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0E740" w14:textId="77777777" w:rsidR="00047777" w:rsidRDefault="00000000">
      <w:pPr>
        <w:pBdr>
          <w:top w:val="single" w:sz="2" w:space="0" w:color="D9D9E3"/>
          <w:left w:val="single" w:sz="2" w:space="0" w:color="D9D9E3"/>
          <w:bottom w:val="single" w:sz="2" w:space="0" w:color="D9D9E3"/>
          <w:right w:val="single" w:sz="2" w:space="0" w:color="D9D9E3"/>
        </w:pBdr>
        <w:spacing w:before="300" w:after="3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Subject: Application to Open a Child Care Nursery in a Residential Area</w:t>
      </w:r>
    </w:p>
    <w:p w14:paraId="3C946408" w14:textId="77777777" w:rsidR="00047777" w:rsidRDefault="00000000">
      <w:pPr>
        <w:pBdr>
          <w:top w:val="single" w:sz="2" w:space="0" w:color="D9D9E3"/>
          <w:left w:val="single" w:sz="2" w:space="0" w:color="D9D9E3"/>
          <w:bottom w:val="single" w:sz="2" w:space="0" w:color="D9D9E3"/>
          <w:right w:val="single" w:sz="2" w:space="0" w:color="D9D9E3"/>
        </w:pBdr>
        <w:spacing w:before="300" w:after="3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Dear Manchester City Council,</w:t>
      </w:r>
    </w:p>
    <w:p w14:paraId="23CE6252" w14:textId="77777777" w:rsidR="00047777" w:rsidRDefault="00000000">
      <w:pPr>
        <w:pBdr>
          <w:top w:val="single" w:sz="2" w:space="0" w:color="D9D9E3"/>
          <w:left w:val="single" w:sz="2" w:space="0" w:color="D9D9E3"/>
          <w:bottom w:val="single" w:sz="2" w:space="0" w:color="D9D9E3"/>
          <w:right w:val="single" w:sz="2" w:space="0" w:color="D9D9E3"/>
        </w:pBdr>
        <w:spacing w:before="300" w:after="3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I hope this letter finds you well. I am writing to apply for a license to open a childcare nursery in a residential area of Manchester. As the proprietor of Yaqadoodle Childcare, a well-established and esteemed childcare centre located in Stretford, I am eager to expand our services to a new location that will serve the local community and add value to the lives of families residing in the area.</w:t>
      </w:r>
    </w:p>
    <w:p w14:paraId="3F9EAE58" w14:textId="77777777" w:rsidR="00047777" w:rsidRDefault="00000000">
      <w:pPr>
        <w:pBdr>
          <w:top w:val="single" w:sz="2" w:space="0" w:color="D9D9E3"/>
          <w:left w:val="single" w:sz="2" w:space="0" w:color="D9D9E3"/>
          <w:bottom w:val="single" w:sz="2" w:space="0" w:color="D9D9E3"/>
          <w:right w:val="single" w:sz="2" w:space="0" w:color="D9D9E3"/>
        </w:pBdr>
        <w:spacing w:before="300" w:after="3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Yaqadoodle Childcare has been operating successfully in Stretford for 9 years, and we have built a strong reputation for providing high-quality care, a safe environment, and exceptional learning experiences for children of different age groups. Our primary site has been consistently well-received by parents and guardians, and we believe that establishing a new branch in Whalley Range will extend these benefits to an even wider community.</w:t>
      </w:r>
    </w:p>
    <w:p w14:paraId="4593358B" w14:textId="77777777" w:rsidR="00047777" w:rsidRDefault="00000000">
      <w:pPr>
        <w:pBdr>
          <w:top w:val="single" w:sz="2" w:space="0" w:color="D9D9E3"/>
          <w:left w:val="single" w:sz="2" w:space="0" w:color="D9D9E3"/>
          <w:bottom w:val="single" w:sz="2" w:space="0" w:color="D9D9E3"/>
          <w:right w:val="single" w:sz="2" w:space="0" w:color="D9D9E3"/>
        </w:pBdr>
        <w:spacing w:before="300" w:after="3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Our proposed childcare nursery in Whalley Range will be designed to cater to the unique needs of the local families. We plan to offer a range of comprehensive childcare services, including infant care, toddler programs, preschool activities. Our team of experienced and dedicated caregivers and educators will ensure that children receive personalized attention, fostering their physical, cognitive, emotional, and social development in a nurturing and stimulating environment.</w:t>
      </w:r>
    </w:p>
    <w:p w14:paraId="3B79EB97" w14:textId="77777777" w:rsidR="00047777" w:rsidRDefault="00000000">
      <w:pPr>
        <w:pBdr>
          <w:top w:val="single" w:sz="2" w:space="0" w:color="D9D9E3"/>
          <w:left w:val="single" w:sz="2" w:space="0" w:color="D9D9E3"/>
          <w:bottom w:val="single" w:sz="2" w:space="0" w:color="D9D9E3"/>
          <w:right w:val="single" w:sz="2" w:space="0" w:color="D9D9E3"/>
        </w:pBdr>
        <w:spacing w:before="300" w:after="3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 xml:space="preserve">Moreover, we have carefully chosen a location for our new nursery that is easily accessible and situated </w:t>
      </w:r>
      <w:proofErr w:type="gramStart"/>
      <w:r>
        <w:rPr>
          <w:rFonts w:ascii="Segoe UI" w:eastAsia="Times New Roman" w:hAnsi="Segoe UI" w:cs="Segoe UI"/>
          <w:color w:val="000000"/>
          <w:kern w:val="0"/>
          <w:sz w:val="27"/>
          <w:szCs w:val="27"/>
          <w:lang w:eastAsia="en-GB"/>
        </w:rPr>
        <w:t>in close proximity to</w:t>
      </w:r>
      <w:proofErr w:type="gramEnd"/>
      <w:r>
        <w:rPr>
          <w:rFonts w:ascii="Segoe UI" w:eastAsia="Times New Roman" w:hAnsi="Segoe UI" w:cs="Segoe UI"/>
          <w:color w:val="000000"/>
          <w:kern w:val="0"/>
          <w:sz w:val="27"/>
          <w:szCs w:val="27"/>
          <w:lang w:eastAsia="en-GB"/>
        </w:rPr>
        <w:t xml:space="preserve"> several residential areas. This strategic location will not only make it convenient for parents to drop off and pick up their children but will also contribute positively to the sense of community in the neighbourhood.</w:t>
      </w:r>
    </w:p>
    <w:p w14:paraId="4F4FCE61" w14:textId="77777777" w:rsidR="00047777" w:rsidRDefault="00000000">
      <w:pPr>
        <w:pBdr>
          <w:top w:val="single" w:sz="2" w:space="0" w:color="D9D9E3"/>
          <w:left w:val="single" w:sz="2" w:space="0" w:color="D9D9E3"/>
          <w:bottom w:val="single" w:sz="2" w:space="0" w:color="D9D9E3"/>
          <w:right w:val="single" w:sz="2" w:space="0" w:color="D9D9E3"/>
        </w:pBdr>
        <w:spacing w:before="300" w:after="3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Our commitment to safety and compliance with all relevant regulations is unwavering. We have meticulously designed the facility to meet all safety standards, and our staff will undergo comprehensive background checks and receive continuous training to uphold the highest quality of care.</w:t>
      </w:r>
    </w:p>
    <w:p w14:paraId="43AD46DD" w14:textId="77777777" w:rsidR="00047777" w:rsidRDefault="00000000">
      <w:pPr>
        <w:pBdr>
          <w:top w:val="single" w:sz="2" w:space="0" w:color="D9D9E3"/>
          <w:left w:val="single" w:sz="2" w:space="0" w:color="D9D9E3"/>
          <w:bottom w:val="single" w:sz="2" w:space="0" w:color="D9D9E3"/>
          <w:right w:val="single" w:sz="2" w:space="0" w:color="D9D9E3"/>
        </w:pBdr>
        <w:spacing w:before="300" w:after="3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 xml:space="preserve">By granting us the opportunity to establish a childcare nursery in Whalley Range, you will not only contribute to the well-being and development of </w:t>
      </w:r>
      <w:r>
        <w:rPr>
          <w:rFonts w:ascii="Segoe UI" w:eastAsia="Times New Roman" w:hAnsi="Segoe UI" w:cs="Segoe UI"/>
          <w:color w:val="000000"/>
          <w:kern w:val="0"/>
          <w:sz w:val="27"/>
          <w:szCs w:val="27"/>
          <w:lang w:eastAsia="en-GB"/>
        </w:rPr>
        <w:lastRenderedPageBreak/>
        <w:t>the young children in the area but also support the working parents who seek reliable and trustworthy childcare services. We firmly believe that our presence will significantly enhance the local community and be a valuable addition to the city's early childhood education landscape.</w:t>
      </w:r>
    </w:p>
    <w:p w14:paraId="69846E24" w14:textId="77777777" w:rsidR="00047777" w:rsidRDefault="00000000">
      <w:pPr>
        <w:pBdr>
          <w:top w:val="single" w:sz="2" w:space="0" w:color="D9D9E3"/>
          <w:left w:val="single" w:sz="2" w:space="0" w:color="D9D9E3"/>
          <w:bottom w:val="single" w:sz="2" w:space="0" w:color="D9D9E3"/>
          <w:right w:val="single" w:sz="2" w:space="0" w:color="D9D9E3"/>
        </w:pBdr>
        <w:spacing w:before="300" w:after="3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Thank you for considering our application. We are more than willing to provide any additional information or address any questions you may have. We eagerly look forward to the possibility of opening a Yaqadoodle Childcare nursery in Whalley Range and making a positive impact on the lives of the families we serve.</w:t>
      </w:r>
    </w:p>
    <w:p w14:paraId="18823D76" w14:textId="77777777" w:rsidR="00047777" w:rsidRDefault="00000000">
      <w:pPr>
        <w:pBdr>
          <w:top w:val="single" w:sz="2" w:space="0" w:color="D9D9E3"/>
          <w:left w:val="single" w:sz="2" w:space="0" w:color="D9D9E3"/>
          <w:bottom w:val="single" w:sz="2" w:space="0" w:color="D9D9E3"/>
          <w:right w:val="single" w:sz="2" w:space="0" w:color="D9D9E3"/>
        </w:pBdr>
        <w:spacing w:before="300" w:after="3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Sincerely,</w:t>
      </w:r>
    </w:p>
    <w:p w14:paraId="577C9E4C" w14:textId="77777777" w:rsidR="00047777" w:rsidRDefault="00000000">
      <w:pPr>
        <w:pBdr>
          <w:top w:val="single" w:sz="2" w:space="0" w:color="D9D9E3"/>
          <w:left w:val="single" w:sz="2" w:space="0" w:color="D9D9E3"/>
          <w:bottom w:val="single" w:sz="2" w:space="0" w:color="D9D9E3"/>
          <w:right w:val="single" w:sz="2" w:space="0" w:color="D9D9E3"/>
        </w:pBdr>
        <w:spacing w:before="300" w:after="1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Asiya Yaqub</w:t>
      </w:r>
    </w:p>
    <w:p w14:paraId="62D1BFEB" w14:textId="77777777" w:rsidR="00047777" w:rsidRDefault="00000000">
      <w:pPr>
        <w:pBdr>
          <w:top w:val="single" w:sz="2" w:space="0" w:color="D9D9E3"/>
          <w:left w:val="single" w:sz="2" w:space="0" w:color="D9D9E3"/>
          <w:bottom w:val="single" w:sz="2" w:space="0" w:color="D9D9E3"/>
          <w:right w:val="single" w:sz="2" w:space="0" w:color="D9D9E3"/>
        </w:pBdr>
        <w:spacing w:before="300" w:after="1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Director of Yaqadoodle Childcare</w:t>
      </w:r>
    </w:p>
    <w:p w14:paraId="23BC934F" w14:textId="77777777" w:rsidR="00047777" w:rsidRDefault="00000000">
      <w:pPr>
        <w:pBdr>
          <w:top w:val="single" w:sz="2" w:space="0" w:color="D9D9E3"/>
          <w:left w:val="single" w:sz="2" w:space="0" w:color="D9D9E3"/>
          <w:bottom w:val="single" w:sz="2" w:space="0" w:color="D9D9E3"/>
          <w:right w:val="single" w:sz="2" w:space="0" w:color="D9D9E3"/>
        </w:pBdr>
        <w:spacing w:before="300" w:after="1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Website: www.yaqadoodlechildcare.com</w:t>
      </w:r>
    </w:p>
    <w:p w14:paraId="146BF79F" w14:textId="77777777" w:rsidR="00047777" w:rsidRDefault="00000000">
      <w:pPr>
        <w:pBdr>
          <w:top w:val="single" w:sz="2" w:space="0" w:color="D9D9E3"/>
          <w:left w:val="single" w:sz="2" w:space="0" w:color="D9D9E3"/>
          <w:bottom w:val="single" w:sz="2" w:space="0" w:color="D9D9E3"/>
          <w:right w:val="single" w:sz="2" w:space="0" w:color="D9D9E3"/>
        </w:pBdr>
        <w:spacing w:before="300" w:after="100" w:line="240" w:lineRule="auto"/>
        <w:jc w:val="both"/>
        <w:rPr>
          <w:rFonts w:ascii="Segoe UI" w:eastAsia="Times New Roman" w:hAnsi="Segoe UI" w:cs="Segoe UI"/>
          <w:color w:val="000000"/>
          <w:kern w:val="0"/>
          <w:sz w:val="27"/>
          <w:szCs w:val="27"/>
          <w:lang w:eastAsia="en-GB"/>
        </w:rPr>
      </w:pPr>
      <w:r>
        <w:rPr>
          <w:rFonts w:ascii="Segoe UI" w:eastAsia="Times New Roman" w:hAnsi="Segoe UI" w:cs="Segoe UI"/>
          <w:color w:val="000000"/>
          <w:kern w:val="0"/>
          <w:sz w:val="27"/>
          <w:szCs w:val="27"/>
          <w:lang w:eastAsia="en-GB"/>
        </w:rPr>
        <w:t>07877773902</w:t>
      </w:r>
    </w:p>
    <w:p w14:paraId="0D0751E7" w14:textId="77777777" w:rsidR="00047777" w:rsidRDefault="00047777">
      <w:pPr>
        <w:jc w:val="both"/>
      </w:pPr>
    </w:p>
    <w:sectPr w:rsidR="0004777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B1529" w14:textId="77777777" w:rsidR="002A3B5E" w:rsidRDefault="002A3B5E">
      <w:pPr>
        <w:spacing w:after="0" w:line="240" w:lineRule="auto"/>
      </w:pPr>
      <w:r>
        <w:separator/>
      </w:r>
    </w:p>
  </w:endnote>
  <w:endnote w:type="continuationSeparator" w:id="0">
    <w:p w14:paraId="13DC7D8E" w14:textId="77777777" w:rsidR="002A3B5E" w:rsidRDefault="002A3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56888" w14:textId="77777777" w:rsidR="002A3B5E" w:rsidRDefault="002A3B5E">
      <w:pPr>
        <w:spacing w:after="0" w:line="240" w:lineRule="auto"/>
      </w:pPr>
      <w:r>
        <w:rPr>
          <w:color w:val="000000"/>
        </w:rPr>
        <w:separator/>
      </w:r>
    </w:p>
  </w:footnote>
  <w:footnote w:type="continuationSeparator" w:id="0">
    <w:p w14:paraId="765F4D15" w14:textId="77777777" w:rsidR="002A3B5E" w:rsidRDefault="002A3B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047777"/>
    <w:rsid w:val="00047777"/>
    <w:rsid w:val="002A3B5E"/>
    <w:rsid w:val="00350E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58C12"/>
  <w15:docId w15:val="{F6FA0F0E-1EB8-4245-B9B1-465C7EFE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2474</Characters>
  <Application>Microsoft Office Word</Application>
  <DocSecurity>0</DocSecurity>
  <Lines>20</Lines>
  <Paragraphs>5</Paragraphs>
  <ScaleCrop>false</ScaleCrop>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yaqadoodle childcare</dc:creator>
  <dc:description/>
  <cp:lastModifiedBy>yaqadoodle childcare</cp:lastModifiedBy>
  <cp:revision>2</cp:revision>
  <dcterms:created xsi:type="dcterms:W3CDTF">2023-08-04T11:55:00Z</dcterms:created>
  <dcterms:modified xsi:type="dcterms:W3CDTF">2023-08-04T11:55:00Z</dcterms:modified>
</cp:coreProperties>
</file>