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9F76" w14:textId="3E8496A0" w:rsidR="000E1439" w:rsidRDefault="000E1439" w:rsidP="001E3C2E"/>
    <w:p w14:paraId="2F24D560" w14:textId="77777777" w:rsidR="00584FAC" w:rsidRDefault="00584FAC" w:rsidP="00584FAC">
      <w:r>
        <w:t>Carpenter Court, 1 Maple Road</w:t>
      </w:r>
    </w:p>
    <w:p w14:paraId="331A910D" w14:textId="77777777" w:rsidR="00584FAC" w:rsidRDefault="00584FAC" w:rsidP="00584FAC">
      <w:r>
        <w:t>Bramhall, Stockport</w:t>
      </w:r>
    </w:p>
    <w:p w14:paraId="1D3B7D03" w14:textId="77777777" w:rsidR="00584FAC" w:rsidRDefault="00584FAC" w:rsidP="00584FAC">
      <w:r>
        <w:t>SK7 2DH</w:t>
      </w:r>
    </w:p>
    <w:p w14:paraId="0E37950A" w14:textId="77777777" w:rsidR="00584FAC" w:rsidRDefault="00584FAC" w:rsidP="00584FAC">
      <w:r w:rsidRPr="001E3C2E">
        <w:t>Phone</w:t>
      </w:r>
      <w:r>
        <w:t>:</w:t>
      </w:r>
      <w:r w:rsidRPr="001E3C2E">
        <w:t xml:space="preserve"> </w:t>
      </w:r>
      <w:r>
        <w:t>07866 857 354</w:t>
      </w:r>
    </w:p>
    <w:p w14:paraId="055D55E9" w14:textId="77777777" w:rsidR="00584FAC" w:rsidRDefault="00584FAC" w:rsidP="00584FAC">
      <w:r>
        <w:t>Landline: 0161 943 5878</w:t>
      </w:r>
      <w:r w:rsidRPr="001E3C2E">
        <w:t xml:space="preserve">  </w:t>
      </w:r>
    </w:p>
    <w:p w14:paraId="68B584BD" w14:textId="77777777" w:rsidR="00584FAC" w:rsidRDefault="00584FAC" w:rsidP="00584FAC">
      <w:r>
        <w:t xml:space="preserve">Email: </w:t>
      </w:r>
      <w:hyperlink r:id="rId7" w:history="1">
        <w:r w:rsidRPr="0053126F">
          <w:rPr>
            <w:rStyle w:val="Hyperlink"/>
          </w:rPr>
          <w:t>msgsltd@hotmail.com</w:t>
        </w:r>
      </w:hyperlink>
      <w:r>
        <w:t xml:space="preserve"> </w:t>
      </w:r>
    </w:p>
    <w:p w14:paraId="16B2303D" w14:textId="77777777" w:rsidR="00584FAC" w:rsidRDefault="00584FAC" w:rsidP="00584FAC">
      <w:r>
        <w:t xml:space="preserve">Website: </w:t>
      </w:r>
      <w:hyperlink r:id="rId8" w:history="1">
        <w:r w:rsidRPr="0053126F">
          <w:rPr>
            <w:rStyle w:val="Hyperlink"/>
          </w:rPr>
          <w:t>www.manchestergardenservices.co.uk</w:t>
        </w:r>
      </w:hyperlink>
    </w:p>
    <w:p w14:paraId="7F935046" w14:textId="77777777" w:rsidR="00584FAC" w:rsidRDefault="00584FAC" w:rsidP="001E3C2E"/>
    <w:p w14:paraId="29DF5D17" w14:textId="77777777" w:rsidR="001E506B" w:rsidRPr="001E3C2E" w:rsidRDefault="001E506B" w:rsidP="001E3C2E"/>
    <w:p w14:paraId="44F525AE" w14:textId="77777777" w:rsidR="00C25B31" w:rsidRDefault="00C25B31" w:rsidP="003A1D60">
      <w:pPr>
        <w:spacing w:line="240" w:lineRule="auto"/>
        <w:rPr>
          <w:sz w:val="20"/>
          <w:szCs w:val="20"/>
        </w:rPr>
      </w:pPr>
    </w:p>
    <w:p w14:paraId="322BB4E3" w14:textId="18BEFC10" w:rsidR="00C25B31" w:rsidRPr="00683C83" w:rsidRDefault="000B46CF" w:rsidP="003A1D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24</w:t>
      </w:r>
      <w:r w:rsidRPr="000B46C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October 2023</w:t>
      </w:r>
    </w:p>
    <w:p w14:paraId="27D3EEB5" w14:textId="77777777" w:rsidR="00C25B31" w:rsidRPr="00683C83" w:rsidRDefault="00C25B31" w:rsidP="003A1D60">
      <w:pPr>
        <w:spacing w:line="240" w:lineRule="auto"/>
        <w:rPr>
          <w:sz w:val="24"/>
          <w:szCs w:val="24"/>
        </w:rPr>
      </w:pPr>
    </w:p>
    <w:p w14:paraId="7D3432FC" w14:textId="77777777" w:rsidR="00C25B31" w:rsidRPr="00683C83" w:rsidRDefault="00C25B31" w:rsidP="003A1D60">
      <w:pPr>
        <w:spacing w:line="240" w:lineRule="auto"/>
        <w:rPr>
          <w:sz w:val="24"/>
          <w:szCs w:val="24"/>
        </w:rPr>
      </w:pPr>
    </w:p>
    <w:p w14:paraId="28F43105" w14:textId="22A5BF75" w:rsidR="0083365D" w:rsidRPr="00683C83" w:rsidRDefault="000B46CF" w:rsidP="003A1D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James,</w:t>
      </w:r>
    </w:p>
    <w:p w14:paraId="08B2239E" w14:textId="77777777" w:rsidR="006F195C" w:rsidRPr="00683C83" w:rsidRDefault="006F195C" w:rsidP="003A1D60">
      <w:pPr>
        <w:spacing w:line="240" w:lineRule="auto"/>
        <w:rPr>
          <w:sz w:val="24"/>
          <w:szCs w:val="24"/>
        </w:rPr>
      </w:pPr>
    </w:p>
    <w:p w14:paraId="47C2B650" w14:textId="7E35D3B1" w:rsidR="00EE35E3" w:rsidRDefault="000B46CF" w:rsidP="003A1D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Whilst removing the fallen Poplar at 47 Clyde Road, M20 2JJ on the 5</w:t>
      </w:r>
      <w:r w:rsidRPr="000B46C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October 2023 we also inspected the remaining Poplar situated to the far right of the garden.   The tree had a significant reduction over a number of years ago</w:t>
      </w:r>
      <w:r w:rsidR="00EE35E3">
        <w:rPr>
          <w:sz w:val="24"/>
          <w:szCs w:val="24"/>
        </w:rPr>
        <w:t xml:space="preserve"> and i</w:t>
      </w:r>
      <w:r>
        <w:rPr>
          <w:sz w:val="24"/>
          <w:szCs w:val="24"/>
        </w:rPr>
        <w:t>t is now showing signs of hollowing out from the inside which is commonly found within this species of tree</w:t>
      </w:r>
      <w:r w:rsidR="00EE35E3">
        <w:rPr>
          <w:sz w:val="24"/>
          <w:szCs w:val="24"/>
        </w:rPr>
        <w:t xml:space="preserve"> and was the reason the tree on the left failed.</w:t>
      </w:r>
      <w:r>
        <w:rPr>
          <w:sz w:val="24"/>
          <w:szCs w:val="24"/>
        </w:rPr>
        <w:t xml:space="preserve">   </w:t>
      </w:r>
      <w:r w:rsidR="00EE35E3">
        <w:rPr>
          <w:sz w:val="24"/>
          <w:szCs w:val="24"/>
        </w:rPr>
        <w:t>W</w:t>
      </w:r>
      <w:r>
        <w:rPr>
          <w:sz w:val="24"/>
          <w:szCs w:val="24"/>
        </w:rPr>
        <w:t xml:space="preserve">ith what happened to the </w:t>
      </w:r>
      <w:r w:rsidR="00EE35E3">
        <w:rPr>
          <w:sz w:val="24"/>
          <w:szCs w:val="24"/>
        </w:rPr>
        <w:t>Poplar</w:t>
      </w:r>
      <w:r>
        <w:rPr>
          <w:sz w:val="24"/>
          <w:szCs w:val="24"/>
        </w:rPr>
        <w:t xml:space="preserve"> </w:t>
      </w:r>
      <w:r w:rsidR="00EE35E3">
        <w:rPr>
          <w:sz w:val="24"/>
          <w:szCs w:val="24"/>
        </w:rPr>
        <w:t>on the left it would be our recommendation to have the tree dismantled professionally.</w:t>
      </w:r>
    </w:p>
    <w:p w14:paraId="05888FF9" w14:textId="77777777" w:rsidR="00EE35E3" w:rsidRDefault="00EE35E3" w:rsidP="003A1D60">
      <w:pPr>
        <w:spacing w:line="240" w:lineRule="auto"/>
        <w:rPr>
          <w:sz w:val="24"/>
          <w:szCs w:val="24"/>
        </w:rPr>
      </w:pPr>
    </w:p>
    <w:p w14:paraId="587C5DBE" w14:textId="16867734" w:rsidR="0083365D" w:rsidRPr="00683C83" w:rsidRDefault="00EE35E3" w:rsidP="003A1D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Kind R</w:t>
      </w:r>
      <w:r w:rsidR="0083365D" w:rsidRPr="00683C83">
        <w:rPr>
          <w:sz w:val="24"/>
          <w:szCs w:val="24"/>
        </w:rPr>
        <w:t>egards,</w:t>
      </w:r>
    </w:p>
    <w:p w14:paraId="49F27037" w14:textId="77777777" w:rsidR="0083365D" w:rsidRPr="00F164EF" w:rsidRDefault="0083365D" w:rsidP="003A1D60">
      <w:pPr>
        <w:spacing w:line="240" w:lineRule="auto"/>
        <w:rPr>
          <w:sz w:val="20"/>
          <w:szCs w:val="20"/>
        </w:rPr>
      </w:pPr>
    </w:p>
    <w:p w14:paraId="6D41D69E" w14:textId="39B2440C" w:rsidR="0083365D" w:rsidRPr="007647B2" w:rsidRDefault="000B46CF" w:rsidP="003A1D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Chris Brown</w:t>
      </w:r>
    </w:p>
    <w:p w14:paraId="69027F04" w14:textId="1F8AA278" w:rsidR="007647B2" w:rsidRPr="007647B2" w:rsidRDefault="007647B2" w:rsidP="003A1D60">
      <w:pPr>
        <w:spacing w:line="240" w:lineRule="auto"/>
        <w:rPr>
          <w:b/>
          <w:bCs/>
          <w:sz w:val="24"/>
          <w:szCs w:val="24"/>
        </w:rPr>
      </w:pPr>
      <w:r w:rsidRPr="007647B2">
        <w:rPr>
          <w:b/>
          <w:bCs/>
          <w:sz w:val="24"/>
          <w:szCs w:val="24"/>
        </w:rPr>
        <w:t>Manchester South Garden Services</w:t>
      </w:r>
      <w:r>
        <w:rPr>
          <w:b/>
          <w:bCs/>
          <w:sz w:val="24"/>
          <w:szCs w:val="24"/>
        </w:rPr>
        <w:t xml:space="preserve"> Ltd</w:t>
      </w:r>
    </w:p>
    <w:p w14:paraId="46569F04" w14:textId="77777777" w:rsidR="00D62622" w:rsidRPr="00F164EF" w:rsidRDefault="00D62622" w:rsidP="00CA146D">
      <w:pPr>
        <w:spacing w:line="240" w:lineRule="auto"/>
        <w:rPr>
          <w:sz w:val="20"/>
          <w:szCs w:val="20"/>
        </w:rPr>
      </w:pPr>
    </w:p>
    <w:sectPr w:rsidR="00D62622" w:rsidRPr="00F164EF" w:rsidSect="00473FA7">
      <w:headerReference w:type="default" r:id="rId9"/>
      <w:footerReference w:type="default" r:id="rId10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7FB15" w14:textId="77777777" w:rsidR="00362BFE" w:rsidRDefault="00362BFE" w:rsidP="00736647">
      <w:pPr>
        <w:spacing w:line="240" w:lineRule="auto"/>
      </w:pPr>
      <w:r>
        <w:separator/>
      </w:r>
    </w:p>
  </w:endnote>
  <w:endnote w:type="continuationSeparator" w:id="0">
    <w:p w14:paraId="3CFBD423" w14:textId="77777777" w:rsidR="00362BFE" w:rsidRDefault="00362BFE" w:rsidP="00736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DC75E" w14:textId="77777777" w:rsidR="00736647" w:rsidRDefault="00736647">
    <w:pPr>
      <w:pStyle w:val="Footer"/>
    </w:pPr>
  </w:p>
  <w:p w14:paraId="734639F0" w14:textId="4DC02427" w:rsidR="00736647" w:rsidRDefault="00844DCC">
    <w:pPr>
      <w:pStyle w:val="Footer"/>
    </w:pPr>
    <w:r>
      <w:rPr>
        <w:noProof/>
        <w:lang w:val="en-GB" w:eastAsia="en-GB"/>
      </w:rPr>
      <w:drawing>
        <wp:inline distT="0" distB="0" distL="0" distR="0" wp14:anchorId="37BA7B15" wp14:editId="5FDA1E10">
          <wp:extent cx="6867525" cy="352425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F5A5" w14:textId="77777777" w:rsidR="00362BFE" w:rsidRDefault="00362BFE" w:rsidP="00736647">
      <w:pPr>
        <w:spacing w:line="240" w:lineRule="auto"/>
      </w:pPr>
      <w:r>
        <w:separator/>
      </w:r>
    </w:p>
  </w:footnote>
  <w:footnote w:type="continuationSeparator" w:id="0">
    <w:p w14:paraId="056040AE" w14:textId="77777777" w:rsidR="00362BFE" w:rsidRDefault="00362BFE" w:rsidP="00736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055D5" w14:textId="4A6A3A7B" w:rsidR="00736647" w:rsidRDefault="00844DCC">
    <w:pPr>
      <w:pStyle w:val="Header"/>
    </w:pPr>
    <w:r>
      <w:rPr>
        <w:noProof/>
        <w:lang w:val="en-GB" w:eastAsia="en-GB"/>
      </w:rPr>
      <w:drawing>
        <wp:inline distT="0" distB="0" distL="0" distR="0" wp14:anchorId="40FCA7B4" wp14:editId="152869A9">
          <wp:extent cx="2867025" cy="819150"/>
          <wp:effectExtent l="0" t="0" r="0" b="0"/>
          <wp:docPr id="3" name="Picture 2" descr="Description: MSGS Logo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MSGS Logo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B9B7AD" w14:textId="77777777" w:rsidR="00736647" w:rsidRDefault="00736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9BF"/>
    <w:multiLevelType w:val="hybridMultilevel"/>
    <w:tmpl w:val="E2FC7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63B10DE"/>
    <w:multiLevelType w:val="hybridMultilevel"/>
    <w:tmpl w:val="77206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5889742">
    <w:abstractNumId w:val="1"/>
  </w:num>
  <w:num w:numId="2" w16cid:durableId="1185558038">
    <w:abstractNumId w:val="3"/>
  </w:num>
  <w:num w:numId="3" w16cid:durableId="1236933491">
    <w:abstractNumId w:val="0"/>
  </w:num>
  <w:num w:numId="4" w16cid:durableId="2117864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9c0,#9bbf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51"/>
    <w:rsid w:val="00013DA0"/>
    <w:rsid w:val="00025615"/>
    <w:rsid w:val="0004747D"/>
    <w:rsid w:val="00055FFA"/>
    <w:rsid w:val="000644C5"/>
    <w:rsid w:val="0006655F"/>
    <w:rsid w:val="00080AD8"/>
    <w:rsid w:val="00081E90"/>
    <w:rsid w:val="00092A84"/>
    <w:rsid w:val="000B3672"/>
    <w:rsid w:val="000B46CF"/>
    <w:rsid w:val="000C4455"/>
    <w:rsid w:val="000E1439"/>
    <w:rsid w:val="000E5455"/>
    <w:rsid w:val="000F2F19"/>
    <w:rsid w:val="001031B3"/>
    <w:rsid w:val="00104AC2"/>
    <w:rsid w:val="0012622B"/>
    <w:rsid w:val="0014262E"/>
    <w:rsid w:val="001545F0"/>
    <w:rsid w:val="00160CD6"/>
    <w:rsid w:val="001872A3"/>
    <w:rsid w:val="001B4978"/>
    <w:rsid w:val="001B5C31"/>
    <w:rsid w:val="001C46BA"/>
    <w:rsid w:val="001C4CDD"/>
    <w:rsid w:val="001E3C2E"/>
    <w:rsid w:val="001E506B"/>
    <w:rsid w:val="001E626D"/>
    <w:rsid w:val="001E7DAE"/>
    <w:rsid w:val="0021009B"/>
    <w:rsid w:val="0021136C"/>
    <w:rsid w:val="00222F34"/>
    <w:rsid w:val="00224F21"/>
    <w:rsid w:val="002368C3"/>
    <w:rsid w:val="00284AA7"/>
    <w:rsid w:val="0029368D"/>
    <w:rsid w:val="002B0C30"/>
    <w:rsid w:val="002C0F3D"/>
    <w:rsid w:val="002D5D20"/>
    <w:rsid w:val="002F3361"/>
    <w:rsid w:val="00304914"/>
    <w:rsid w:val="00306AD2"/>
    <w:rsid w:val="00317F79"/>
    <w:rsid w:val="00322273"/>
    <w:rsid w:val="00341D54"/>
    <w:rsid w:val="00347EBA"/>
    <w:rsid w:val="00356CC4"/>
    <w:rsid w:val="00360570"/>
    <w:rsid w:val="00362BFE"/>
    <w:rsid w:val="00384551"/>
    <w:rsid w:val="00387E47"/>
    <w:rsid w:val="00392A21"/>
    <w:rsid w:val="00395FCB"/>
    <w:rsid w:val="00397843"/>
    <w:rsid w:val="003A1D60"/>
    <w:rsid w:val="003A4168"/>
    <w:rsid w:val="003A4FEE"/>
    <w:rsid w:val="003A74EA"/>
    <w:rsid w:val="003C1A4C"/>
    <w:rsid w:val="003C33FB"/>
    <w:rsid w:val="003C494A"/>
    <w:rsid w:val="003D0322"/>
    <w:rsid w:val="003E0671"/>
    <w:rsid w:val="003F03CA"/>
    <w:rsid w:val="00401681"/>
    <w:rsid w:val="00412A67"/>
    <w:rsid w:val="004154A9"/>
    <w:rsid w:val="00416751"/>
    <w:rsid w:val="00467611"/>
    <w:rsid w:val="00473FA7"/>
    <w:rsid w:val="00475C53"/>
    <w:rsid w:val="00487F0A"/>
    <w:rsid w:val="004A126A"/>
    <w:rsid w:val="004A51DB"/>
    <w:rsid w:val="004B1122"/>
    <w:rsid w:val="004B1A4E"/>
    <w:rsid w:val="004C53EA"/>
    <w:rsid w:val="004F735E"/>
    <w:rsid w:val="0050650B"/>
    <w:rsid w:val="0051078C"/>
    <w:rsid w:val="005404D4"/>
    <w:rsid w:val="00550FB6"/>
    <w:rsid w:val="00565640"/>
    <w:rsid w:val="00577FAB"/>
    <w:rsid w:val="005816E9"/>
    <w:rsid w:val="00584FAC"/>
    <w:rsid w:val="00590D86"/>
    <w:rsid w:val="005976D7"/>
    <w:rsid w:val="005A572F"/>
    <w:rsid w:val="005A6D66"/>
    <w:rsid w:val="005A76F3"/>
    <w:rsid w:val="005B318A"/>
    <w:rsid w:val="006049B6"/>
    <w:rsid w:val="00631A87"/>
    <w:rsid w:val="006324E1"/>
    <w:rsid w:val="00634467"/>
    <w:rsid w:val="00640AAC"/>
    <w:rsid w:val="006538D6"/>
    <w:rsid w:val="00654878"/>
    <w:rsid w:val="00662C58"/>
    <w:rsid w:val="0068138A"/>
    <w:rsid w:val="00683C83"/>
    <w:rsid w:val="006A2586"/>
    <w:rsid w:val="006E6C48"/>
    <w:rsid w:val="006F195C"/>
    <w:rsid w:val="006F4D60"/>
    <w:rsid w:val="006F5E83"/>
    <w:rsid w:val="00701108"/>
    <w:rsid w:val="00703FB3"/>
    <w:rsid w:val="00704C02"/>
    <w:rsid w:val="00712490"/>
    <w:rsid w:val="0072604F"/>
    <w:rsid w:val="00730C3C"/>
    <w:rsid w:val="00736647"/>
    <w:rsid w:val="0073788B"/>
    <w:rsid w:val="0076402A"/>
    <w:rsid w:val="007647B2"/>
    <w:rsid w:val="007660DC"/>
    <w:rsid w:val="00776C3A"/>
    <w:rsid w:val="00793F32"/>
    <w:rsid w:val="007C3D34"/>
    <w:rsid w:val="007D0F75"/>
    <w:rsid w:val="007D7E14"/>
    <w:rsid w:val="007F0819"/>
    <w:rsid w:val="007F3D8D"/>
    <w:rsid w:val="00805772"/>
    <w:rsid w:val="00811FCE"/>
    <w:rsid w:val="00830FFF"/>
    <w:rsid w:val="00832407"/>
    <w:rsid w:val="00832A07"/>
    <w:rsid w:val="0083365D"/>
    <w:rsid w:val="008337D8"/>
    <w:rsid w:val="00841F8A"/>
    <w:rsid w:val="00844DCC"/>
    <w:rsid w:val="00851446"/>
    <w:rsid w:val="00853B68"/>
    <w:rsid w:val="008639B5"/>
    <w:rsid w:val="00865530"/>
    <w:rsid w:val="00892D09"/>
    <w:rsid w:val="008A6E2C"/>
    <w:rsid w:val="008B28FE"/>
    <w:rsid w:val="008C1DFD"/>
    <w:rsid w:val="008D2399"/>
    <w:rsid w:val="008F1F90"/>
    <w:rsid w:val="008F3891"/>
    <w:rsid w:val="008F4DDD"/>
    <w:rsid w:val="00906A30"/>
    <w:rsid w:val="00913619"/>
    <w:rsid w:val="009172AC"/>
    <w:rsid w:val="0093568C"/>
    <w:rsid w:val="00935F4B"/>
    <w:rsid w:val="009871C2"/>
    <w:rsid w:val="0099491A"/>
    <w:rsid w:val="009A043E"/>
    <w:rsid w:val="009B199D"/>
    <w:rsid w:val="009B3B76"/>
    <w:rsid w:val="009B6918"/>
    <w:rsid w:val="009C04B0"/>
    <w:rsid w:val="009C7DD0"/>
    <w:rsid w:val="009D212C"/>
    <w:rsid w:val="009D52F8"/>
    <w:rsid w:val="009E331F"/>
    <w:rsid w:val="009E7631"/>
    <w:rsid w:val="009F68D8"/>
    <w:rsid w:val="00A00CE5"/>
    <w:rsid w:val="00A25078"/>
    <w:rsid w:val="00A3031A"/>
    <w:rsid w:val="00A475E3"/>
    <w:rsid w:val="00A47CB1"/>
    <w:rsid w:val="00A51756"/>
    <w:rsid w:val="00A5718C"/>
    <w:rsid w:val="00A6203C"/>
    <w:rsid w:val="00A67B29"/>
    <w:rsid w:val="00A72BA5"/>
    <w:rsid w:val="00A765FE"/>
    <w:rsid w:val="00A86E0A"/>
    <w:rsid w:val="00AB03C9"/>
    <w:rsid w:val="00AB4A37"/>
    <w:rsid w:val="00AB7C1C"/>
    <w:rsid w:val="00AC548D"/>
    <w:rsid w:val="00AC6F34"/>
    <w:rsid w:val="00AD3820"/>
    <w:rsid w:val="00AD47A5"/>
    <w:rsid w:val="00AE5331"/>
    <w:rsid w:val="00AE5361"/>
    <w:rsid w:val="00AE6909"/>
    <w:rsid w:val="00AF2F5D"/>
    <w:rsid w:val="00B04F3F"/>
    <w:rsid w:val="00B1029C"/>
    <w:rsid w:val="00B13A06"/>
    <w:rsid w:val="00B255CA"/>
    <w:rsid w:val="00B40C36"/>
    <w:rsid w:val="00B45EA8"/>
    <w:rsid w:val="00B764B8"/>
    <w:rsid w:val="00B8381D"/>
    <w:rsid w:val="00B938A7"/>
    <w:rsid w:val="00BA5C60"/>
    <w:rsid w:val="00BB2228"/>
    <w:rsid w:val="00BC3CA7"/>
    <w:rsid w:val="00BD5871"/>
    <w:rsid w:val="00BD7A44"/>
    <w:rsid w:val="00C05BFA"/>
    <w:rsid w:val="00C13A99"/>
    <w:rsid w:val="00C20025"/>
    <w:rsid w:val="00C259F2"/>
    <w:rsid w:val="00C25B31"/>
    <w:rsid w:val="00C441AA"/>
    <w:rsid w:val="00C54895"/>
    <w:rsid w:val="00C60CDF"/>
    <w:rsid w:val="00C62627"/>
    <w:rsid w:val="00C6798F"/>
    <w:rsid w:val="00C703D2"/>
    <w:rsid w:val="00CA146D"/>
    <w:rsid w:val="00CB097F"/>
    <w:rsid w:val="00CB40F2"/>
    <w:rsid w:val="00CC4FD9"/>
    <w:rsid w:val="00CE4361"/>
    <w:rsid w:val="00D047BB"/>
    <w:rsid w:val="00D33364"/>
    <w:rsid w:val="00D3582C"/>
    <w:rsid w:val="00D4146A"/>
    <w:rsid w:val="00D4150A"/>
    <w:rsid w:val="00D45E69"/>
    <w:rsid w:val="00D46279"/>
    <w:rsid w:val="00D62622"/>
    <w:rsid w:val="00D76A11"/>
    <w:rsid w:val="00D81510"/>
    <w:rsid w:val="00D86790"/>
    <w:rsid w:val="00D96535"/>
    <w:rsid w:val="00DA2CB3"/>
    <w:rsid w:val="00DB079A"/>
    <w:rsid w:val="00DC3A22"/>
    <w:rsid w:val="00DD2193"/>
    <w:rsid w:val="00DD263C"/>
    <w:rsid w:val="00DD71AD"/>
    <w:rsid w:val="00DE2D5A"/>
    <w:rsid w:val="00E0109C"/>
    <w:rsid w:val="00E07290"/>
    <w:rsid w:val="00E2168B"/>
    <w:rsid w:val="00E36B0B"/>
    <w:rsid w:val="00E5672B"/>
    <w:rsid w:val="00E6107D"/>
    <w:rsid w:val="00E64F5B"/>
    <w:rsid w:val="00E85F01"/>
    <w:rsid w:val="00E862B0"/>
    <w:rsid w:val="00E954F4"/>
    <w:rsid w:val="00EA6980"/>
    <w:rsid w:val="00EB0FE0"/>
    <w:rsid w:val="00EC032A"/>
    <w:rsid w:val="00ED0B90"/>
    <w:rsid w:val="00ED1498"/>
    <w:rsid w:val="00ED3290"/>
    <w:rsid w:val="00ED361D"/>
    <w:rsid w:val="00ED69B4"/>
    <w:rsid w:val="00EE2856"/>
    <w:rsid w:val="00EE35E3"/>
    <w:rsid w:val="00EE3653"/>
    <w:rsid w:val="00F164EF"/>
    <w:rsid w:val="00F17120"/>
    <w:rsid w:val="00F52042"/>
    <w:rsid w:val="00F624F4"/>
    <w:rsid w:val="00F7337B"/>
    <w:rsid w:val="00F83185"/>
    <w:rsid w:val="00FA4D50"/>
    <w:rsid w:val="00FA4F92"/>
    <w:rsid w:val="00FB1848"/>
    <w:rsid w:val="00FD6C38"/>
    <w:rsid w:val="00FE469D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c0,#9bbf3c"/>
    </o:shapedefaults>
    <o:shapelayout v:ext="edit">
      <o:idmap v:ext="edit" data="2"/>
    </o:shapelayout>
  </w:shapeDefaults>
  <w:decimalSymbol w:val="."/>
  <w:listSeparator w:val=","/>
  <w14:docId w14:val="03EAD8CB"/>
  <w15:chartTrackingRefBased/>
  <w15:docId w15:val="{76676074-A4C2-4FA3-B123-C01DC4B5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009B"/>
    <w:pPr>
      <w:spacing w:line="264" w:lineRule="auto"/>
    </w:pPr>
    <w:rPr>
      <w:rFonts w:ascii="Tahoma" w:hAnsi="Tahoma"/>
      <w:spacing w:val="4"/>
      <w:sz w:val="17"/>
      <w:szCs w:val="18"/>
      <w:lang w:val="en-US" w:eastAsia="en-US"/>
    </w:rPr>
  </w:style>
  <w:style w:type="paragraph" w:styleId="Heading1">
    <w:name w:val="heading 1"/>
    <w:basedOn w:val="Normal"/>
    <w:next w:val="Normal"/>
    <w:qFormat/>
    <w:rsid w:val="00A67B29"/>
    <w:pPr>
      <w:jc w:val="right"/>
      <w:outlineLvl w:val="0"/>
    </w:pPr>
    <w:rPr>
      <w:b/>
      <w:color w:val="808080"/>
      <w:sz w:val="40"/>
    </w:rPr>
  </w:style>
  <w:style w:type="paragraph" w:styleId="Heading2">
    <w:name w:val="heading 2"/>
    <w:basedOn w:val="Normal"/>
    <w:next w:val="Normal"/>
    <w:qFormat/>
    <w:rsid w:val="00D81510"/>
    <w:pPr>
      <w:outlineLvl w:val="1"/>
    </w:pPr>
    <w:rPr>
      <w:b/>
      <w:caps/>
      <w:sz w:val="16"/>
      <w:szCs w:val="16"/>
    </w:rPr>
  </w:style>
  <w:style w:type="paragraph" w:styleId="Heading3">
    <w:name w:val="heading 3"/>
    <w:basedOn w:val="Normal"/>
    <w:next w:val="Normal"/>
    <w:qFormat/>
    <w:rsid w:val="008C1DFD"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3C2E"/>
    <w:rPr>
      <w:rFonts w:cs="Tahoma"/>
      <w:sz w:val="16"/>
      <w:szCs w:val="16"/>
    </w:rPr>
  </w:style>
  <w:style w:type="paragraph" w:customStyle="1" w:styleId="Companyname">
    <w:name w:val="Company name"/>
    <w:basedOn w:val="Normal"/>
    <w:rsid w:val="00D81510"/>
    <w:pPr>
      <w:spacing w:before="140"/>
    </w:pPr>
    <w:rPr>
      <w:b/>
      <w:sz w:val="24"/>
    </w:rPr>
  </w:style>
  <w:style w:type="character" w:styleId="Hyperlink">
    <w:name w:val="Hyperlink"/>
    <w:rsid w:val="0076402A"/>
    <w:rPr>
      <w:color w:val="0000FF"/>
      <w:u w:val="single"/>
    </w:rPr>
  </w:style>
  <w:style w:type="paragraph" w:customStyle="1" w:styleId="Columnheading">
    <w:name w:val="Column heading"/>
    <w:basedOn w:val="Normal"/>
    <w:rsid w:val="00AB03C9"/>
    <w:pPr>
      <w:jc w:val="center"/>
    </w:pPr>
    <w:rPr>
      <w:b/>
      <w:sz w:val="16"/>
    </w:rPr>
  </w:style>
  <w:style w:type="paragraph" w:customStyle="1" w:styleId="RightAligned">
    <w:name w:val="Right Aligned"/>
    <w:basedOn w:val="Normal"/>
    <w:rsid w:val="00AB03C9"/>
    <w:pPr>
      <w:jc w:val="right"/>
    </w:pPr>
    <w:rPr>
      <w:caps/>
      <w:sz w:val="16"/>
      <w:szCs w:val="16"/>
    </w:rPr>
  </w:style>
  <w:style w:type="character" w:customStyle="1" w:styleId="pp-headline-item">
    <w:name w:val="pp-headline-item"/>
    <w:basedOn w:val="DefaultParagraphFont"/>
    <w:rsid w:val="0014262E"/>
  </w:style>
  <w:style w:type="paragraph" w:styleId="Header">
    <w:name w:val="header"/>
    <w:basedOn w:val="Normal"/>
    <w:link w:val="HeaderChar"/>
    <w:uiPriority w:val="99"/>
    <w:rsid w:val="00736647"/>
    <w:pPr>
      <w:tabs>
        <w:tab w:val="center" w:pos="4513"/>
        <w:tab w:val="right" w:pos="9026"/>
      </w:tabs>
    </w:pPr>
  </w:style>
  <w:style w:type="paragraph" w:customStyle="1" w:styleId="Thankyou">
    <w:name w:val="Thank you"/>
    <w:basedOn w:val="Columnheading"/>
    <w:rsid w:val="00D81510"/>
    <w:rPr>
      <w:bCs/>
      <w:sz w:val="20"/>
    </w:rPr>
  </w:style>
  <w:style w:type="paragraph" w:customStyle="1" w:styleId="Amount">
    <w:name w:val="Amount"/>
    <w:basedOn w:val="Normal"/>
    <w:rsid w:val="00D81510"/>
    <w:pPr>
      <w:jc w:val="right"/>
    </w:pPr>
    <w:rPr>
      <w:szCs w:val="20"/>
    </w:rPr>
  </w:style>
  <w:style w:type="character" w:customStyle="1" w:styleId="HeaderChar">
    <w:name w:val="Header Char"/>
    <w:link w:val="Header"/>
    <w:uiPriority w:val="99"/>
    <w:rsid w:val="00736647"/>
    <w:rPr>
      <w:rFonts w:ascii="Tahoma" w:hAnsi="Tahoma"/>
      <w:spacing w:val="4"/>
      <w:sz w:val="17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rsid w:val="0073664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36647"/>
    <w:rPr>
      <w:rFonts w:ascii="Tahoma" w:hAnsi="Tahoma"/>
      <w:spacing w:val="4"/>
      <w:sz w:val="17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F2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chestergardenservices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gsltd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hris\LOCALS~1\Temp\TS0062071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TS006207108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Graphic and Web Designer</vt:lpstr>
    </vt:vector>
  </TitlesOfParts>
  <Company>Microsoft Corporation</Company>
  <LinksUpToDate>false</LinksUpToDate>
  <CharactersWithSpaces>886</CharactersWithSpaces>
  <SharedDoc>false</SharedDoc>
  <HLinks>
    <vt:vector size="12" baseType="variant">
      <vt:variant>
        <vt:i4>3145855</vt:i4>
      </vt:variant>
      <vt:variant>
        <vt:i4>3</vt:i4>
      </vt:variant>
      <vt:variant>
        <vt:i4>0</vt:i4>
      </vt:variant>
      <vt:variant>
        <vt:i4>5</vt:i4>
      </vt:variant>
      <vt:variant>
        <vt:lpwstr>http://www.manchestergardenservices.co.uk/</vt:lpwstr>
      </vt:variant>
      <vt:variant>
        <vt:lpwstr/>
      </vt:variant>
      <vt:variant>
        <vt:i4>8323156</vt:i4>
      </vt:variant>
      <vt:variant>
        <vt:i4>0</vt:i4>
      </vt:variant>
      <vt:variant>
        <vt:i4>0</vt:i4>
      </vt:variant>
      <vt:variant>
        <vt:i4>5</vt:i4>
      </vt:variant>
      <vt:variant>
        <vt:lpwstr>mailto:msgsltd@hotmail.com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and Web Designer</dc:title>
  <dc:subject/>
  <dc:creator>Chris</dc:creator>
  <cp:keywords/>
  <cp:lastModifiedBy>Arboricultural Services</cp:lastModifiedBy>
  <cp:revision>2</cp:revision>
  <cp:lastPrinted>2019-05-16T08:25:00Z</cp:lastPrinted>
  <dcterms:created xsi:type="dcterms:W3CDTF">2023-10-24T08:42:00Z</dcterms:created>
  <dcterms:modified xsi:type="dcterms:W3CDTF">2023-10-24T08:42:00Z</dcterms:modified>
</cp:coreProperties>
</file>