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AB286" w14:textId="77777777" w:rsidR="00167F10" w:rsidRPr="00F4212A" w:rsidRDefault="00167F10" w:rsidP="00167F10">
      <w:pPr>
        <w:contextualSpacing/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</w:pP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</w:rPr>
        <w:t>Build Name</w:t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 xml:space="preserve">: __________________________             </w:t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ab/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ab/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</w:rPr>
        <w:t>Date:             _____________</w:t>
      </w:r>
    </w:p>
    <w:p w14:paraId="6577A97C" w14:textId="77777777" w:rsidR="00BB025E" w:rsidRDefault="00BB025E" w:rsidP="492606FA">
      <w:pPr>
        <w:spacing w:after="120" w:line="240" w:lineRule="auto"/>
        <w:jc w:val="both"/>
        <w:rPr>
          <w:color w:val="FF0000"/>
          <w:u w:val="single"/>
        </w:rPr>
      </w:pPr>
    </w:p>
    <w:p w14:paraId="51E38974" w14:textId="09291F84" w:rsidR="00D869D4" w:rsidRPr="00360F71" w:rsidRDefault="00A27860" w:rsidP="492606FA">
      <w:pPr>
        <w:spacing w:after="120" w:line="240" w:lineRule="auto"/>
        <w:jc w:val="both"/>
        <w:rPr>
          <w:color w:val="auto"/>
          <w:u w:val="single"/>
        </w:rPr>
      </w:pPr>
      <w:r w:rsidRPr="00360F71">
        <w:rPr>
          <w:color w:val="auto"/>
          <w:u w:val="single"/>
        </w:rPr>
        <w:t>T</w:t>
      </w:r>
      <w:r w:rsidR="003D1DE3" w:rsidRPr="00360F71">
        <w:rPr>
          <w:color w:val="auto"/>
          <w:u w:val="single"/>
        </w:rPr>
        <w:t>ooling</w:t>
      </w:r>
      <w:r w:rsidRPr="00360F71">
        <w:rPr>
          <w:color w:val="auto"/>
          <w:u w:val="single"/>
        </w:rPr>
        <w:t xml:space="preserve"> / Equipment</w:t>
      </w:r>
    </w:p>
    <w:p w14:paraId="4CFC9DF2" w14:textId="77777777" w:rsidR="003D1DE3" w:rsidRPr="00360F71" w:rsidRDefault="003D1DE3" w:rsidP="492606FA">
      <w:pPr>
        <w:spacing w:after="120" w:line="240" w:lineRule="auto"/>
        <w:jc w:val="both"/>
        <w:rPr>
          <w:color w:val="auto"/>
        </w:rPr>
      </w:pPr>
    </w:p>
    <w:p w14:paraId="5C7E210D" w14:textId="31A1DC78" w:rsidR="003D1DE3" w:rsidRPr="00360F71" w:rsidRDefault="003D1DE3" w:rsidP="492606FA">
      <w:pPr>
        <w:spacing w:after="120" w:line="240" w:lineRule="auto"/>
        <w:jc w:val="both"/>
        <w:rPr>
          <w:color w:val="auto"/>
          <w:u w:val="single"/>
        </w:rPr>
      </w:pPr>
      <w:r w:rsidRPr="00360F71">
        <w:rPr>
          <w:color w:val="auto"/>
          <w:u w:val="single"/>
        </w:rPr>
        <w:t>Safety Notes</w:t>
      </w:r>
    </w:p>
    <w:p w14:paraId="2C282E57" w14:textId="586CF389" w:rsidR="48D1486F" w:rsidRDefault="48D1486F" w:rsidP="48D1486F">
      <w:pPr>
        <w:spacing w:after="120" w:line="240" w:lineRule="auto"/>
        <w:jc w:val="both"/>
        <w:rPr>
          <w:color w:val="FF0000"/>
        </w:rPr>
      </w:pPr>
    </w:p>
    <w:p w14:paraId="7445E1A4" w14:textId="77777777" w:rsidR="00BA5EAF" w:rsidRDefault="00BA5EAF" w:rsidP="48D1486F">
      <w:pPr>
        <w:spacing w:after="120" w:line="240" w:lineRule="auto"/>
        <w:jc w:val="both"/>
        <w:rPr>
          <w:color w:val="FF0000"/>
        </w:rPr>
      </w:pPr>
    </w:p>
    <w:tbl>
      <w:tblPr>
        <w:tblStyle w:val="TaskListTable"/>
        <w:tblpPr w:leftFromText="180" w:rightFromText="180" w:vertAnchor="text" w:tblpX="5" w:tblpY="1"/>
        <w:tblOverlap w:val="never"/>
        <w:tblW w:w="5062" w:type="pct"/>
        <w:tblLook w:val="04A0" w:firstRow="1" w:lastRow="0" w:firstColumn="1" w:lastColumn="0" w:noHBand="0" w:noVBand="1"/>
        <w:tblDescription w:val="Task List including task, due date, done and initials"/>
      </w:tblPr>
      <w:tblGrid>
        <w:gridCol w:w="756"/>
        <w:gridCol w:w="6178"/>
        <w:gridCol w:w="1508"/>
        <w:gridCol w:w="1316"/>
      </w:tblGrid>
      <w:tr w:rsidR="00376005" w14:paraId="5FA27096" w14:textId="77777777" w:rsidTr="00513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bottom w:val="single" w:sz="4" w:space="0" w:color="7F7F7F" w:themeColor="text1" w:themeTint="80"/>
            </w:tcBorders>
            <w:shd w:val="clear" w:color="auto" w:fill="475C18" w:themeFill="accent2" w:themeFillShade="80"/>
            <w:vAlign w:val="center"/>
          </w:tcPr>
          <w:p w14:paraId="307D8ED9" w14:textId="7DAE17FB" w:rsidR="00376005" w:rsidRDefault="00376005" w:rsidP="00513C0C">
            <w:r>
              <w:t>No.</w:t>
            </w:r>
          </w:p>
        </w:tc>
        <w:tc>
          <w:tcPr>
            <w:tcW w:w="7686" w:type="dxa"/>
            <w:gridSpan w:val="2"/>
            <w:tcBorders>
              <w:bottom w:val="single" w:sz="4" w:space="0" w:color="7F7F7F" w:themeColor="text1" w:themeTint="80"/>
            </w:tcBorders>
            <w:shd w:val="clear" w:color="auto" w:fill="475C18" w:themeFill="accent2" w:themeFillShade="80"/>
            <w:vAlign w:val="center"/>
          </w:tcPr>
          <w:p w14:paraId="60B431B0" w14:textId="4873924D" w:rsidR="00376005" w:rsidRDefault="00376005" w:rsidP="00513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Hlk131589485"/>
            <w:r>
              <w:t xml:space="preserve">TASK 1 – </w:t>
            </w:r>
            <w:r w:rsidR="00BA5EAF">
              <w:t>SMS Alarm Systems</w:t>
            </w:r>
          </w:p>
        </w:tc>
        <w:tc>
          <w:tcPr>
            <w:tcW w:w="1316" w:type="dxa"/>
            <w:tcBorders>
              <w:bottom w:val="single" w:sz="4" w:space="0" w:color="7F7F7F" w:themeColor="text1" w:themeTint="80"/>
            </w:tcBorders>
            <w:shd w:val="clear" w:color="auto" w:fill="9A0E36" w:themeFill="accent4" w:themeFillShade="80"/>
            <w:vAlign w:val="bottom"/>
          </w:tcPr>
          <w:p w14:paraId="51B135E6" w14:textId="77777777" w:rsidR="00376005" w:rsidRDefault="00376005" w:rsidP="00513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>
              <w:t>tICK</w:t>
            </w:r>
            <w:bookmarkEnd w:id="0"/>
          </w:p>
          <w:p w14:paraId="4FE6ADB2" w14:textId="4C439861" w:rsidR="0054776B" w:rsidRDefault="0054776B" w:rsidP="00513C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4776B">
              <w:rPr>
                <w:bCs/>
                <w:i/>
                <w:iCs/>
                <w:sz w:val="16"/>
                <w:szCs w:val="16"/>
              </w:rPr>
              <w:t>(when completed)</w:t>
            </w:r>
          </w:p>
        </w:tc>
      </w:tr>
      <w:tr w:rsidR="00E31538" w14:paraId="715C4792" w14:textId="77777777" w:rsidTr="00513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7811BBF5" w14:textId="62466FB9" w:rsidR="00E31538" w:rsidRPr="00376005" w:rsidRDefault="000B7702" w:rsidP="00513C0C">
            <w:pPr>
              <w:jc w:val="center"/>
              <w:rPr>
                <w:rFonts w:ascii="Arial" w:eastAsia="Arial" w:hAnsi="Arial" w:cs="Arial"/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1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0E228556" w14:textId="79747ED5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89330B">
              <w:rPr>
                <w:rFonts w:ascii="Arial" w:hAnsi="Arial" w:cs="Arial"/>
                <w:b/>
                <w:bCs/>
                <w:u w:val="single"/>
              </w:rPr>
              <w:t>Chiller terminology</w:t>
            </w:r>
          </w:p>
          <w:p w14:paraId="03946129" w14:textId="77777777" w:rsidR="0089330B" w:rsidRPr="00ED43D7" w:rsidRDefault="0089330B" w:rsidP="0089330B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67CA18F5" w14:textId="77777777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330B">
              <w:rPr>
                <w:rFonts w:ascii="Arial" w:hAnsi="Arial" w:cs="Arial"/>
                <w:u w:val="single"/>
              </w:rPr>
              <w:t>Feed</w:t>
            </w:r>
            <w:r w:rsidRPr="0089330B">
              <w:rPr>
                <w:rFonts w:ascii="Arial" w:hAnsi="Arial" w:cs="Arial"/>
              </w:rPr>
              <w:t xml:space="preserve"> – The delivery of glycol to the rink from the chillers</w:t>
            </w:r>
          </w:p>
          <w:p w14:paraId="65BE2878" w14:textId="2DABC26D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9330B">
              <w:rPr>
                <w:rFonts w:ascii="Arial" w:hAnsi="Arial" w:cs="Arial"/>
                <w:u w:val="single"/>
              </w:rPr>
              <w:t>Return</w:t>
            </w:r>
            <w:r w:rsidRPr="0089330B">
              <w:rPr>
                <w:rFonts w:ascii="Arial" w:hAnsi="Arial" w:cs="Arial"/>
              </w:rPr>
              <w:t xml:space="preserve"> – The delivery of glycol from the rink back to the chillers.</w:t>
            </w:r>
          </w:p>
          <w:p w14:paraId="2C393E25" w14:textId="77777777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9330B">
              <w:rPr>
                <w:rFonts w:ascii="Arial" w:hAnsi="Arial" w:cs="Arial"/>
                <w:u w:val="single"/>
              </w:rPr>
              <w:t>Buffer tank</w:t>
            </w:r>
            <w:r w:rsidRPr="0089330B">
              <w:rPr>
                <w:rFonts w:ascii="Arial" w:hAnsi="Arial" w:cs="Arial"/>
              </w:rPr>
              <w:t xml:space="preserve"> – The buffer tank is the holding tank that circulates the glycol between the chillers and rink, then receives the glycol back from the rink.</w:t>
            </w:r>
          </w:p>
          <w:p w14:paraId="15841CA7" w14:textId="77777777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u w:val="single"/>
              </w:rPr>
            </w:pPr>
            <w:r w:rsidRPr="0089330B">
              <w:rPr>
                <w:rFonts w:ascii="Arial" w:hAnsi="Arial" w:cs="Arial"/>
                <w:color w:val="111111"/>
                <w:u w:val="single"/>
              </w:rPr>
              <w:t>Setpoint</w:t>
            </w:r>
            <w:r w:rsidRPr="0089330B">
              <w:rPr>
                <w:rFonts w:ascii="Arial" w:hAnsi="Arial" w:cs="Arial"/>
                <w:color w:val="111111"/>
              </w:rPr>
              <w:t xml:space="preserve"> - </w:t>
            </w:r>
            <w:r w:rsidRPr="0089330B">
              <w:rPr>
                <w:rFonts w:ascii="Arial" w:hAnsi="Arial" w:cs="Arial"/>
                <w:color w:val="222222"/>
              </w:rPr>
              <w:t>A desired temperature or pressure, usually this has a focus on the chilled glycol supply temperature.</w:t>
            </w:r>
          </w:p>
          <w:p w14:paraId="66412326" w14:textId="77777777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u w:val="single"/>
              </w:rPr>
            </w:pPr>
            <w:r w:rsidRPr="0089330B">
              <w:rPr>
                <w:rFonts w:ascii="Arial" w:hAnsi="Arial" w:cs="Arial"/>
                <w:color w:val="111111"/>
                <w:u w:val="single"/>
              </w:rPr>
              <w:t>Flow rate</w:t>
            </w:r>
            <w:r w:rsidRPr="0089330B">
              <w:rPr>
                <w:rFonts w:ascii="Arial" w:hAnsi="Arial" w:cs="Arial"/>
                <w:color w:val="111111"/>
              </w:rPr>
              <w:t xml:space="preserve"> -</w:t>
            </w:r>
            <w:r w:rsidRPr="0089330B">
              <w:rPr>
                <w:rFonts w:ascii="Arial" w:hAnsi="Arial" w:cs="Arial"/>
                <w:color w:val="222222"/>
              </w:rPr>
              <w:t xml:space="preserve"> The quantity of glycol passing through the chiller or a specific part of the distribution pipework. It is a measurement of volume per unit of time.</w:t>
            </w:r>
          </w:p>
          <w:p w14:paraId="331170FB" w14:textId="1AC6DFB6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u w:val="single"/>
              </w:rPr>
            </w:pPr>
            <w:r w:rsidRPr="0089330B">
              <w:rPr>
                <w:rFonts w:ascii="Arial" w:eastAsia="Times New Roman" w:hAnsi="Arial" w:cs="Arial"/>
                <w:color w:val="111111"/>
                <w:u w:val="single"/>
              </w:rPr>
              <w:t>Chiller tripped</w:t>
            </w:r>
            <w:r w:rsidRPr="0089330B">
              <w:rPr>
                <w:rFonts w:ascii="Arial" w:eastAsia="Times New Roman" w:hAnsi="Arial" w:cs="Arial"/>
                <w:color w:val="111111"/>
                <w:lang w:val="en-GB"/>
              </w:rPr>
              <w:t xml:space="preserve"> - </w:t>
            </w:r>
            <w:r w:rsidRPr="0089330B">
              <w:rPr>
                <w:rFonts w:ascii="Arial" w:eastAsia="Times New Roman" w:hAnsi="Arial" w:cs="Arial"/>
                <w:color w:val="222222"/>
                <w:lang w:val="en-GB"/>
              </w:rPr>
              <w:t>T</w:t>
            </w:r>
            <w:r w:rsidRPr="0089330B">
              <w:rPr>
                <w:rFonts w:ascii="Arial" w:eastAsia="Times New Roman" w:hAnsi="Arial" w:cs="Arial"/>
                <w:color w:val="222222"/>
              </w:rPr>
              <w:t>he chiller turning off by itself, through the internal controls, due to a detected fault or if it has reached the limits of a design setpoint. E.g. a high or low pressure or temperature. The chiller therefore turns off to protect itself from damage.</w:t>
            </w:r>
          </w:p>
          <w:p w14:paraId="7E3AD337" w14:textId="77777777" w:rsidR="0089330B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u w:val="single"/>
              </w:rPr>
            </w:pPr>
            <w:r w:rsidRPr="0089330B">
              <w:rPr>
                <w:rFonts w:ascii="Arial" w:eastAsia="Times New Roman" w:hAnsi="Arial" w:cs="Arial"/>
                <w:color w:val="111111"/>
                <w:u w:val="single"/>
              </w:rPr>
              <w:t>Load</w:t>
            </w:r>
            <w:r w:rsidRPr="0089330B">
              <w:rPr>
                <w:rFonts w:ascii="Arial" w:eastAsia="Times New Roman" w:hAnsi="Arial" w:cs="Arial"/>
                <w:color w:val="111111"/>
                <w:lang w:val="en-GB"/>
              </w:rPr>
              <w:t xml:space="preserve"> - </w:t>
            </w:r>
            <w:r w:rsidRPr="0089330B">
              <w:rPr>
                <w:rFonts w:ascii="Arial" w:eastAsia="Times New Roman" w:hAnsi="Arial" w:cs="Arial"/>
                <w:color w:val="222222"/>
                <w:lang w:val="en-GB"/>
              </w:rPr>
              <w:t>T</w:t>
            </w:r>
            <w:r w:rsidRPr="0089330B">
              <w:rPr>
                <w:rFonts w:ascii="Arial" w:eastAsia="Times New Roman" w:hAnsi="Arial" w:cs="Arial"/>
                <w:color w:val="222222"/>
              </w:rPr>
              <w:t>he cooling demand on the chiller</w:t>
            </w:r>
            <w:r w:rsidRPr="0089330B">
              <w:rPr>
                <w:rFonts w:ascii="Arial" w:eastAsia="Times New Roman" w:hAnsi="Arial" w:cs="Arial"/>
                <w:color w:val="222222"/>
                <w:lang w:val="en-GB"/>
              </w:rPr>
              <w:t>.</w:t>
            </w:r>
          </w:p>
          <w:p w14:paraId="5B649C77" w14:textId="76502307" w:rsidR="00E31538" w:rsidRPr="0089330B" w:rsidRDefault="0089330B" w:rsidP="008933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 w:rsidRPr="303CD9DE">
              <w:rPr>
                <w:rFonts w:ascii="Times New Roman" w:hAnsi="Times New Roman" w:cs="Times New Roman"/>
                <w:u w:val="single"/>
              </w:rPr>
              <w:t>Delta T</w:t>
            </w:r>
            <w:r w:rsidRPr="303CD9DE">
              <w:rPr>
                <w:rFonts w:ascii="Times New Roman" w:hAnsi="Times New Roman" w:cs="Times New Roman"/>
              </w:rPr>
              <w:t xml:space="preserve"> - </w:t>
            </w:r>
            <w:r w:rsidRPr="303CD9DE">
              <w:rPr>
                <w:rFonts w:ascii="Open Sans" w:eastAsia="Open Sans" w:hAnsi="Open Sans" w:cs="Open Sans"/>
              </w:rPr>
              <w:t>t</w:t>
            </w:r>
            <w:r w:rsidRPr="303CD9DE">
              <w:rPr>
                <w:rFonts w:ascii="Arial" w:eastAsia="Arial" w:hAnsi="Arial" w:cs="Arial"/>
              </w:rPr>
              <w:t>he difference of temperatures between two measuring points</w:t>
            </w:r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14:paraId="3DD361D0" w14:textId="77777777" w:rsidR="00E31538" w:rsidRDefault="00E31538" w:rsidP="00513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C0C" w14:paraId="626A67A5" w14:textId="77777777" w:rsidTr="00513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7D87A118" w14:textId="4338EE70" w:rsidR="00513C0C" w:rsidRPr="00376005" w:rsidRDefault="000B7702" w:rsidP="00513C0C">
            <w:pPr>
              <w:jc w:val="center"/>
              <w:rPr>
                <w:rFonts w:ascii="Arial" w:eastAsia="Arial" w:hAnsi="Arial" w:cs="Arial"/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2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71535096" w14:textId="24477232" w:rsidR="0089330B" w:rsidRPr="0089330B" w:rsidRDefault="0089330B" w:rsidP="00FB41C8">
            <w:pPr>
              <w:spacing w:line="278" w:lineRule="auto"/>
              <w:ind w:left="121" w:right="9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  <w:spacing w:val="-1"/>
                <w:u w:val="single"/>
              </w:rPr>
            </w:pPr>
            <w:r w:rsidRPr="0089330B">
              <w:rPr>
                <w:rFonts w:ascii="Arial" w:eastAsia="Calibri" w:hAnsi="Arial" w:cs="Arial"/>
                <w:spacing w:val="-1"/>
                <w:u w:val="single"/>
              </w:rPr>
              <w:t>S</w:t>
            </w:r>
            <w:r w:rsidRPr="0089330B">
              <w:rPr>
                <w:rFonts w:ascii="Arial" w:eastAsia="Calibri" w:hAnsi="Arial" w:cs="Arial"/>
                <w:spacing w:val="1"/>
                <w:u w:val="single"/>
              </w:rPr>
              <w:t>M</w:t>
            </w:r>
            <w:r w:rsidRPr="0089330B">
              <w:rPr>
                <w:rFonts w:ascii="Arial" w:eastAsia="Calibri" w:hAnsi="Arial" w:cs="Arial"/>
                <w:u w:val="single"/>
              </w:rPr>
              <w:t>S ala</w:t>
            </w:r>
            <w:r w:rsidRPr="0089330B">
              <w:rPr>
                <w:rFonts w:ascii="Arial" w:eastAsia="Calibri" w:hAnsi="Arial" w:cs="Arial"/>
                <w:spacing w:val="-3"/>
                <w:u w:val="single"/>
              </w:rPr>
              <w:t>r</w:t>
            </w:r>
            <w:r w:rsidRPr="0089330B">
              <w:rPr>
                <w:rFonts w:ascii="Arial" w:eastAsia="Calibri" w:hAnsi="Arial" w:cs="Arial"/>
                <w:u w:val="single"/>
              </w:rPr>
              <w:t>m</w:t>
            </w:r>
            <w:r w:rsidRPr="0089330B">
              <w:rPr>
                <w:rFonts w:ascii="Arial" w:eastAsia="Calibri" w:hAnsi="Arial" w:cs="Arial"/>
                <w:spacing w:val="2"/>
                <w:u w:val="single"/>
              </w:rPr>
              <w:t xml:space="preserve"> </w:t>
            </w:r>
            <w:r w:rsidRPr="0089330B">
              <w:rPr>
                <w:rFonts w:ascii="Arial" w:eastAsia="Calibri" w:hAnsi="Arial" w:cs="Arial"/>
                <w:spacing w:val="-2"/>
                <w:u w:val="single"/>
              </w:rPr>
              <w:t>s</w:t>
            </w:r>
            <w:r w:rsidRPr="0089330B">
              <w:rPr>
                <w:rFonts w:ascii="Arial" w:eastAsia="Calibri" w:hAnsi="Arial" w:cs="Arial"/>
                <w:spacing w:val="1"/>
                <w:u w:val="single"/>
              </w:rPr>
              <w:t>y</w:t>
            </w:r>
            <w:r w:rsidRPr="0089330B">
              <w:rPr>
                <w:rFonts w:ascii="Arial" w:eastAsia="Calibri" w:hAnsi="Arial" w:cs="Arial"/>
                <w:u w:val="single"/>
              </w:rPr>
              <w:t>st</w:t>
            </w:r>
            <w:r w:rsidRPr="0089330B">
              <w:rPr>
                <w:rFonts w:ascii="Arial" w:eastAsia="Calibri" w:hAnsi="Arial" w:cs="Arial"/>
                <w:spacing w:val="-2"/>
                <w:u w:val="single"/>
              </w:rPr>
              <w:t>e</w:t>
            </w:r>
            <w:r w:rsidRPr="0089330B">
              <w:rPr>
                <w:rFonts w:ascii="Arial" w:eastAsia="Calibri" w:hAnsi="Arial" w:cs="Arial"/>
                <w:spacing w:val="1"/>
                <w:u w:val="single"/>
              </w:rPr>
              <w:t>m</w:t>
            </w:r>
            <w:r w:rsidRPr="0089330B">
              <w:rPr>
                <w:rFonts w:ascii="Arial" w:eastAsia="Calibri" w:hAnsi="Arial" w:cs="Arial"/>
                <w:u w:val="single"/>
              </w:rPr>
              <w:t>s</w:t>
            </w:r>
          </w:p>
          <w:p w14:paraId="117688E4" w14:textId="12FC3A3F" w:rsidR="00FB41C8" w:rsidRPr="00564AEB" w:rsidRDefault="00FB41C8" w:rsidP="00FB41C8">
            <w:pPr>
              <w:spacing w:line="278" w:lineRule="auto"/>
              <w:ind w:left="121" w:right="9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  <w:spacing w:val="-1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</w:rPr>
              <w:t>S 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y</w:t>
            </w:r>
            <w:r w:rsidRPr="00564AEB">
              <w:rPr>
                <w:rFonts w:ascii="Arial" w:eastAsia="Calibri" w:hAnsi="Arial" w:cs="Arial"/>
              </w:rPr>
              <w:t>st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are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 to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m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 t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at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ille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sit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.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al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</w:rPr>
              <w:t>rm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1"/>
              </w:rPr>
              <w:t>un</w:t>
            </w:r>
            <w:r w:rsidRPr="00564AEB">
              <w:rPr>
                <w:rFonts w:ascii="Arial" w:eastAsia="Calibri" w:hAnsi="Arial" w:cs="Arial"/>
              </w:rPr>
              <w:t>ct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 is li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  <w:spacing w:val="-2"/>
              </w:rPr>
              <w:t>k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 to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o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 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d will s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d a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ssa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4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ci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ie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f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ll</w:t>
            </w:r>
            <w:r w:rsidRPr="00564AEB">
              <w:rPr>
                <w:rFonts w:ascii="Arial" w:eastAsia="Calibri" w:hAnsi="Arial" w:cs="Arial"/>
                <w:spacing w:val="-1"/>
              </w:rPr>
              <w:t>o</w:t>
            </w:r>
            <w:r w:rsidRPr="00564AEB">
              <w:rPr>
                <w:rFonts w:ascii="Arial" w:eastAsia="Calibri" w:hAnsi="Arial" w:cs="Arial"/>
              </w:rPr>
              <w:t>ws:</w:t>
            </w:r>
          </w:p>
          <w:p w14:paraId="0B6E4077" w14:textId="77777777" w:rsidR="00FB41C8" w:rsidRPr="00564AEB" w:rsidRDefault="00FB41C8" w:rsidP="00FB41C8">
            <w:pPr>
              <w:spacing w:before="4" w:line="19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9"/>
                <w:szCs w:val="19"/>
              </w:rPr>
            </w:pPr>
          </w:p>
          <w:p w14:paraId="1FABBA19" w14:textId="44849B22" w:rsidR="00FB41C8" w:rsidRPr="00564AEB" w:rsidRDefault="00FB41C8" w:rsidP="00FB41C8">
            <w:pPr>
              <w:tabs>
                <w:tab w:val="left" w:pos="840"/>
              </w:tabs>
              <w:ind w:right="-2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-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i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</w:rPr>
              <w:t>OK</w:t>
            </w:r>
            <w:r w:rsidRPr="00564AEB">
              <w:rPr>
                <w:rFonts w:ascii="Arial" w:eastAsia="Calibri" w:hAnsi="Arial" w:cs="Arial"/>
                <w:b/>
                <w:bCs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=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iller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d as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cia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qu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pm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1"/>
              </w:rPr>
              <w:t>un</w:t>
            </w:r>
            <w:r w:rsidRPr="00564AEB">
              <w:rPr>
                <w:rFonts w:ascii="Arial" w:eastAsia="Calibri" w:hAnsi="Arial" w:cs="Arial"/>
              </w:rPr>
              <w:t>ct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on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g 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</w:rPr>
              <w:t>tly</w:t>
            </w:r>
            <w:r>
              <w:rPr>
                <w:rFonts w:ascii="Arial" w:eastAsia="Calibri" w:hAnsi="Arial" w:cs="Arial"/>
              </w:rPr>
              <w:t>.</w:t>
            </w:r>
          </w:p>
          <w:p w14:paraId="1A0F12A6" w14:textId="2E404EE7" w:rsidR="00FB41C8" w:rsidRPr="00564AEB" w:rsidRDefault="00FB41C8" w:rsidP="00FB41C8">
            <w:pPr>
              <w:tabs>
                <w:tab w:val="left" w:pos="840"/>
              </w:tabs>
              <w:spacing w:before="41"/>
              <w:ind w:right="-2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-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</w:rPr>
              <w:t>P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ea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s</w:t>
            </w:r>
            <w:r w:rsidRPr="00564AEB">
              <w:rPr>
                <w:rFonts w:ascii="Arial" w:eastAsia="Calibri" w:hAnsi="Arial" w:cs="Arial"/>
                <w:b/>
                <w:bCs/>
              </w:rPr>
              <w:t xml:space="preserve">e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b/>
                <w:bCs/>
                <w:spacing w:val="-3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</w:rPr>
              <w:t>k</w:t>
            </w:r>
            <w:r w:rsidRPr="00564AEB">
              <w:rPr>
                <w:rFonts w:ascii="Arial" w:eastAsia="Calibri" w:hAnsi="Arial" w:cs="Arial"/>
                <w:b/>
                <w:bCs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i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=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ill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d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ct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an 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in 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y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</w:rPr>
              <w:t>m</w:t>
            </w:r>
            <w:r>
              <w:rPr>
                <w:rFonts w:ascii="Arial" w:eastAsia="Calibri" w:hAnsi="Arial" w:cs="Arial"/>
              </w:rPr>
              <w:t>.</w:t>
            </w:r>
          </w:p>
          <w:p w14:paraId="4F4B1B4F" w14:textId="741FCECE" w:rsidR="00FB41C8" w:rsidRPr="00564AEB" w:rsidRDefault="00FB41C8" w:rsidP="00FB41C8">
            <w:pPr>
              <w:tabs>
                <w:tab w:val="left" w:pos="840"/>
              </w:tabs>
              <w:spacing w:before="38"/>
              <w:ind w:right="-2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-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</w:rPr>
              <w:t>P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o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w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s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upp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</w:rPr>
              <w:t>y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</w:rPr>
              <w:t>t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ne</w:t>
            </w:r>
            <w:r w:rsidRPr="00564AEB">
              <w:rPr>
                <w:rFonts w:ascii="Arial" w:eastAsia="Calibri" w:hAnsi="Arial" w:cs="Arial"/>
                <w:b/>
                <w:bCs/>
              </w:rPr>
              <w:t>d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=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2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n 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1"/>
              </w:rPr>
              <w:t>o</w:t>
            </w:r>
            <w:r w:rsidRPr="00564AEB">
              <w:rPr>
                <w:rFonts w:ascii="Arial" w:eastAsia="Calibri" w:hAnsi="Arial" w:cs="Arial"/>
                <w:spacing w:val="1"/>
              </w:rPr>
              <w:t>v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d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to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b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x</w:t>
            </w:r>
            <w:r>
              <w:rPr>
                <w:rFonts w:ascii="Arial" w:eastAsia="Calibri" w:hAnsi="Arial" w:cs="Arial"/>
              </w:rPr>
              <w:t>.</w:t>
            </w:r>
          </w:p>
          <w:p w14:paraId="75EFF083" w14:textId="510E607C" w:rsidR="00FB41C8" w:rsidRPr="000B7702" w:rsidRDefault="00FB41C8" w:rsidP="000B7702">
            <w:pPr>
              <w:tabs>
                <w:tab w:val="left" w:pos="840"/>
              </w:tabs>
              <w:spacing w:before="43"/>
              <w:ind w:right="-2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lastRenderedPageBreak/>
              <w:t>-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</w:rPr>
              <w:t>P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ea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s</w:t>
            </w:r>
            <w:r w:rsidRPr="00564AEB">
              <w:rPr>
                <w:rFonts w:ascii="Arial" w:eastAsia="Calibri" w:hAnsi="Arial" w:cs="Arial"/>
                <w:b/>
                <w:bCs/>
              </w:rPr>
              <w:t xml:space="preserve">e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b/>
                <w:bCs/>
                <w:spacing w:val="-3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</w:rPr>
              <w:t>k</w:t>
            </w:r>
            <w:r w:rsidRPr="00564AEB">
              <w:rPr>
                <w:rFonts w:ascii="Arial" w:eastAsia="Calibri" w:hAnsi="Arial" w:cs="Arial"/>
                <w:b/>
                <w:bCs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c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i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  <w:b/>
                <w:bCs/>
                <w:spacing w:val="-4"/>
              </w:rPr>
              <w:t>o</w:t>
            </w:r>
            <w:r w:rsidRPr="00564AEB">
              <w:rPr>
                <w:rFonts w:ascii="Arial" w:eastAsia="Calibri" w:hAnsi="Arial" w:cs="Arial"/>
                <w:b/>
                <w:bCs/>
                <w:spacing w:val="1"/>
              </w:rPr>
              <w:t>w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>e</w:t>
            </w:r>
            <w:r w:rsidRPr="00564AEB">
              <w:rPr>
                <w:rFonts w:ascii="Arial" w:eastAsia="Calibri" w:hAnsi="Arial" w:cs="Arial"/>
                <w:b/>
                <w:bCs/>
              </w:rPr>
              <w:t>r</w:t>
            </w:r>
            <w:r w:rsidRPr="00564AEB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=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po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upp</w:t>
            </w:r>
            <w:r w:rsidRPr="00564AEB">
              <w:rPr>
                <w:rFonts w:ascii="Arial" w:eastAsia="Calibri" w:hAnsi="Arial" w:cs="Arial"/>
              </w:rPr>
              <w:t>ly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cea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ed to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ill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 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d a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at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qu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me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</w:t>
            </w:r>
            <w:r>
              <w:rPr>
                <w:rFonts w:ascii="Arial" w:eastAsia="Calibri" w:hAnsi="Arial" w:cs="Arial"/>
              </w:rPr>
              <w:t>.</w:t>
            </w:r>
          </w:p>
          <w:p w14:paraId="17E753E1" w14:textId="6238D66D" w:rsidR="00FB41C8" w:rsidRPr="000B7702" w:rsidRDefault="00FB41C8" w:rsidP="000B7702">
            <w:pPr>
              <w:ind w:left="120" w:right="267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Each 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stallat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n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G</w:t>
            </w:r>
            <w:r w:rsidRPr="00564AEB">
              <w:rPr>
                <w:rFonts w:ascii="Arial" w:eastAsia="Calibri" w:hAnsi="Arial" w:cs="Arial"/>
                <w:spacing w:val="-1"/>
              </w:rPr>
              <w:t>S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alarm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ich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it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4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  <w:spacing w:val="1"/>
              </w:rPr>
              <w:t>oo</w:t>
            </w:r>
            <w:r w:rsidRPr="00564AEB">
              <w:rPr>
                <w:rFonts w:ascii="Arial" w:eastAsia="Calibri" w:hAnsi="Arial" w:cs="Arial"/>
              </w:rPr>
              <w:t>d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/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</w:rPr>
              <w:t xml:space="preserve">ad 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tat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f t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ller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acka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</w:rPr>
              <w:t>e.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 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n </w:t>
            </w:r>
            <w:r w:rsidRPr="00564AEB">
              <w:rPr>
                <w:rFonts w:ascii="Arial" w:eastAsia="Calibri" w:hAnsi="Arial" w:cs="Arial"/>
                <w:spacing w:val="-3"/>
              </w:rPr>
              <w:t>f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y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is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alert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o</w:t>
            </w:r>
            <w:r w:rsidRPr="00564AEB">
              <w:rPr>
                <w:rFonts w:ascii="Arial" w:eastAsia="Calibri" w:hAnsi="Arial" w:cs="Arial"/>
                <w:spacing w:val="1"/>
              </w:rPr>
              <w:t>me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y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3"/>
              </w:rPr>
              <w:t>s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it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d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v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-1"/>
              </w:rPr>
              <w:t>no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</w:rPr>
              <w:t>y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 sc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du</w:t>
            </w:r>
            <w:r w:rsidRPr="00564AEB">
              <w:rPr>
                <w:rFonts w:ascii="Arial" w:eastAsia="Calibri" w:hAnsi="Arial" w:cs="Arial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qu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pm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</w:rPr>
              <w:t>ks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gh</w:t>
            </w:r>
            <w:r w:rsidRPr="00564AEB">
              <w:rPr>
                <w:rFonts w:ascii="Arial" w:eastAsia="Calibri" w:hAnsi="Arial" w:cs="Arial"/>
              </w:rPr>
              <w:t>li</w:t>
            </w:r>
            <w:r w:rsidRPr="00564AEB">
              <w:rPr>
                <w:rFonts w:ascii="Arial" w:eastAsia="Calibri" w:hAnsi="Arial" w:cs="Arial"/>
                <w:spacing w:val="-1"/>
              </w:rPr>
              <w:t>gh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a 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em</w:t>
            </w:r>
            <w:r w:rsidRPr="00564AEB">
              <w:rPr>
                <w:rFonts w:ascii="Arial" w:eastAsia="Calibri" w:hAnsi="Arial" w:cs="Arial"/>
              </w:rPr>
              <w:t>.</w:t>
            </w:r>
          </w:p>
          <w:p w14:paraId="5BDD1592" w14:textId="1B9A487C" w:rsidR="00FB41C8" w:rsidRPr="000B7702" w:rsidRDefault="00FB41C8" w:rsidP="000B7702">
            <w:pPr>
              <w:spacing w:line="278" w:lineRule="auto"/>
              <w:ind w:left="120" w:right="34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Each 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bo</w:t>
            </w:r>
            <w:r w:rsidRPr="00564AEB">
              <w:rPr>
                <w:rFonts w:ascii="Arial" w:eastAsia="Calibri" w:hAnsi="Arial" w:cs="Arial"/>
              </w:rPr>
              <w:t>x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tai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4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G</w:t>
            </w:r>
            <w:r w:rsidRPr="00564AEB">
              <w:rPr>
                <w:rFonts w:ascii="Arial" w:eastAsia="Calibri" w:hAnsi="Arial" w:cs="Arial"/>
                <w:spacing w:val="-1"/>
              </w:rPr>
              <w:t>S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S</w:t>
            </w:r>
            <w:r w:rsidRPr="00564AEB">
              <w:rPr>
                <w:rFonts w:ascii="Arial" w:eastAsia="Calibri" w:hAnsi="Arial" w:cs="Arial"/>
              </w:rPr>
              <w:t>IM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</w:rPr>
              <w:t>ard w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ch s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nd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x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me</w:t>
            </w:r>
            <w:r w:rsidRPr="00564AEB">
              <w:rPr>
                <w:rFonts w:ascii="Arial" w:eastAsia="Calibri" w:hAnsi="Arial" w:cs="Arial"/>
              </w:rPr>
              <w:t>ssa</w:t>
            </w:r>
            <w:r w:rsidRPr="00564AEB">
              <w:rPr>
                <w:rFonts w:ascii="Arial" w:eastAsia="Calibri" w:hAnsi="Arial" w:cs="Arial"/>
                <w:spacing w:val="-3"/>
              </w:rPr>
              <w:t>g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  <w:spacing w:val="1"/>
              </w:rPr>
              <w:t>me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-1"/>
              </w:rPr>
              <w:t>nu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d an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</w:rPr>
              <w:t>ail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me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sa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Agg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k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.</w:t>
            </w:r>
          </w:p>
          <w:p w14:paraId="22987740" w14:textId="2A3D4725" w:rsidR="00FB41C8" w:rsidRPr="000B7702" w:rsidRDefault="00FB41C8" w:rsidP="000B7702">
            <w:pPr>
              <w:spacing w:line="278" w:lineRule="auto"/>
              <w:ind w:left="120" w:right="9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Each 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bo</w:t>
            </w:r>
            <w:r w:rsidRPr="00564AEB">
              <w:rPr>
                <w:rFonts w:ascii="Arial" w:eastAsia="Calibri" w:hAnsi="Arial" w:cs="Arial"/>
              </w:rPr>
              <w:t>x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is </w:t>
            </w:r>
            <w:r w:rsidRPr="00564AEB">
              <w:rPr>
                <w:rFonts w:ascii="Arial" w:eastAsia="Calibri" w:hAnsi="Arial" w:cs="Arial"/>
                <w:spacing w:val="-3"/>
              </w:rPr>
              <w:t>f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 f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</w:rPr>
              <w:t>ai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(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n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at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se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2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r)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v</w:t>
            </w:r>
            <w:r w:rsidRPr="00564AEB">
              <w:rPr>
                <w:rFonts w:ascii="Arial" w:eastAsia="Calibri" w:hAnsi="Arial" w:cs="Arial"/>
              </w:rPr>
              <w:t>ia a</w:t>
            </w:r>
            <w:r w:rsidRPr="00564AEB">
              <w:rPr>
                <w:rFonts w:ascii="Arial" w:eastAsia="Calibri" w:hAnsi="Arial" w:cs="Arial"/>
                <w:spacing w:val="-4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16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nn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</w:rPr>
              <w:t>ti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and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as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a 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</w:rPr>
              <w:t>at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ry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fit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d so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d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v</w:t>
            </w:r>
            <w:r w:rsidRPr="00564AEB">
              <w:rPr>
                <w:rFonts w:ascii="Arial" w:eastAsia="Calibri" w:hAnsi="Arial" w:cs="Arial"/>
              </w:rPr>
              <w:t>ice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will 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ti</w:t>
            </w:r>
            <w:r w:rsidRPr="00564AEB">
              <w:rPr>
                <w:rFonts w:ascii="Arial" w:eastAsia="Calibri" w:hAnsi="Arial" w:cs="Arial"/>
                <w:spacing w:val="-1"/>
              </w:rPr>
              <w:t>nu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to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rk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wit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2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Pr="00564AEB">
              <w:rPr>
                <w:rFonts w:ascii="Arial" w:eastAsia="Calibri" w:hAnsi="Arial" w:cs="Arial"/>
                <w:spacing w:val="-3"/>
              </w:rPr>
              <w:t>f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="00D6411E" w:rsidRPr="00564AEB">
              <w:rPr>
                <w:rFonts w:ascii="Arial" w:eastAsia="Calibri" w:hAnsi="Arial" w:cs="Arial"/>
              </w:rPr>
              <w:t>a</w:t>
            </w:r>
            <w:r w:rsidR="00D6411E"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="00D6411E" w:rsidRPr="00564AEB">
              <w:rPr>
                <w:rFonts w:ascii="Arial" w:eastAsia="Calibri" w:hAnsi="Arial" w:cs="Arial"/>
                <w:spacing w:val="-1"/>
              </w:rPr>
              <w:t>p</w:t>
            </w:r>
            <w:r w:rsidR="00D6411E" w:rsidRPr="00564AEB">
              <w:rPr>
                <w:rFonts w:ascii="Arial" w:eastAsia="Calibri" w:hAnsi="Arial" w:cs="Arial"/>
                <w:spacing w:val="1"/>
              </w:rPr>
              <w:t>e</w:t>
            </w:r>
            <w:r w:rsidR="00D6411E" w:rsidRPr="00564AEB">
              <w:rPr>
                <w:rFonts w:ascii="Arial" w:eastAsia="Calibri" w:hAnsi="Arial" w:cs="Arial"/>
              </w:rPr>
              <w:t>ri</w:t>
            </w:r>
            <w:r w:rsidR="00D6411E" w:rsidRPr="00564AEB">
              <w:rPr>
                <w:rFonts w:ascii="Arial" w:eastAsia="Calibri" w:hAnsi="Arial" w:cs="Arial"/>
                <w:spacing w:val="1"/>
              </w:rPr>
              <w:t>o</w:t>
            </w:r>
            <w:r w:rsidR="00D6411E" w:rsidRPr="00564AEB">
              <w:rPr>
                <w:rFonts w:ascii="Arial" w:eastAsia="Calibri" w:hAnsi="Arial" w:cs="Arial"/>
              </w:rPr>
              <w:t>d</w:t>
            </w:r>
            <w:r w:rsidRPr="00564AEB">
              <w:rPr>
                <w:rFonts w:ascii="Arial" w:eastAsia="Calibri" w:hAnsi="Arial" w:cs="Arial"/>
              </w:rPr>
              <w:t>.</w:t>
            </w:r>
          </w:p>
          <w:p w14:paraId="0E3F6AB7" w14:textId="501EC898" w:rsidR="00FB41C8" w:rsidRPr="000B7702" w:rsidRDefault="00FB41C8" w:rsidP="000B7702">
            <w:pPr>
              <w:ind w:left="120" w:right="32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  <w:spacing w:val="-1"/>
              </w:rPr>
              <w:t>A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 c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iller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</w:rPr>
              <w:t>y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ala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f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lti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le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s,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Agg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k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will 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d</w:t>
            </w:r>
            <w:r w:rsidRPr="00564AEB">
              <w:rPr>
                <w:rFonts w:ascii="Arial" w:eastAsia="Calibri" w:hAnsi="Arial" w:cs="Arial"/>
              </w:rPr>
              <w:t>ir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ct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</w:rPr>
              <w:t>y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an alarm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m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ssa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</w:rPr>
              <w:t xml:space="preserve">e </w:t>
            </w:r>
            <w:r w:rsidRPr="00564AEB">
              <w:rPr>
                <w:rFonts w:ascii="Arial" w:eastAsia="Calibri" w:hAnsi="Arial" w:cs="Arial"/>
                <w:spacing w:val="-1"/>
              </w:rPr>
              <w:t>bu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will 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ti</w:t>
            </w:r>
            <w:r w:rsidRPr="00564AEB">
              <w:rPr>
                <w:rFonts w:ascii="Arial" w:eastAsia="Calibri" w:hAnsi="Arial" w:cs="Arial"/>
                <w:spacing w:val="-1"/>
              </w:rPr>
              <w:t>nu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g t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</w:rPr>
              <w:t>ssa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 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</w:rPr>
              <w:t>.</w:t>
            </w:r>
          </w:p>
          <w:p w14:paraId="034B929D" w14:textId="72293DC7" w:rsidR="00FB41C8" w:rsidRPr="000B7702" w:rsidRDefault="00FB41C8" w:rsidP="000B7702">
            <w:pPr>
              <w:ind w:right="1478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</w:rPr>
              <w:t>gg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</w:rPr>
              <w:t>eko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0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2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>4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h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7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>C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al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3"/>
              </w:rPr>
              <w:t>l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>u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</w:rPr>
              <w:t>t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9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N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>u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2"/>
              </w:rPr>
              <w:t>m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>b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3"/>
              </w:rPr>
              <w:t>e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</w:rPr>
              <w:t>–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-1"/>
              </w:rPr>
              <w:t xml:space="preserve"> 0</w:t>
            </w:r>
            <w:r w:rsidRPr="00FB41C8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t>333 016 3436</w:t>
            </w:r>
          </w:p>
          <w:p w14:paraId="573C140C" w14:textId="22A6272B" w:rsidR="00513C0C" w:rsidRPr="000B7702" w:rsidRDefault="00FB41C8" w:rsidP="000B7702">
            <w:pPr>
              <w:spacing w:line="277" w:lineRule="auto"/>
              <w:ind w:right="11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FB41C8">
              <w:rPr>
                <w:rFonts w:ascii="Arial" w:eastAsia="Calibri" w:hAnsi="Arial" w:cs="Arial"/>
                <w:b/>
                <w:bCs/>
              </w:rPr>
              <w:t xml:space="preserve">It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i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s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t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h</w:t>
            </w:r>
            <w:r w:rsidRPr="00FB41C8">
              <w:rPr>
                <w:rFonts w:ascii="Arial" w:eastAsia="Calibri" w:hAnsi="Arial" w:cs="Arial"/>
                <w:b/>
                <w:bCs/>
              </w:rPr>
              <w:t>e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</w:rPr>
              <w:t>cu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s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t</w:t>
            </w:r>
            <w:r w:rsidRPr="00FB41C8">
              <w:rPr>
                <w:rFonts w:ascii="Arial" w:eastAsia="Calibri" w:hAnsi="Arial" w:cs="Arial"/>
                <w:b/>
                <w:bCs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  <w:spacing w:val="-3"/>
              </w:rPr>
              <w:t>m</w:t>
            </w:r>
            <w:r w:rsidRPr="00FB41C8">
              <w:rPr>
                <w:rFonts w:ascii="Arial" w:eastAsia="Calibri" w:hAnsi="Arial" w:cs="Arial"/>
                <w:b/>
                <w:bCs/>
              </w:rPr>
              <w:t>e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>’</w:t>
            </w:r>
            <w:r w:rsidRPr="00FB41C8">
              <w:rPr>
                <w:rFonts w:ascii="Arial" w:eastAsia="Calibri" w:hAnsi="Arial" w:cs="Arial"/>
                <w:b/>
                <w:bCs/>
              </w:rPr>
              <w:t>s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 xml:space="preserve"> r</w:t>
            </w:r>
            <w:r w:rsidRPr="00FB41C8">
              <w:rPr>
                <w:rFonts w:ascii="Arial" w:eastAsia="Calibri" w:hAnsi="Arial" w:cs="Arial"/>
                <w:b/>
                <w:bCs/>
              </w:rPr>
              <w:t>e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s</w:t>
            </w:r>
            <w:r w:rsidRPr="00FB41C8">
              <w:rPr>
                <w:rFonts w:ascii="Arial" w:eastAsia="Calibri" w:hAnsi="Arial" w:cs="Arial"/>
                <w:b/>
                <w:bCs/>
              </w:rPr>
              <w:t>p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</w:rPr>
              <w:t>n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s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i</w:t>
            </w:r>
            <w:r w:rsidRPr="00FB41C8">
              <w:rPr>
                <w:rFonts w:ascii="Arial" w:eastAsia="Calibri" w:hAnsi="Arial" w:cs="Arial"/>
                <w:b/>
                <w:bCs/>
              </w:rPr>
              <w:t>b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i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l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i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t</w:t>
            </w:r>
            <w:r w:rsidRPr="00FB41C8">
              <w:rPr>
                <w:rFonts w:ascii="Arial" w:eastAsia="Calibri" w:hAnsi="Arial" w:cs="Arial"/>
                <w:b/>
                <w:bCs/>
              </w:rPr>
              <w:t>y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t</w:t>
            </w:r>
            <w:r w:rsidRPr="00FB41C8">
              <w:rPr>
                <w:rFonts w:ascii="Arial" w:eastAsia="Calibri" w:hAnsi="Arial" w:cs="Arial"/>
                <w:b/>
                <w:bCs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</w:rPr>
              <w:t>che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c</w:t>
            </w:r>
            <w:r w:rsidRPr="00FB41C8">
              <w:rPr>
                <w:rFonts w:ascii="Arial" w:eastAsia="Calibri" w:hAnsi="Arial" w:cs="Arial"/>
                <w:b/>
                <w:bCs/>
              </w:rPr>
              <w:t>k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n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al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</w:rPr>
              <w:t>m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</w:rPr>
              <w:t>c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l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l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nd 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f</w:t>
            </w:r>
            <w:r w:rsidRPr="00FB41C8">
              <w:rPr>
                <w:rFonts w:ascii="Arial" w:eastAsia="Calibri" w:hAnsi="Arial" w:cs="Arial"/>
                <w:b/>
                <w:bCs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ll</w:t>
            </w:r>
            <w:r w:rsidRPr="00FB41C8">
              <w:rPr>
                <w:rFonts w:ascii="Arial" w:eastAsia="Calibri" w:hAnsi="Arial" w:cs="Arial"/>
                <w:b/>
                <w:bCs/>
              </w:rPr>
              <w:t>ow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t</w:t>
            </w:r>
            <w:r w:rsidRPr="00FB41C8">
              <w:rPr>
                <w:rFonts w:ascii="Arial" w:eastAsia="Calibri" w:hAnsi="Arial" w:cs="Arial"/>
                <w:b/>
                <w:bCs/>
              </w:rPr>
              <w:t>he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</w:rPr>
              <w:t>bo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>v</w:t>
            </w:r>
            <w:r w:rsidRPr="00FB41C8">
              <w:rPr>
                <w:rFonts w:ascii="Arial" w:eastAsia="Calibri" w:hAnsi="Arial" w:cs="Arial"/>
                <w:b/>
                <w:bCs/>
              </w:rPr>
              <w:t>e p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c</w:t>
            </w:r>
            <w:r w:rsidRPr="00FB41C8">
              <w:rPr>
                <w:rFonts w:ascii="Arial" w:eastAsia="Calibri" w:hAnsi="Arial" w:cs="Arial"/>
                <w:b/>
                <w:bCs/>
              </w:rPr>
              <w:t>ed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u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</w:rPr>
              <w:t>e.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>gg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</w:rPr>
              <w:t>eko</w:t>
            </w:r>
            <w:r w:rsidRPr="00FB41C8">
              <w:rPr>
                <w:rFonts w:ascii="Arial" w:eastAsia="Calibri" w:hAnsi="Arial" w:cs="Arial"/>
                <w:b/>
                <w:bCs/>
                <w:spacing w:val="-3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</w:rPr>
              <w:t>w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il</w:t>
            </w:r>
            <w:r w:rsidRPr="00FB41C8">
              <w:rPr>
                <w:rFonts w:ascii="Arial" w:eastAsia="Calibri" w:hAnsi="Arial" w:cs="Arial"/>
                <w:b/>
                <w:bCs/>
              </w:rPr>
              <w:t>l n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t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e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s</w:t>
            </w:r>
            <w:r w:rsidRPr="00FB41C8">
              <w:rPr>
                <w:rFonts w:ascii="Arial" w:eastAsia="Calibri" w:hAnsi="Arial" w:cs="Arial"/>
                <w:b/>
                <w:bCs/>
              </w:rPr>
              <w:t>p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nd 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d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ir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e</w:t>
            </w:r>
            <w:r w:rsidRPr="00FB41C8">
              <w:rPr>
                <w:rFonts w:ascii="Arial" w:eastAsia="Calibri" w:hAnsi="Arial" w:cs="Arial"/>
                <w:b/>
                <w:bCs/>
              </w:rPr>
              <w:t>c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tl</w:t>
            </w:r>
            <w:r w:rsidRPr="00FB41C8">
              <w:rPr>
                <w:rFonts w:ascii="Arial" w:eastAsia="Calibri" w:hAnsi="Arial" w:cs="Arial"/>
                <w:b/>
                <w:bCs/>
              </w:rPr>
              <w:t>y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t</w:t>
            </w:r>
            <w:r w:rsidRPr="00FB41C8">
              <w:rPr>
                <w:rFonts w:ascii="Arial" w:eastAsia="Calibri" w:hAnsi="Arial" w:cs="Arial"/>
                <w:b/>
                <w:bCs/>
              </w:rPr>
              <w:t>o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</w:rPr>
              <w:t xml:space="preserve">n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al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a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r</w:t>
            </w:r>
            <w:r w:rsidRPr="00FB41C8">
              <w:rPr>
                <w:rFonts w:ascii="Arial" w:eastAsia="Calibri" w:hAnsi="Arial" w:cs="Arial"/>
                <w:b/>
                <w:bCs/>
              </w:rPr>
              <w:t>m</w:t>
            </w:r>
            <w:r w:rsidRPr="00FB41C8">
              <w:rPr>
                <w:rFonts w:ascii="Arial" w:eastAsia="Calibri" w:hAnsi="Arial" w:cs="Arial"/>
                <w:b/>
                <w:bCs/>
                <w:spacing w:val="-1"/>
              </w:rPr>
              <w:t xml:space="preserve"> 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si</w:t>
            </w:r>
            <w:r w:rsidRPr="00FB41C8">
              <w:rPr>
                <w:rFonts w:ascii="Arial" w:eastAsia="Calibri" w:hAnsi="Arial" w:cs="Arial"/>
                <w:b/>
                <w:bCs/>
                <w:spacing w:val="-3"/>
              </w:rPr>
              <w:t>g</w:t>
            </w:r>
            <w:r w:rsidRPr="00FB41C8">
              <w:rPr>
                <w:rFonts w:ascii="Arial" w:eastAsia="Calibri" w:hAnsi="Arial" w:cs="Arial"/>
                <w:b/>
                <w:bCs/>
                <w:spacing w:val="-2"/>
              </w:rPr>
              <w:t>n</w:t>
            </w:r>
            <w:r w:rsidRPr="00FB41C8">
              <w:rPr>
                <w:rFonts w:ascii="Arial" w:eastAsia="Calibri" w:hAnsi="Arial" w:cs="Arial"/>
                <w:b/>
                <w:bCs/>
                <w:spacing w:val="1"/>
              </w:rPr>
              <w:t>al.</w:t>
            </w:r>
          </w:p>
        </w:tc>
        <w:tc>
          <w:tcPr>
            <w:tcW w:w="1316" w:type="dxa"/>
            <w:shd w:val="clear" w:color="auto" w:fill="auto"/>
          </w:tcPr>
          <w:p w14:paraId="36D9F3CA" w14:textId="77777777" w:rsidR="00513C0C" w:rsidRDefault="00513C0C" w:rsidP="00513C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76005" w14:paraId="458D45F6" w14:textId="77777777" w:rsidTr="00513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57CE2551" w14:textId="3D1A5C0D" w:rsidR="00376005" w:rsidRPr="00376005" w:rsidRDefault="000B7702" w:rsidP="00513C0C">
            <w:pPr>
              <w:jc w:val="center"/>
              <w:rPr>
                <w:rFonts w:ascii="Arial" w:eastAsia="Arial" w:hAnsi="Arial" w:cs="Arial"/>
                <w:color w:val="auto"/>
              </w:rPr>
            </w:pPr>
            <w:r>
              <w:rPr>
                <w:rFonts w:ascii="Arial" w:eastAsia="Arial" w:hAnsi="Arial" w:cs="Arial"/>
                <w:color w:val="auto"/>
              </w:rPr>
              <w:t>3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6A81CC4A" w14:textId="77777777" w:rsidR="00BD3A1D" w:rsidRPr="00BD3A1D" w:rsidRDefault="00351F07" w:rsidP="00513C0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</w:pP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1"/>
                <w:sz w:val="28"/>
                <w:szCs w:val="28"/>
              </w:rPr>
              <w:t>P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1"/>
                <w:sz w:val="28"/>
                <w:szCs w:val="28"/>
              </w:rPr>
              <w:t>r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>oc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2"/>
                <w:sz w:val="28"/>
                <w:szCs w:val="28"/>
              </w:rPr>
              <w:t>e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>du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2"/>
                <w:sz w:val="28"/>
                <w:szCs w:val="28"/>
              </w:rPr>
              <w:t>r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>e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1"/>
                <w:sz w:val="28"/>
                <w:szCs w:val="28"/>
              </w:rPr>
              <w:t xml:space="preserve"> 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 xml:space="preserve">for 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1"/>
                <w:sz w:val="28"/>
                <w:szCs w:val="28"/>
              </w:rPr>
              <w:t>B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1"/>
                <w:sz w:val="28"/>
                <w:szCs w:val="28"/>
              </w:rPr>
              <w:t>r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2"/>
                <w:sz w:val="28"/>
                <w:szCs w:val="28"/>
              </w:rPr>
              <w:t>e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1"/>
                <w:sz w:val="28"/>
                <w:szCs w:val="28"/>
              </w:rPr>
              <w:t>a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3"/>
                <w:sz w:val="28"/>
                <w:szCs w:val="28"/>
              </w:rPr>
              <w:t>k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 xml:space="preserve">down 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2"/>
                <w:sz w:val="28"/>
                <w:szCs w:val="28"/>
              </w:rPr>
              <w:t>o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>r A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1"/>
                <w:sz w:val="28"/>
                <w:szCs w:val="28"/>
              </w:rPr>
              <w:t>l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-2"/>
                <w:sz w:val="28"/>
                <w:szCs w:val="28"/>
              </w:rPr>
              <w:t>a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pacing w:val="1"/>
                <w:sz w:val="28"/>
                <w:szCs w:val="28"/>
              </w:rPr>
              <w:t>r</w:t>
            </w:r>
            <w:r w:rsidRPr="00BD3A1D">
              <w:rPr>
                <w:rFonts w:ascii="Arial" w:eastAsia="Calibri" w:hAnsi="Arial" w:cs="Arial"/>
                <w:b/>
                <w:bCs/>
                <w:color w:val="auto"/>
                <w:sz w:val="28"/>
                <w:szCs w:val="28"/>
              </w:rPr>
              <w:t>m</w:t>
            </w:r>
          </w:p>
          <w:p w14:paraId="14BA3625" w14:textId="27866949" w:rsidR="00351F07" w:rsidRPr="00BD3A1D" w:rsidRDefault="00351F07" w:rsidP="00513C0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</w:rPr>
              <w:t>1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.  </w:t>
            </w:r>
            <w:r w:rsidRPr="00BD3A1D">
              <w:rPr>
                <w:rFonts w:ascii="Arial" w:eastAsia="Calibri" w:hAnsi="Arial" w:cs="Arial"/>
                <w:color w:val="auto"/>
                <w:spacing w:val="4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</w:rPr>
              <w:t>larm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</w:rPr>
              <w:t>sa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g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</w:rPr>
              <w:t>ece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ed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</w:rPr>
              <w:t>y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te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x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</w:p>
          <w:p w14:paraId="781FBAAC" w14:textId="77777777" w:rsidR="00BD3A1D" w:rsidRPr="00BD3A1D" w:rsidRDefault="00BD3A1D" w:rsidP="00513C0C">
            <w:pPr>
              <w:spacing w:before="38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  <w:spacing w:val="1"/>
              </w:rPr>
            </w:pPr>
          </w:p>
          <w:p w14:paraId="46BBDF51" w14:textId="5BCD9025" w:rsidR="00351F07" w:rsidRPr="00BD3A1D" w:rsidRDefault="00351F07" w:rsidP="00513C0C">
            <w:pPr>
              <w:spacing w:before="38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</w:rPr>
              <w:t>2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.  </w:t>
            </w:r>
            <w:r w:rsidRPr="00BD3A1D">
              <w:rPr>
                <w:rFonts w:ascii="Arial" w:eastAsia="Calibri" w:hAnsi="Arial" w:cs="Arial"/>
                <w:color w:val="auto"/>
                <w:spacing w:val="4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st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first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nv</w:t>
            </w:r>
            <w:r w:rsidRPr="00BD3A1D">
              <w:rPr>
                <w:rFonts w:ascii="Arial" w:eastAsia="Calibri" w:hAnsi="Arial" w:cs="Arial"/>
                <w:color w:val="auto"/>
              </w:rPr>
              <w:t>esti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g</w:t>
            </w:r>
            <w:r w:rsidRPr="00BD3A1D">
              <w:rPr>
                <w:rFonts w:ascii="Arial" w:eastAsia="Calibri" w:hAnsi="Arial" w:cs="Arial"/>
                <w:color w:val="auto"/>
              </w:rPr>
              <w:t>ate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</w:rPr>
              <w:t>em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d 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</w:rPr>
              <w:t>k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v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</w:rPr>
              <w:t>tal iss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s:</w:t>
            </w:r>
          </w:p>
          <w:p w14:paraId="3072F0E8" w14:textId="2C7AD348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iller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/</w:t>
            </w:r>
            <w:r w:rsidRPr="00BD3A1D">
              <w:rPr>
                <w:rFonts w:ascii="Arial" w:eastAsia="Calibri" w:hAnsi="Arial" w:cs="Arial"/>
                <w:color w:val="auto"/>
                <w:spacing w:val="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p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w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</w:p>
          <w:p w14:paraId="1BBE2DAE" w14:textId="77777777" w:rsidR="00BD3A1D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>p r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unn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g</w:t>
            </w:r>
          </w:p>
          <w:p w14:paraId="7FAB2AAD" w14:textId="7E75DA39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iller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ho</w:t>
            </w:r>
            <w:r w:rsidRPr="00BD3A1D">
              <w:rPr>
                <w:rFonts w:ascii="Arial" w:eastAsia="Calibri" w:hAnsi="Arial" w:cs="Arial"/>
                <w:color w:val="auto"/>
              </w:rPr>
              <w:t>wi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g an a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</w:rPr>
              <w:t>arm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n 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d</w:t>
            </w:r>
            <w:r w:rsidRPr="00BD3A1D">
              <w:rPr>
                <w:rFonts w:ascii="Arial" w:eastAsia="Calibri" w:hAnsi="Arial" w:cs="Arial"/>
                <w:color w:val="auto"/>
              </w:rPr>
              <w:t>is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</w:rPr>
              <w:t>lay</w:t>
            </w:r>
          </w:p>
          <w:p w14:paraId="6491235C" w14:textId="1766437B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Can 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y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f 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bo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b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ctifi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site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b</w:t>
            </w:r>
            <w:r w:rsidRPr="00BD3A1D">
              <w:rPr>
                <w:rFonts w:ascii="Arial" w:eastAsia="Calibri" w:hAnsi="Arial" w:cs="Arial"/>
                <w:color w:val="auto"/>
              </w:rPr>
              <w:t>y</w:t>
            </w:r>
            <w:r w:rsidRPr="00BD3A1D">
              <w:rPr>
                <w:rFonts w:ascii="Arial" w:eastAsia="Calibri" w:hAnsi="Arial" w:cs="Arial"/>
                <w:color w:val="auto"/>
                <w:spacing w:val="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me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</w:p>
          <w:p w14:paraId="70B145BE" w14:textId="77777777" w:rsidR="00BD3A1D" w:rsidRPr="00BD3A1D" w:rsidRDefault="00BD3A1D" w:rsidP="00513C0C">
            <w:pPr>
              <w:spacing w:before="41"/>
              <w:ind w:right="41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  <w:spacing w:val="1"/>
              </w:rPr>
            </w:pPr>
          </w:p>
          <w:p w14:paraId="2F066BA5" w14:textId="6E616908" w:rsidR="00351F07" w:rsidRPr="00BD3A1D" w:rsidRDefault="00351F07" w:rsidP="00513C0C">
            <w:pPr>
              <w:spacing w:before="41"/>
              <w:ind w:right="411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</w:rPr>
              <w:t>3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.  </w:t>
            </w:r>
            <w:r w:rsidRPr="00BD3A1D">
              <w:rPr>
                <w:rFonts w:ascii="Arial" w:eastAsia="Calibri" w:hAnsi="Arial" w:cs="Arial"/>
                <w:color w:val="auto"/>
                <w:spacing w:val="4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If </w:t>
            </w:r>
            <w:r w:rsidR="000C604E">
              <w:rPr>
                <w:rFonts w:ascii="Arial" w:eastAsia="Calibri" w:hAnsi="Arial" w:cs="Arial"/>
                <w:color w:val="auto"/>
              </w:rPr>
              <w:t>supplier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assi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</w:rPr>
              <w:t>ta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ce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qu</w:t>
            </w:r>
            <w:r w:rsidRPr="00BD3A1D">
              <w:rPr>
                <w:rFonts w:ascii="Arial" w:eastAsia="Calibri" w:hAnsi="Arial" w:cs="Arial"/>
                <w:color w:val="auto"/>
              </w:rPr>
              <w:t>ir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d 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="000C604E" w:rsidRPr="00BD3A1D">
              <w:rPr>
                <w:rFonts w:ascii="Arial" w:eastAsia="Calibri" w:hAnsi="Arial" w:cs="Arial"/>
                <w:color w:val="auto"/>
              </w:rPr>
              <w:t>c</w:t>
            </w:r>
            <w:r w:rsidR="000C604E"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="000C604E" w:rsidRPr="00BD3A1D">
              <w:rPr>
                <w:rFonts w:ascii="Arial" w:eastAsia="Calibri" w:hAnsi="Arial" w:cs="Arial"/>
                <w:color w:val="auto"/>
              </w:rPr>
              <w:t>s</w:t>
            </w:r>
            <w:r w:rsidR="000C604E"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="000C604E" w:rsidRPr="00BD3A1D">
              <w:rPr>
                <w:rFonts w:ascii="Arial" w:eastAsia="Calibri" w:hAnsi="Arial" w:cs="Arial"/>
                <w:color w:val="auto"/>
                <w:spacing w:val="-1"/>
              </w:rPr>
              <w:t>o</w:t>
            </w:r>
            <w:r w:rsidR="000C604E" w:rsidRPr="00BD3A1D">
              <w:rPr>
                <w:rFonts w:ascii="Arial" w:eastAsia="Calibri" w:hAnsi="Arial" w:cs="Arial"/>
                <w:color w:val="auto"/>
                <w:spacing w:val="1"/>
              </w:rPr>
              <w:t>me</w:t>
            </w:r>
            <w:r w:rsidR="000C604E" w:rsidRPr="00BD3A1D">
              <w:rPr>
                <w:rFonts w:ascii="Arial" w:eastAsia="Calibri" w:hAnsi="Arial" w:cs="Arial"/>
                <w:color w:val="auto"/>
              </w:rPr>
              <w:t>r,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n 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</w:rPr>
              <w:t>alls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om</w:t>
            </w:r>
            <w:r w:rsidRPr="00BD3A1D">
              <w:rPr>
                <w:rFonts w:ascii="Arial" w:eastAsia="Calibri" w:hAnsi="Arial" w:cs="Arial"/>
                <w:color w:val="auto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se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-</w:t>
            </w:r>
          </w:p>
          <w:p w14:paraId="45A117E3" w14:textId="77777777" w:rsidR="00BD3A1D" w:rsidRPr="00BD3A1D" w:rsidRDefault="00BD3A1D" w:rsidP="00513C0C">
            <w:pPr>
              <w:spacing w:before="41" w:line="275" w:lineRule="auto"/>
              <w:ind w:right="28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color w:val="auto"/>
                <w:spacing w:val="1"/>
              </w:rPr>
            </w:pPr>
          </w:p>
          <w:p w14:paraId="245C7003" w14:textId="273F620B" w:rsidR="00351F07" w:rsidRPr="000C604E" w:rsidRDefault="00351F07" w:rsidP="00513C0C">
            <w:pPr>
              <w:spacing w:before="41" w:line="275" w:lineRule="auto"/>
              <w:ind w:right="282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FF0000"/>
              </w:rPr>
            </w:pPr>
            <w:r w:rsidRPr="000C604E">
              <w:rPr>
                <w:rFonts w:ascii="Arial" w:eastAsia="Calibri" w:hAnsi="Arial" w:cs="Arial"/>
                <w:b/>
                <w:bCs/>
                <w:color w:val="FF0000"/>
                <w:spacing w:val="1"/>
              </w:rPr>
              <w:lastRenderedPageBreak/>
              <w:t>0333 016 3436</w:t>
            </w:r>
            <w:r w:rsidRPr="000C604E">
              <w:rPr>
                <w:rFonts w:ascii="Arial" w:eastAsia="Calibri" w:hAnsi="Arial" w:cs="Arial"/>
                <w:b/>
                <w:bCs/>
                <w:color w:val="FF0000"/>
                <w:spacing w:val="-8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</w:rPr>
              <w:t>w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h</w:t>
            </w:r>
            <w:r w:rsidRPr="000C604E">
              <w:rPr>
                <w:rFonts w:ascii="Arial" w:eastAsia="Calibri" w:hAnsi="Arial" w:cs="Arial"/>
                <w:color w:val="FF0000"/>
              </w:rPr>
              <w:t xml:space="preserve">ich 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go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e</w:t>
            </w:r>
            <w:r w:rsidRPr="000C604E">
              <w:rPr>
                <w:rFonts w:ascii="Arial" w:eastAsia="Calibri" w:hAnsi="Arial" w:cs="Arial"/>
                <w:color w:val="FF0000"/>
              </w:rPr>
              <w:t>s</w:t>
            </w:r>
            <w:r w:rsidRPr="000C604E">
              <w:rPr>
                <w:rFonts w:ascii="Arial" w:eastAsia="Calibri" w:hAnsi="Arial" w:cs="Arial"/>
                <w:color w:val="FF0000"/>
                <w:spacing w:val="-2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</w:rPr>
              <w:t>to</w:t>
            </w:r>
            <w:r w:rsidRPr="000C604E">
              <w:rPr>
                <w:rFonts w:ascii="Arial" w:eastAsia="Calibri" w:hAnsi="Arial" w:cs="Arial"/>
                <w:color w:val="FF0000"/>
                <w:spacing w:val="2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Agg</w:t>
            </w:r>
            <w:r w:rsidRPr="000C604E">
              <w:rPr>
                <w:rFonts w:ascii="Arial" w:eastAsia="Calibri" w:hAnsi="Arial" w:cs="Arial"/>
                <w:color w:val="FF0000"/>
                <w:spacing w:val="-3"/>
              </w:rPr>
              <w:t>r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e</w:t>
            </w:r>
            <w:r w:rsidRPr="000C604E">
              <w:rPr>
                <w:rFonts w:ascii="Arial" w:eastAsia="Calibri" w:hAnsi="Arial" w:cs="Arial"/>
                <w:color w:val="FF0000"/>
                <w:spacing w:val="-2"/>
              </w:rPr>
              <w:t>k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o</w:t>
            </w:r>
            <w:r w:rsidRPr="000C604E">
              <w:rPr>
                <w:rFonts w:ascii="Arial" w:eastAsia="Calibri" w:hAnsi="Arial" w:cs="Arial"/>
                <w:color w:val="FF0000"/>
              </w:rPr>
              <w:t>’s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N</w:t>
            </w:r>
            <w:r w:rsidRPr="000C604E">
              <w:rPr>
                <w:rFonts w:ascii="Arial" w:eastAsia="Calibri" w:hAnsi="Arial" w:cs="Arial"/>
                <w:color w:val="FF0000"/>
              </w:rPr>
              <w:t>at</w:t>
            </w:r>
            <w:r w:rsidRPr="000C604E">
              <w:rPr>
                <w:rFonts w:ascii="Arial" w:eastAsia="Calibri" w:hAnsi="Arial" w:cs="Arial"/>
                <w:color w:val="FF0000"/>
                <w:spacing w:val="-3"/>
              </w:rPr>
              <w:t>i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o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n</w:t>
            </w:r>
            <w:r w:rsidRPr="000C604E">
              <w:rPr>
                <w:rFonts w:ascii="Arial" w:eastAsia="Calibri" w:hAnsi="Arial" w:cs="Arial"/>
                <w:color w:val="FF0000"/>
              </w:rPr>
              <w:t xml:space="preserve">al </w:t>
            </w:r>
            <w:r w:rsidRPr="000C604E">
              <w:rPr>
                <w:rFonts w:ascii="Arial" w:eastAsia="Calibri" w:hAnsi="Arial" w:cs="Arial"/>
                <w:color w:val="FF0000"/>
                <w:spacing w:val="-2"/>
              </w:rPr>
              <w:t>R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e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n</w:t>
            </w:r>
            <w:r w:rsidRPr="000C604E">
              <w:rPr>
                <w:rFonts w:ascii="Arial" w:eastAsia="Calibri" w:hAnsi="Arial" w:cs="Arial"/>
                <w:color w:val="FF0000"/>
                <w:spacing w:val="-2"/>
              </w:rPr>
              <w:t>t</w:t>
            </w:r>
            <w:r w:rsidRPr="000C604E">
              <w:rPr>
                <w:rFonts w:ascii="Arial" w:eastAsia="Calibri" w:hAnsi="Arial" w:cs="Arial"/>
                <w:color w:val="FF0000"/>
              </w:rPr>
              <w:t>al C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e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n</w:t>
            </w:r>
            <w:r w:rsidRPr="000C604E">
              <w:rPr>
                <w:rFonts w:ascii="Arial" w:eastAsia="Calibri" w:hAnsi="Arial" w:cs="Arial"/>
                <w:color w:val="FF0000"/>
              </w:rPr>
              <w:t>tre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</w:rPr>
              <w:t>(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N</w:t>
            </w:r>
            <w:r w:rsidRPr="000C604E">
              <w:rPr>
                <w:rFonts w:ascii="Arial" w:eastAsia="Calibri" w:hAnsi="Arial" w:cs="Arial"/>
                <w:color w:val="FF0000"/>
              </w:rPr>
              <w:t>RC)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</w:rPr>
              <w:t>a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n</w:t>
            </w:r>
            <w:r w:rsidRPr="000C604E">
              <w:rPr>
                <w:rFonts w:ascii="Arial" w:eastAsia="Calibri" w:hAnsi="Arial" w:cs="Arial"/>
                <w:color w:val="FF0000"/>
              </w:rPr>
              <w:t>d is</w:t>
            </w:r>
            <w:r w:rsidRPr="000C604E">
              <w:rPr>
                <w:rFonts w:ascii="Arial" w:eastAsia="Calibri" w:hAnsi="Arial" w:cs="Arial"/>
                <w:color w:val="FF0000"/>
                <w:spacing w:val="-2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staffed</w:t>
            </w:r>
            <w:r w:rsidRPr="000C604E">
              <w:rPr>
                <w:rFonts w:ascii="Arial" w:eastAsia="Calibri" w:hAnsi="Arial" w:cs="Arial"/>
                <w:color w:val="FF0000"/>
              </w:rPr>
              <w:t xml:space="preserve"> </w:t>
            </w:r>
            <w:r w:rsidRPr="000C604E">
              <w:rPr>
                <w:rFonts w:ascii="Arial" w:eastAsia="Calibri" w:hAnsi="Arial" w:cs="Arial"/>
                <w:color w:val="FF0000"/>
                <w:spacing w:val="1"/>
              </w:rPr>
              <w:t>2</w:t>
            </w:r>
            <w:r w:rsidRPr="000C604E">
              <w:rPr>
                <w:rFonts w:ascii="Arial" w:eastAsia="Calibri" w:hAnsi="Arial" w:cs="Arial"/>
                <w:color w:val="FF0000"/>
                <w:spacing w:val="-2"/>
              </w:rPr>
              <w:t>4</w:t>
            </w:r>
            <w:r w:rsidRPr="000C604E">
              <w:rPr>
                <w:rFonts w:ascii="Arial" w:eastAsia="Calibri" w:hAnsi="Arial" w:cs="Arial"/>
                <w:color w:val="FF0000"/>
                <w:spacing w:val="-1"/>
              </w:rPr>
              <w:t>/</w:t>
            </w:r>
            <w:r w:rsidRPr="000C604E">
              <w:rPr>
                <w:rFonts w:ascii="Arial" w:eastAsia="Calibri" w:hAnsi="Arial" w:cs="Arial"/>
                <w:color w:val="FF0000"/>
              </w:rPr>
              <w:t>7.</w:t>
            </w:r>
          </w:p>
          <w:p w14:paraId="32E812BE" w14:textId="77777777" w:rsidR="00BD3A1D" w:rsidRPr="00BD3A1D" w:rsidRDefault="00BD3A1D" w:rsidP="00513C0C">
            <w:pPr>
              <w:spacing w:line="268" w:lineRule="exact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  <w:spacing w:val="1"/>
                <w:position w:val="1"/>
              </w:rPr>
            </w:pPr>
          </w:p>
          <w:p w14:paraId="0941D91E" w14:textId="501E3BC7" w:rsidR="00351F07" w:rsidRPr="00BD3A1D" w:rsidRDefault="00351F07" w:rsidP="00513C0C">
            <w:pPr>
              <w:spacing w:line="268" w:lineRule="exact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4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 xml:space="preserve">.  </w:t>
            </w:r>
            <w:r w:rsidRPr="00BD3A1D">
              <w:rPr>
                <w:rFonts w:ascii="Arial" w:eastAsia="Calibri" w:hAnsi="Arial" w:cs="Arial"/>
                <w:color w:val="auto"/>
                <w:spacing w:val="43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-2"/>
                <w:position w:val="1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ee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-2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to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 xml:space="preserve"> h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as</w:t>
            </w:r>
            <w:r w:rsidRPr="00BD3A1D">
              <w:rPr>
                <w:rFonts w:ascii="Arial" w:eastAsia="Calibri" w:hAnsi="Arial" w:cs="Arial"/>
                <w:color w:val="auto"/>
                <w:spacing w:val="-2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ch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f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>f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ll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wi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g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f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ti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 xml:space="preserve">n </w:t>
            </w:r>
            <w:r w:rsidRPr="00BD3A1D">
              <w:rPr>
                <w:rFonts w:ascii="Arial" w:eastAsia="Calibri" w:hAnsi="Arial" w:cs="Arial"/>
                <w:color w:val="auto"/>
                <w:spacing w:val="-3"/>
                <w:position w:val="1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po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ssi</w:t>
            </w:r>
            <w:r w:rsidRPr="00BD3A1D">
              <w:rPr>
                <w:rFonts w:ascii="Arial" w:eastAsia="Calibri" w:hAnsi="Arial" w:cs="Arial"/>
                <w:color w:val="auto"/>
                <w:spacing w:val="-1"/>
                <w:position w:val="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  <w:spacing w:val="1"/>
                <w:position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position w:val="1"/>
              </w:rPr>
              <w:t>:</w:t>
            </w:r>
          </w:p>
          <w:p w14:paraId="3E3305F3" w14:textId="53A9A0D0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</w:rPr>
              <w:t>ct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</w:p>
          <w:p w14:paraId="46782201" w14:textId="519EEA21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f s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</w:rPr>
              <w:t>te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&amp;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dd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</w:p>
          <w:p w14:paraId="09BD5B54" w14:textId="121F3D45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Agreement Number</w:t>
            </w:r>
          </w:p>
          <w:p w14:paraId="40656C9F" w14:textId="2D15FB74" w:rsidR="00351F07" w:rsidRPr="00BD3A1D" w:rsidRDefault="00351F07" w:rsidP="00513C0C">
            <w:pPr>
              <w:tabs>
                <w:tab w:val="left" w:pos="1500"/>
              </w:tabs>
              <w:spacing w:before="38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</w:rPr>
              <w:t>la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f 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iller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/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g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ra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to</w:t>
            </w:r>
            <w:r w:rsidRPr="00BD3A1D">
              <w:rPr>
                <w:rFonts w:ascii="Arial" w:eastAsia="Calibri" w:hAnsi="Arial" w:cs="Arial"/>
                <w:color w:val="auto"/>
              </w:rPr>
              <w:t>rs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at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as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iss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</w:p>
          <w:p w14:paraId="0E04F811" w14:textId="5350C118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ug</w:t>
            </w:r>
            <w:r w:rsidRPr="00BD3A1D">
              <w:rPr>
                <w:rFonts w:ascii="Arial" w:eastAsia="Calibri" w:hAnsi="Arial" w:cs="Arial"/>
                <w:color w:val="auto"/>
              </w:rPr>
              <w:t>h 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f 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m</w:t>
            </w:r>
          </w:p>
          <w:p w14:paraId="6FAD51A8" w14:textId="693F8EDE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Ti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scal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nv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</w:rPr>
              <w:t>,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ho</w:t>
            </w:r>
            <w:r w:rsidRPr="00BD3A1D">
              <w:rPr>
                <w:rFonts w:ascii="Arial" w:eastAsia="Calibri" w:hAnsi="Arial" w:cs="Arial"/>
                <w:color w:val="auto"/>
              </w:rPr>
              <w:t>w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g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as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un</w:t>
            </w:r>
            <w:r w:rsidRPr="00BD3A1D">
              <w:rPr>
                <w:rFonts w:ascii="Arial" w:eastAsia="Calibri" w:hAnsi="Arial" w:cs="Arial"/>
                <w:color w:val="auto"/>
              </w:rPr>
              <w:t>it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n with</w:t>
            </w:r>
            <w:r w:rsidRPr="00BD3A1D">
              <w:rPr>
                <w:rFonts w:ascii="Arial" w:eastAsia="Calibri" w:hAnsi="Arial" w:cs="Arial"/>
                <w:color w:val="auto"/>
                <w:spacing w:val="-5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fa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lt</w:t>
            </w:r>
          </w:p>
          <w:p w14:paraId="67227DAF" w14:textId="5915D746" w:rsidR="00351F07" w:rsidRPr="00BD3A1D" w:rsidRDefault="00351F07" w:rsidP="00513C0C">
            <w:pPr>
              <w:tabs>
                <w:tab w:val="left" w:pos="1500"/>
              </w:tabs>
              <w:spacing w:before="41"/>
              <w:ind w:right="-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nd</w:t>
            </w:r>
            <w:r w:rsidRPr="00BD3A1D">
              <w:rPr>
                <w:rFonts w:ascii="Arial" w:eastAsia="Calibri" w:hAnsi="Arial" w:cs="Arial"/>
                <w:color w:val="auto"/>
              </w:rPr>
              <w:t>iti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f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</w:p>
          <w:p w14:paraId="313C92E5" w14:textId="263C4DC0" w:rsidR="00351F07" w:rsidRPr="00BD3A1D" w:rsidRDefault="00351F07" w:rsidP="00513C0C">
            <w:pPr>
              <w:tabs>
                <w:tab w:val="left" w:pos="1500"/>
              </w:tabs>
              <w:spacing w:before="38"/>
              <w:ind w:right="-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</w:rPr>
              <w:t>-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nd</w:t>
            </w:r>
            <w:r w:rsidRPr="00BD3A1D">
              <w:rPr>
                <w:rFonts w:ascii="Arial" w:eastAsia="Calibri" w:hAnsi="Arial" w:cs="Arial"/>
                <w:color w:val="auto"/>
              </w:rPr>
              <w:t>it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–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g</w:t>
            </w:r>
            <w:r w:rsidRPr="00BD3A1D">
              <w:rPr>
                <w:rFonts w:ascii="Arial" w:eastAsia="Calibri" w:hAnsi="Arial" w:cs="Arial"/>
                <w:color w:val="auto"/>
              </w:rPr>
              <w:t>h t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ra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,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>rai</w:t>
            </w:r>
            <w:r w:rsidR="00BD3A1D"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,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d</w:t>
            </w:r>
            <w:r w:rsidRPr="00BD3A1D">
              <w:rPr>
                <w:rFonts w:ascii="Arial" w:eastAsia="Calibri" w:hAnsi="Arial" w:cs="Arial"/>
                <w:color w:val="auto"/>
              </w:rPr>
              <w:t>ry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etc.</w:t>
            </w:r>
          </w:p>
          <w:p w14:paraId="768BABE7" w14:textId="77777777" w:rsidR="00BD3A1D" w:rsidRPr="00BD3A1D" w:rsidRDefault="00BD3A1D" w:rsidP="00513C0C">
            <w:pPr>
              <w:spacing w:before="41"/>
              <w:ind w:right="-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  <w:spacing w:val="1"/>
              </w:rPr>
            </w:pPr>
          </w:p>
          <w:p w14:paraId="7BDC1961" w14:textId="18E3A2EC" w:rsidR="00351F07" w:rsidRPr="00BD3A1D" w:rsidRDefault="00351F07" w:rsidP="00513C0C">
            <w:pPr>
              <w:spacing w:before="41"/>
              <w:ind w:right="-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</w:rPr>
              <w:t>5</w:t>
            </w:r>
            <w:r w:rsidRPr="00BD3A1D">
              <w:rPr>
                <w:rFonts w:ascii="Arial" w:eastAsia="Calibri" w:hAnsi="Arial" w:cs="Arial"/>
                <w:color w:val="auto"/>
              </w:rPr>
              <w:t>.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RC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will l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g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</w:rPr>
              <w:t>all 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d c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</w:rPr>
              <w:t>ct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n-call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ng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ee</w:t>
            </w:r>
            <w:r w:rsidRPr="00BD3A1D">
              <w:rPr>
                <w:rFonts w:ascii="Arial" w:eastAsia="Calibri" w:hAnsi="Arial" w:cs="Arial"/>
                <w:color w:val="auto"/>
              </w:rPr>
              <w:t>r f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>.</w:t>
            </w:r>
          </w:p>
          <w:p w14:paraId="52C87F49" w14:textId="77777777" w:rsidR="00BD3A1D" w:rsidRPr="00BD3A1D" w:rsidRDefault="00BD3A1D" w:rsidP="00513C0C">
            <w:pPr>
              <w:spacing w:before="41" w:line="274" w:lineRule="auto"/>
              <w:ind w:right="8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  <w:spacing w:val="1"/>
              </w:rPr>
            </w:pPr>
          </w:p>
          <w:p w14:paraId="45C6954D" w14:textId="423701AB" w:rsidR="00351F07" w:rsidRPr="00BD3A1D" w:rsidRDefault="00351F07" w:rsidP="00513C0C">
            <w:pPr>
              <w:spacing w:before="41" w:line="274" w:lineRule="auto"/>
              <w:ind w:right="8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</w:rPr>
              <w:t>6</w:t>
            </w:r>
            <w:r w:rsidRPr="00BD3A1D">
              <w:rPr>
                <w:rFonts w:ascii="Arial" w:eastAsia="Calibri" w:hAnsi="Arial" w:cs="Arial"/>
                <w:color w:val="auto"/>
              </w:rPr>
              <w:t>.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o</w:t>
            </w:r>
            <w:r w:rsidRPr="00BD3A1D">
              <w:rPr>
                <w:rFonts w:ascii="Arial" w:eastAsia="Calibri" w:hAnsi="Arial" w:cs="Arial"/>
                <w:color w:val="auto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-call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 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ng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will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contact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 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m</w:t>
            </w:r>
            <w:r w:rsidRPr="00BD3A1D">
              <w:rPr>
                <w:rFonts w:ascii="Arial" w:eastAsia="Calibri" w:hAnsi="Arial" w:cs="Arial"/>
                <w:color w:val="auto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d see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if 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iss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c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a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n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</w:rPr>
              <w:t>e res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>ed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>er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ph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>.</w:t>
            </w:r>
          </w:p>
          <w:p w14:paraId="4381B638" w14:textId="77777777" w:rsidR="00BD3A1D" w:rsidRPr="00BD3A1D" w:rsidRDefault="00BD3A1D" w:rsidP="00513C0C">
            <w:pPr>
              <w:spacing w:before="2"/>
              <w:ind w:right="-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  <w:spacing w:val="1"/>
              </w:rPr>
            </w:pPr>
          </w:p>
          <w:p w14:paraId="731A468A" w14:textId="77777777" w:rsidR="00376005" w:rsidRDefault="00351F07" w:rsidP="00513C0C">
            <w:pPr>
              <w:spacing w:before="2"/>
              <w:ind w:right="-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color w:val="auto"/>
              </w:rPr>
            </w:pPr>
            <w:r w:rsidRPr="00BD3A1D">
              <w:rPr>
                <w:rFonts w:ascii="Arial" w:eastAsia="Calibri" w:hAnsi="Arial" w:cs="Arial"/>
                <w:color w:val="auto"/>
                <w:spacing w:val="1"/>
              </w:rPr>
              <w:t>7</w:t>
            </w:r>
            <w:r w:rsidRPr="00BD3A1D">
              <w:rPr>
                <w:rFonts w:ascii="Arial" w:eastAsia="Calibri" w:hAnsi="Arial" w:cs="Arial"/>
                <w:color w:val="auto"/>
              </w:rPr>
              <w:t>.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If 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qu</w:t>
            </w:r>
            <w:r w:rsidRPr="00BD3A1D">
              <w:rPr>
                <w:rFonts w:ascii="Arial" w:eastAsia="Calibri" w:hAnsi="Arial" w:cs="Arial"/>
                <w:color w:val="auto"/>
              </w:rPr>
              <w:t>ir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 xml:space="preserve">d an 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ng</w:t>
            </w:r>
            <w:r w:rsidRPr="00BD3A1D">
              <w:rPr>
                <w:rFonts w:ascii="Arial" w:eastAsia="Calibri" w:hAnsi="Arial" w:cs="Arial"/>
                <w:color w:val="auto"/>
              </w:rPr>
              <w:t>i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r will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b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n</w:t>
            </w:r>
            <w:r w:rsidRPr="00BD3A1D">
              <w:rPr>
                <w:rFonts w:ascii="Arial" w:eastAsia="Calibri" w:hAnsi="Arial" w:cs="Arial"/>
                <w:color w:val="auto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si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2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r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</w:rPr>
              <w:t>s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o</w:t>
            </w:r>
            <w:r w:rsidRPr="00BD3A1D">
              <w:rPr>
                <w:rFonts w:ascii="Arial" w:eastAsia="Calibri" w:hAnsi="Arial" w:cs="Arial"/>
                <w:color w:val="auto"/>
                <w:spacing w:val="-3"/>
              </w:rPr>
              <w:t>l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>v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  <w:spacing w:val="-2"/>
              </w:rPr>
              <w:t>t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h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Pr="00BD3A1D">
              <w:rPr>
                <w:rFonts w:ascii="Arial" w:eastAsia="Calibri" w:hAnsi="Arial" w:cs="Arial"/>
                <w:color w:val="auto"/>
                <w:spacing w:val="1"/>
              </w:rPr>
              <w:t xml:space="preserve"> </w:t>
            </w:r>
            <w:r w:rsidRPr="00BD3A1D">
              <w:rPr>
                <w:rFonts w:ascii="Arial" w:eastAsia="Calibri" w:hAnsi="Arial" w:cs="Arial"/>
                <w:color w:val="auto"/>
              </w:rPr>
              <w:t>iss</w:t>
            </w:r>
            <w:r w:rsidRPr="00BD3A1D">
              <w:rPr>
                <w:rFonts w:ascii="Arial" w:eastAsia="Calibri" w:hAnsi="Arial" w:cs="Arial"/>
                <w:color w:val="auto"/>
                <w:spacing w:val="-1"/>
              </w:rPr>
              <w:t>u</w:t>
            </w:r>
            <w:r w:rsidRPr="00BD3A1D">
              <w:rPr>
                <w:rFonts w:ascii="Arial" w:eastAsia="Calibri" w:hAnsi="Arial" w:cs="Arial"/>
                <w:color w:val="auto"/>
              </w:rPr>
              <w:t>e</w:t>
            </w:r>
            <w:r w:rsidR="00BD3A1D" w:rsidRPr="00BD3A1D">
              <w:rPr>
                <w:rFonts w:ascii="Arial" w:eastAsia="Calibri" w:hAnsi="Arial" w:cs="Arial"/>
                <w:color w:val="auto"/>
              </w:rPr>
              <w:t>.</w:t>
            </w:r>
          </w:p>
          <w:p w14:paraId="13A967A7" w14:textId="77777777" w:rsidR="00F04177" w:rsidRDefault="00F04177" w:rsidP="00513C0C">
            <w:pPr>
              <w:spacing w:before="41"/>
              <w:ind w:right="28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pacing w:val="1"/>
              </w:rPr>
            </w:pPr>
          </w:p>
          <w:p w14:paraId="356233BE" w14:textId="709B9BA4" w:rsidR="00F04177" w:rsidRPr="00564AEB" w:rsidRDefault="00F04177" w:rsidP="00513C0C">
            <w:pPr>
              <w:spacing w:before="41"/>
              <w:ind w:right="28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  <w:spacing w:val="1"/>
              </w:rPr>
              <w:t>8</w:t>
            </w:r>
            <w:r w:rsidRPr="00564AEB">
              <w:rPr>
                <w:rFonts w:ascii="Arial" w:eastAsia="Calibri" w:hAnsi="Arial" w:cs="Arial"/>
              </w:rPr>
              <w:t>.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RC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will </w:t>
            </w:r>
            <w:r w:rsidRPr="00564AEB">
              <w:rPr>
                <w:rFonts w:ascii="Arial" w:eastAsia="Calibri" w:hAnsi="Arial" w:cs="Arial"/>
                <w:spacing w:val="-2"/>
              </w:rPr>
              <w:t>k</w:t>
            </w:r>
            <w:r w:rsidRPr="00564AEB">
              <w:rPr>
                <w:rFonts w:ascii="Arial" w:eastAsia="Calibri" w:hAnsi="Arial" w:cs="Arial"/>
                <w:spacing w:val="1"/>
              </w:rPr>
              <w:t>ee</w:t>
            </w:r>
            <w:r w:rsidRPr="00564AEB">
              <w:rPr>
                <w:rFonts w:ascii="Arial" w:eastAsia="Calibri" w:hAnsi="Arial" w:cs="Arial"/>
              </w:rPr>
              <w:t xml:space="preserve">p a 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g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f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g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f a s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ati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re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v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is awa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</w:rPr>
              <w:t>e</w:t>
            </w:r>
            <w:r>
              <w:rPr>
                <w:rFonts w:ascii="Arial" w:eastAsia="Calibri" w:hAnsi="Arial" w:cs="Arial"/>
              </w:rPr>
              <w:t>.</w:t>
            </w:r>
          </w:p>
          <w:p w14:paraId="68F616A3" w14:textId="77777777" w:rsidR="00F04177" w:rsidRDefault="00F04177" w:rsidP="00513C0C">
            <w:pPr>
              <w:spacing w:before="38" w:line="278" w:lineRule="auto"/>
              <w:ind w:right="28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pacing w:val="1"/>
              </w:rPr>
            </w:pPr>
          </w:p>
          <w:p w14:paraId="17D1ABD4" w14:textId="2C18CC49" w:rsidR="000C604E" w:rsidRPr="00F04177" w:rsidRDefault="00F04177" w:rsidP="00513C0C">
            <w:pPr>
              <w:spacing w:before="38" w:line="278" w:lineRule="auto"/>
              <w:ind w:right="28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  <w:spacing w:val="1"/>
              </w:rPr>
              <w:t>9</w:t>
            </w:r>
            <w:r w:rsidRPr="00564AEB">
              <w:rPr>
                <w:rFonts w:ascii="Arial" w:eastAsia="Calibri" w:hAnsi="Arial" w:cs="Arial"/>
              </w:rPr>
              <w:t>.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D6411E">
              <w:rPr>
                <w:rFonts w:ascii="Arial" w:eastAsia="Calibri" w:hAnsi="Arial" w:cs="Arial"/>
                <w:spacing w:val="1"/>
              </w:rPr>
              <w:t>Chiller supplier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ve</w:t>
            </w:r>
            <w:r w:rsidRPr="00564AEB">
              <w:rPr>
                <w:rFonts w:ascii="Arial" w:eastAsia="Calibri" w:hAnsi="Arial" w:cs="Arial"/>
                <w:spacing w:val="-3"/>
              </w:rPr>
              <w:t>n</w:t>
            </w:r>
            <w:r w:rsidRPr="00564AEB">
              <w:rPr>
                <w:rFonts w:ascii="Arial" w:eastAsia="Calibri" w:hAnsi="Arial" w:cs="Arial"/>
              </w:rPr>
              <w:t>ts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am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will f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l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u</w:t>
            </w:r>
            <w:r w:rsidRPr="00564AEB">
              <w:rPr>
                <w:rFonts w:ascii="Arial" w:eastAsia="Calibri" w:hAnsi="Arial" w:cs="Arial"/>
              </w:rPr>
              <w:t>p 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3"/>
              </w:rPr>
              <w:t>s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wi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h all sta</w:t>
            </w:r>
            <w:r w:rsidRPr="00564AEB">
              <w:rPr>
                <w:rFonts w:ascii="Arial" w:eastAsia="Calibri" w:hAnsi="Arial" w:cs="Arial"/>
                <w:spacing w:val="-2"/>
              </w:rPr>
              <w:t>k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l</w:t>
            </w:r>
            <w:r w:rsidRPr="00564AEB">
              <w:rPr>
                <w:rFonts w:ascii="Arial" w:eastAsia="Calibri" w:hAnsi="Arial" w:cs="Arial"/>
                <w:spacing w:val="-1"/>
              </w:rPr>
              <w:t>d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in </w:t>
            </w:r>
            <w:r w:rsidRPr="00564AEB">
              <w:rPr>
                <w:rFonts w:ascii="Arial" w:eastAsia="Calibri" w:hAnsi="Arial" w:cs="Arial"/>
                <w:spacing w:val="-2"/>
              </w:rPr>
              <w:t>w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rki</w:t>
            </w:r>
            <w:r w:rsidRPr="00564AEB">
              <w:rPr>
                <w:rFonts w:ascii="Arial" w:eastAsia="Calibri" w:hAnsi="Arial" w:cs="Arial"/>
                <w:spacing w:val="-3"/>
              </w:rPr>
              <w:t>n</w:t>
            </w:r>
            <w:r w:rsidRPr="00564AEB">
              <w:rPr>
                <w:rFonts w:ascii="Arial" w:eastAsia="Calibri" w:hAnsi="Arial" w:cs="Arial"/>
              </w:rPr>
              <w:t xml:space="preserve">g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rs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to 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re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>v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yo</w:t>
            </w:r>
            <w:r w:rsidRPr="00564AEB">
              <w:rPr>
                <w:rFonts w:ascii="Arial" w:eastAsia="Calibri" w:hAnsi="Arial" w:cs="Arial"/>
                <w:spacing w:val="-3"/>
              </w:rPr>
              <w:t>n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is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in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oo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14:paraId="28404B16" w14:textId="77777777" w:rsidR="00376005" w:rsidRDefault="00376005" w:rsidP="00513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76005" w14:paraId="30810CD2" w14:textId="77777777" w:rsidTr="00513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2108FAE5" w14:textId="031C94DD" w:rsidR="00376005" w:rsidRPr="00376005" w:rsidRDefault="000B7702" w:rsidP="00513C0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3FE28E29" w14:textId="63D82BE3" w:rsidR="00376005" w:rsidRPr="00566724" w:rsidRDefault="00D04F01" w:rsidP="00513C0C">
            <w:pPr>
              <w:ind w:right="98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ce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3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z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,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 xml:space="preserve">an 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</w:rPr>
              <w:t>ce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ri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k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wi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</w:rPr>
              <w:t xml:space="preserve">l 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d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fr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d</w:t>
            </w:r>
            <w:r w:rsidRPr="00564AEB">
              <w:rPr>
                <w:rFonts w:ascii="Arial" w:eastAsia="Calibri" w:hAnsi="Arial" w:cs="Arial"/>
              </w:rPr>
              <w:t>iat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</w:rPr>
              <w:t>y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d 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re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 wi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  <w:spacing w:val="-3"/>
              </w:rPr>
              <w:t>d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w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3"/>
              </w:rPr>
              <w:t>p</w:t>
            </w:r>
            <w:r w:rsidRPr="00564AEB">
              <w:rPr>
                <w:rFonts w:ascii="Arial" w:eastAsia="Calibri" w:hAnsi="Arial" w:cs="Arial"/>
                <w:spacing w:val="-1"/>
              </w:rPr>
              <w:t>p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un</w:t>
            </w:r>
            <w:r w:rsidRPr="00564AEB">
              <w:rPr>
                <w:rFonts w:ascii="Arial" w:eastAsia="Calibri" w:hAnsi="Arial" w:cs="Arial"/>
              </w:rPr>
              <w:t>ity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r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3"/>
              </w:rPr>
              <w:t>l</w:t>
            </w:r>
            <w:r w:rsidRPr="00564AEB">
              <w:rPr>
                <w:rFonts w:ascii="Arial" w:eastAsia="Calibri" w:hAnsi="Arial" w:cs="Arial"/>
                <w:spacing w:val="1"/>
              </w:rPr>
              <w:t>v</w:t>
            </w:r>
            <w:r w:rsidRPr="00564AEB">
              <w:rPr>
                <w:rFonts w:ascii="Arial" w:eastAsia="Calibri" w:hAnsi="Arial" w:cs="Arial"/>
              </w:rPr>
              <w:t>e all iss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wit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3"/>
              </w:rPr>
              <w:t>u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1"/>
              </w:rPr>
              <w:t>v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g a</w:t>
            </w:r>
            <w:r w:rsidRPr="00564AEB">
              <w:rPr>
                <w:rFonts w:ascii="Arial" w:eastAsia="Calibri" w:hAnsi="Arial" w:cs="Arial"/>
                <w:spacing w:val="-4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d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</w:rPr>
              <w:t>tri</w:t>
            </w:r>
            <w:r w:rsidRPr="00564AEB">
              <w:rPr>
                <w:rFonts w:ascii="Arial" w:eastAsia="Calibri" w:hAnsi="Arial" w:cs="Arial"/>
                <w:spacing w:val="-1"/>
              </w:rPr>
              <w:t>m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tal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effect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nd</w:t>
            </w:r>
            <w:r w:rsidRPr="00564AEB">
              <w:rPr>
                <w:rFonts w:ascii="Arial" w:eastAsia="Calibri" w:hAnsi="Arial" w:cs="Arial"/>
              </w:rPr>
              <w:t>iti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n</w:t>
            </w:r>
            <w:r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f</w:t>
            </w:r>
            <w:r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-2"/>
              </w:rPr>
              <w:t>c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–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if t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-4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a</w:t>
            </w:r>
            <w:r w:rsidRPr="00564AEB">
              <w:rPr>
                <w:rFonts w:ascii="Arial" w:eastAsia="Calibri" w:hAnsi="Arial" w:cs="Arial"/>
                <w:spacing w:val="1"/>
              </w:rPr>
              <w:t>m</w:t>
            </w:r>
            <w:r w:rsidRPr="00564AEB">
              <w:rPr>
                <w:rFonts w:ascii="Arial" w:eastAsia="Calibri" w:hAnsi="Arial" w:cs="Arial"/>
                <w:spacing w:val="-1"/>
              </w:rPr>
              <w:t>b</w:t>
            </w:r>
            <w:r w:rsidRPr="00564AEB">
              <w:rPr>
                <w:rFonts w:ascii="Arial" w:eastAsia="Calibri" w:hAnsi="Arial" w:cs="Arial"/>
              </w:rPr>
              <w:t>i</w:t>
            </w:r>
            <w:r w:rsidRPr="00564AEB">
              <w:rPr>
                <w:rFonts w:ascii="Arial" w:eastAsia="Calibri" w:hAnsi="Arial" w:cs="Arial"/>
                <w:spacing w:val="1"/>
              </w:rPr>
              <w:t>e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c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nd</w:t>
            </w:r>
            <w:r w:rsidRPr="00564AEB">
              <w:rPr>
                <w:rFonts w:ascii="Arial" w:eastAsia="Calibri" w:hAnsi="Arial" w:cs="Arial"/>
              </w:rPr>
              <w:t>it</w:t>
            </w:r>
            <w:r w:rsidRPr="00564AEB">
              <w:rPr>
                <w:rFonts w:ascii="Arial" w:eastAsia="Calibri" w:hAnsi="Arial" w:cs="Arial"/>
                <w:spacing w:val="-3"/>
              </w:rPr>
              <w:t>i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n</w:t>
            </w:r>
            <w:r w:rsidRPr="00564AEB">
              <w:rPr>
                <w:rFonts w:ascii="Arial" w:eastAsia="Calibri" w:hAnsi="Arial" w:cs="Arial"/>
              </w:rPr>
              <w:t>s are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go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>d t</w:t>
            </w:r>
            <w:r w:rsidRPr="00564AEB">
              <w:rPr>
                <w:rFonts w:ascii="Arial" w:eastAsia="Calibri" w:hAnsi="Arial" w:cs="Arial"/>
                <w:spacing w:val="-3"/>
              </w:rPr>
              <w:t>h</w:t>
            </w:r>
            <w:r w:rsidRPr="00564AEB">
              <w:rPr>
                <w:rFonts w:ascii="Arial" w:eastAsia="Calibri" w:hAnsi="Arial" w:cs="Arial"/>
              </w:rPr>
              <w:t>e</w:t>
            </w:r>
            <w:r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ice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</w:rPr>
              <w:t>s</w:t>
            </w:r>
            <w:r w:rsidRPr="00564AEB">
              <w:rPr>
                <w:rFonts w:ascii="Arial" w:eastAsia="Calibri" w:hAnsi="Arial" w:cs="Arial"/>
                <w:spacing w:val="-1"/>
              </w:rPr>
              <w:t>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 xml:space="preserve">ld </w:t>
            </w:r>
            <w:r w:rsidRPr="00564AEB">
              <w:rPr>
                <w:rFonts w:ascii="Arial" w:eastAsia="Calibri" w:hAnsi="Arial" w:cs="Arial"/>
                <w:spacing w:val="-2"/>
              </w:rPr>
              <w:t>s</w:t>
            </w:r>
            <w:r w:rsidRPr="00564AEB">
              <w:rPr>
                <w:rFonts w:ascii="Arial" w:eastAsia="Calibri" w:hAnsi="Arial" w:cs="Arial"/>
              </w:rPr>
              <w:t>t</w:t>
            </w:r>
            <w:r w:rsidRPr="00564AEB">
              <w:rPr>
                <w:rFonts w:ascii="Arial" w:eastAsia="Calibri" w:hAnsi="Arial" w:cs="Arial"/>
                <w:spacing w:val="-3"/>
              </w:rPr>
              <w:t>a</w:t>
            </w:r>
            <w:r w:rsidRPr="00564AEB">
              <w:rPr>
                <w:rFonts w:ascii="Arial" w:eastAsia="Calibri" w:hAnsi="Arial" w:cs="Arial"/>
              </w:rPr>
              <w:t>y</w:t>
            </w:r>
            <w:r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-1"/>
              </w:rPr>
              <w:t>go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d </w:t>
            </w:r>
            <w:r w:rsidRPr="00564AEB">
              <w:rPr>
                <w:rFonts w:ascii="Arial" w:eastAsia="Calibri" w:hAnsi="Arial" w:cs="Arial"/>
                <w:spacing w:val="-3"/>
              </w:rPr>
              <w:t>f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</w:rPr>
              <w:t xml:space="preserve">r 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 xml:space="preserve">p </w:t>
            </w:r>
            <w:r w:rsidRPr="00564AEB">
              <w:rPr>
                <w:rFonts w:ascii="Arial" w:eastAsia="Calibri" w:hAnsi="Arial" w:cs="Arial"/>
                <w:spacing w:val="-2"/>
              </w:rPr>
              <w:t>t</w:t>
            </w:r>
            <w:r w:rsidRPr="00564AEB">
              <w:rPr>
                <w:rFonts w:ascii="Arial" w:eastAsia="Calibri" w:hAnsi="Arial" w:cs="Arial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Pr="00564AEB">
              <w:rPr>
                <w:rFonts w:ascii="Arial" w:eastAsia="Calibri" w:hAnsi="Arial" w:cs="Arial"/>
                <w:spacing w:val="1"/>
              </w:rPr>
              <w:t>1</w:t>
            </w:r>
            <w:r w:rsidRPr="00564AEB">
              <w:rPr>
                <w:rFonts w:ascii="Arial" w:eastAsia="Calibri" w:hAnsi="Arial" w:cs="Arial"/>
              </w:rPr>
              <w:t>2</w:t>
            </w:r>
            <w:r w:rsidRPr="00564AEB">
              <w:rPr>
                <w:rFonts w:ascii="Arial" w:eastAsia="Calibri" w:hAnsi="Arial" w:cs="Arial"/>
                <w:spacing w:val="-1"/>
              </w:rPr>
              <w:t xml:space="preserve"> h</w:t>
            </w:r>
            <w:r w:rsidRPr="00564AEB">
              <w:rPr>
                <w:rFonts w:ascii="Arial" w:eastAsia="Calibri" w:hAnsi="Arial" w:cs="Arial"/>
                <w:spacing w:val="1"/>
              </w:rPr>
              <w:t>o</w:t>
            </w:r>
            <w:r w:rsidRPr="00564AEB">
              <w:rPr>
                <w:rFonts w:ascii="Arial" w:eastAsia="Calibri" w:hAnsi="Arial" w:cs="Arial"/>
                <w:spacing w:val="-1"/>
              </w:rPr>
              <w:t>u</w:t>
            </w:r>
            <w:r w:rsidRPr="00564AEB">
              <w:rPr>
                <w:rFonts w:ascii="Arial" w:eastAsia="Calibri" w:hAnsi="Arial" w:cs="Arial"/>
              </w:rPr>
              <w:t>rs</w:t>
            </w:r>
            <w:r w:rsidR="00566724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14:paraId="1E9AB792" w14:textId="77777777" w:rsidR="00376005" w:rsidRDefault="00376005" w:rsidP="00513C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76005" w14:paraId="6D92D993" w14:textId="77777777" w:rsidTr="00513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3AAC4465" w14:textId="3C898289" w:rsidR="00376005" w:rsidRPr="00376005" w:rsidRDefault="000B7702" w:rsidP="00513C0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5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59334B73" w14:textId="3E3A00DE" w:rsidR="00376005" w:rsidRPr="00566724" w:rsidRDefault="0089330B" w:rsidP="00513C0C">
            <w:pPr>
              <w:spacing w:line="278" w:lineRule="auto"/>
              <w:ind w:left="100" w:right="5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pacing w:val="2"/>
              </w:rPr>
              <w:t>Our chiller supplier</w:t>
            </w:r>
            <w:r w:rsidR="00566724"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h</w:t>
            </w:r>
            <w:r w:rsidR="00566724" w:rsidRPr="00564AEB">
              <w:rPr>
                <w:rFonts w:ascii="Arial" w:eastAsia="Calibri" w:hAnsi="Arial" w:cs="Arial"/>
              </w:rPr>
              <w:t>as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p</w:t>
            </w:r>
            <w:r w:rsidR="00566724" w:rsidRPr="00564AEB">
              <w:rPr>
                <w:rFonts w:ascii="Arial" w:eastAsia="Calibri" w:hAnsi="Arial" w:cs="Arial"/>
              </w:rPr>
              <w:t>r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o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v</w:t>
            </w:r>
            <w:r w:rsidR="00566724" w:rsidRPr="00564AEB">
              <w:rPr>
                <w:rFonts w:ascii="Arial" w:eastAsia="Calibri" w:hAnsi="Arial" w:cs="Arial"/>
              </w:rPr>
              <w:t>i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d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</w:rPr>
              <w:t>d t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>h</w:t>
            </w:r>
            <w:r w:rsidR="00566724" w:rsidRPr="00564AEB">
              <w:rPr>
                <w:rFonts w:ascii="Arial" w:eastAsia="Calibri" w:hAnsi="Arial" w:cs="Arial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>S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M</w:t>
            </w:r>
            <w:r w:rsidR="00566724" w:rsidRPr="00564AEB">
              <w:rPr>
                <w:rFonts w:ascii="Arial" w:eastAsia="Calibri" w:hAnsi="Arial" w:cs="Arial"/>
              </w:rPr>
              <w:t>S ala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>r</w:t>
            </w:r>
            <w:r w:rsidR="00566724" w:rsidRPr="00564AEB">
              <w:rPr>
                <w:rFonts w:ascii="Arial" w:eastAsia="Calibri" w:hAnsi="Arial" w:cs="Arial"/>
              </w:rPr>
              <w:t>m</w:t>
            </w:r>
            <w:r w:rsidR="00566724"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s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y</w:t>
            </w:r>
            <w:r w:rsidR="00566724" w:rsidRPr="00564AEB">
              <w:rPr>
                <w:rFonts w:ascii="Arial" w:eastAsia="Calibri" w:hAnsi="Arial" w:cs="Arial"/>
              </w:rPr>
              <w:t>st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m</w:t>
            </w:r>
            <w:r w:rsidR="00566724" w:rsidRPr="00564AEB">
              <w:rPr>
                <w:rFonts w:ascii="Arial" w:eastAsia="Calibri" w:hAnsi="Arial" w:cs="Arial"/>
              </w:rPr>
              <w:t>s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 xml:space="preserve"> t</w:t>
            </w:r>
            <w:r w:rsidR="00566724" w:rsidRPr="00564AEB">
              <w:rPr>
                <w:rFonts w:ascii="Arial" w:eastAsia="Calibri" w:hAnsi="Arial" w:cs="Arial"/>
              </w:rPr>
              <w:t>o</w:t>
            </w:r>
            <w:r w:rsidR="00566724" w:rsidRPr="00564AEB">
              <w:rPr>
                <w:rFonts w:ascii="Arial" w:eastAsia="Calibri" w:hAnsi="Arial" w:cs="Arial"/>
                <w:spacing w:val="2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n</w:t>
            </w:r>
            <w:r w:rsidR="00566724" w:rsidRPr="00564AEB">
              <w:rPr>
                <w:rFonts w:ascii="Arial" w:eastAsia="Calibri" w:hAnsi="Arial" w:cs="Arial"/>
              </w:rPr>
              <w:t>s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u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>r</w:t>
            </w:r>
            <w:r w:rsidR="00566724" w:rsidRPr="00564AEB">
              <w:rPr>
                <w:rFonts w:ascii="Arial" w:eastAsia="Calibri" w:hAnsi="Arial" w:cs="Arial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t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h</w:t>
            </w:r>
            <w:r w:rsidR="00566724" w:rsidRPr="00564AEB">
              <w:rPr>
                <w:rFonts w:ascii="Arial" w:eastAsia="Calibri" w:hAnsi="Arial" w:cs="Arial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c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u</w:t>
            </w:r>
            <w:r w:rsidR="00566724" w:rsidRPr="00564AEB">
              <w:rPr>
                <w:rFonts w:ascii="Arial" w:eastAsia="Calibri" w:hAnsi="Arial" w:cs="Arial"/>
              </w:rPr>
              <w:t>s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t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o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m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</w:rPr>
              <w:t xml:space="preserve">r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h</w:t>
            </w:r>
            <w:r w:rsidR="00566724" w:rsidRPr="00564AEB">
              <w:rPr>
                <w:rFonts w:ascii="Arial" w:eastAsia="Calibri" w:hAnsi="Arial" w:cs="Arial"/>
              </w:rPr>
              <w:t>as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 xml:space="preserve">a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b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t</w:t>
            </w:r>
            <w:r w:rsidR="00566724" w:rsidRPr="00564AEB">
              <w:rPr>
                <w:rFonts w:ascii="Arial" w:eastAsia="Calibri" w:hAnsi="Arial" w:cs="Arial"/>
              </w:rPr>
              <w:t>t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e</w:t>
            </w:r>
            <w:r w:rsidR="00566724" w:rsidRPr="00564AEB">
              <w:rPr>
                <w:rFonts w:ascii="Arial" w:eastAsia="Calibri" w:hAnsi="Arial" w:cs="Arial"/>
              </w:rPr>
              <w:t>r i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nd</w:t>
            </w:r>
            <w:r w:rsidR="00566724" w:rsidRPr="00564AEB">
              <w:rPr>
                <w:rFonts w:ascii="Arial" w:eastAsia="Calibri" w:hAnsi="Arial" w:cs="Arial"/>
              </w:rPr>
              <w:t>icati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o</w:t>
            </w:r>
            <w:r w:rsidR="00566724" w:rsidRPr="00564AEB">
              <w:rPr>
                <w:rFonts w:ascii="Arial" w:eastAsia="Calibri" w:hAnsi="Arial" w:cs="Arial"/>
              </w:rPr>
              <w:t>n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o</w:t>
            </w:r>
            <w:r w:rsidR="00566724" w:rsidRPr="00564AEB">
              <w:rPr>
                <w:rFonts w:ascii="Arial" w:eastAsia="Calibri" w:hAnsi="Arial" w:cs="Arial"/>
              </w:rPr>
              <w:t>f w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h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</w:rPr>
              <w:t>n a fa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u</w:t>
            </w:r>
            <w:r w:rsidR="00566724" w:rsidRPr="00564AEB">
              <w:rPr>
                <w:rFonts w:ascii="Arial" w:eastAsia="Calibri" w:hAnsi="Arial" w:cs="Arial"/>
              </w:rPr>
              <w:t>lt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 xml:space="preserve"> h</w:t>
            </w:r>
            <w:r w:rsidR="00566724" w:rsidRPr="00564AEB">
              <w:rPr>
                <w:rFonts w:ascii="Arial" w:eastAsia="Calibri" w:hAnsi="Arial" w:cs="Arial"/>
              </w:rPr>
              <w:t>as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o</w:t>
            </w:r>
            <w:r w:rsidR="00566724" w:rsidRPr="00564AEB">
              <w:rPr>
                <w:rFonts w:ascii="Arial" w:eastAsia="Calibri" w:hAnsi="Arial" w:cs="Arial"/>
              </w:rPr>
              <w:t>cc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u</w:t>
            </w:r>
            <w:r w:rsidR="00566724" w:rsidRPr="00564AEB">
              <w:rPr>
                <w:rFonts w:ascii="Arial" w:eastAsia="Calibri" w:hAnsi="Arial" w:cs="Arial"/>
              </w:rPr>
              <w:t>rr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</w:rPr>
              <w:t>d,</w:t>
            </w:r>
            <w:r w:rsidR="00566724" w:rsidRPr="00564AEB">
              <w:rPr>
                <w:rFonts w:ascii="Arial" w:eastAsia="Calibri" w:hAnsi="Arial" w:cs="Arial"/>
                <w:spacing w:val="-5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a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n</w:t>
            </w:r>
            <w:r w:rsidR="00566724" w:rsidRPr="00564AEB">
              <w:rPr>
                <w:rFonts w:ascii="Arial" w:eastAsia="Calibri" w:hAnsi="Arial" w:cs="Arial"/>
              </w:rPr>
              <w:t>d a r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e</w:t>
            </w:r>
            <w:r w:rsidR="00566724" w:rsidRPr="00564AEB">
              <w:rPr>
                <w:rFonts w:ascii="Arial" w:eastAsia="Calibri" w:hAnsi="Arial" w:cs="Arial"/>
              </w:rPr>
              <w:t>s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p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o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n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s</w:t>
            </w:r>
            <w:r w:rsidR="00566724" w:rsidRPr="00564AEB">
              <w:rPr>
                <w:rFonts w:ascii="Arial" w:eastAsia="Calibri" w:hAnsi="Arial" w:cs="Arial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can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b</w:t>
            </w:r>
            <w:r w:rsidR="00566724" w:rsidRPr="00564AEB">
              <w:rPr>
                <w:rFonts w:ascii="Arial" w:eastAsia="Calibri" w:hAnsi="Arial" w:cs="Arial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pu</w:t>
            </w:r>
            <w:r w:rsidR="00566724" w:rsidRPr="00564AEB">
              <w:rPr>
                <w:rFonts w:ascii="Arial" w:eastAsia="Calibri" w:hAnsi="Arial" w:cs="Arial"/>
              </w:rPr>
              <w:t>t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-3"/>
              </w:rPr>
              <w:t>i</w:t>
            </w:r>
            <w:r w:rsidR="00566724" w:rsidRPr="00564AEB">
              <w:rPr>
                <w:rFonts w:ascii="Arial" w:eastAsia="Calibri" w:hAnsi="Arial" w:cs="Arial"/>
              </w:rPr>
              <w:t xml:space="preserve">n 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p</w:t>
            </w:r>
            <w:r w:rsidR="00566724" w:rsidRPr="00564AEB">
              <w:rPr>
                <w:rFonts w:ascii="Arial" w:eastAsia="Calibri" w:hAnsi="Arial" w:cs="Arial"/>
              </w:rPr>
              <w:t>lace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at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t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h</w:t>
            </w:r>
            <w:r w:rsidR="00566724" w:rsidRPr="00564AEB">
              <w:rPr>
                <w:rFonts w:ascii="Arial" w:eastAsia="Calibri" w:hAnsi="Arial" w:cs="Arial"/>
              </w:rPr>
              <w:t>e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</w:rPr>
              <w:t>earlie</w:t>
            </w:r>
            <w:r w:rsidR="00566724" w:rsidRPr="00564AEB">
              <w:rPr>
                <w:rFonts w:ascii="Arial" w:eastAsia="Calibri" w:hAnsi="Arial" w:cs="Arial"/>
                <w:spacing w:val="-2"/>
              </w:rPr>
              <w:t>s</w:t>
            </w:r>
            <w:r w:rsidR="00566724" w:rsidRPr="00564AEB">
              <w:rPr>
                <w:rFonts w:ascii="Arial" w:eastAsia="Calibri" w:hAnsi="Arial" w:cs="Arial"/>
              </w:rPr>
              <w:t>t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 xml:space="preserve"> 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o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ppo</w:t>
            </w:r>
            <w:r w:rsidR="00566724" w:rsidRPr="00564AEB">
              <w:rPr>
                <w:rFonts w:ascii="Arial" w:eastAsia="Calibri" w:hAnsi="Arial" w:cs="Arial"/>
              </w:rPr>
              <w:t>rt</w:t>
            </w:r>
            <w:r w:rsidR="00566724" w:rsidRPr="00564AEB">
              <w:rPr>
                <w:rFonts w:ascii="Arial" w:eastAsia="Calibri" w:hAnsi="Arial" w:cs="Arial"/>
                <w:spacing w:val="-1"/>
              </w:rPr>
              <w:t>un</w:t>
            </w:r>
            <w:r w:rsidR="00566724" w:rsidRPr="00564AEB">
              <w:rPr>
                <w:rFonts w:ascii="Arial" w:eastAsia="Calibri" w:hAnsi="Arial" w:cs="Arial"/>
              </w:rPr>
              <w:t>it</w:t>
            </w:r>
            <w:r w:rsidR="00566724" w:rsidRPr="00564AEB">
              <w:rPr>
                <w:rFonts w:ascii="Arial" w:eastAsia="Calibri" w:hAnsi="Arial" w:cs="Arial"/>
                <w:spacing w:val="1"/>
              </w:rPr>
              <w:t>y</w:t>
            </w:r>
            <w:r w:rsidR="00566724" w:rsidRPr="00564AEB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14:paraId="4AD1CC2E" w14:textId="77777777" w:rsidR="00376005" w:rsidRDefault="00376005" w:rsidP="00513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76005" w14:paraId="42F0286B" w14:textId="77777777" w:rsidTr="00513C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4" w:type="dxa"/>
            <w:gridSpan w:val="2"/>
            <w:vMerge w:val="restart"/>
          </w:tcPr>
          <w:p w14:paraId="46A52286" w14:textId="5A737CC8" w:rsidR="00376005" w:rsidRDefault="00376005" w:rsidP="00513C0C"/>
        </w:tc>
        <w:tc>
          <w:tcPr>
            <w:tcW w:w="1508" w:type="dxa"/>
            <w:shd w:val="clear" w:color="auto" w:fill="7B4101" w:themeFill="accent3" w:themeFillShade="80"/>
          </w:tcPr>
          <w:p w14:paraId="482A5BA0" w14:textId="21CF7D96" w:rsidR="00376005" w:rsidRPr="0046195D" w:rsidRDefault="00376005" w:rsidP="00513C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bookmarkStart w:id="1" w:name="_Hlk131590212"/>
            <w:r w:rsidRPr="492606FA">
              <w:rPr>
                <w:b/>
                <w:bCs/>
                <w:color w:val="FFFFFF" w:themeColor="background1"/>
              </w:rPr>
              <w:t>SIGNATURE</w:t>
            </w:r>
          </w:p>
        </w:tc>
        <w:tc>
          <w:tcPr>
            <w:tcW w:w="1316" w:type="dxa"/>
            <w:shd w:val="clear" w:color="auto" w:fill="9A0E36" w:themeFill="accent4" w:themeFillShade="80"/>
          </w:tcPr>
          <w:p w14:paraId="1C09E703" w14:textId="0536F359" w:rsidR="00376005" w:rsidRPr="0046195D" w:rsidRDefault="00376005" w:rsidP="00513C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46195D">
              <w:rPr>
                <w:b/>
                <w:bCs/>
                <w:color w:val="FFFFFF" w:themeColor="background1"/>
              </w:rPr>
              <w:t>DATE</w:t>
            </w:r>
          </w:p>
        </w:tc>
      </w:tr>
      <w:tr w:rsidR="00376005" w14:paraId="5890F494" w14:textId="77777777" w:rsidTr="00513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4" w:type="dxa"/>
            <w:gridSpan w:val="2"/>
            <w:vMerge/>
          </w:tcPr>
          <w:p w14:paraId="6CFB0388" w14:textId="7DD9D291" w:rsidR="00376005" w:rsidRDefault="00376005" w:rsidP="00513C0C"/>
        </w:tc>
        <w:tc>
          <w:tcPr>
            <w:tcW w:w="1508" w:type="dxa"/>
            <w:shd w:val="clear" w:color="auto" w:fill="auto"/>
          </w:tcPr>
          <w:p w14:paraId="74C35ADC" w14:textId="77777777" w:rsidR="00376005" w:rsidRPr="008333D5" w:rsidRDefault="00376005" w:rsidP="00513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  <w:shd w:val="clear" w:color="auto" w:fill="auto"/>
          </w:tcPr>
          <w:p w14:paraId="05819DD7" w14:textId="77777777" w:rsidR="00376005" w:rsidRPr="008333D5" w:rsidRDefault="00376005" w:rsidP="00513C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bookmarkEnd w:id="1"/>
    <w:p w14:paraId="26F3079F" w14:textId="46AFD417" w:rsidR="0054776B" w:rsidRDefault="00513C0C" w:rsidP="00074BBF">
      <w:r>
        <w:br w:type="textWrapping" w:clear="all"/>
      </w:r>
    </w:p>
    <w:p w14:paraId="56E3EF3E" w14:textId="4304B726" w:rsidR="00074BBF" w:rsidRDefault="00074BBF" w:rsidP="00074BBF">
      <w:r>
        <w:t>Refer to Ice applying water job card document SYS038-I05 for the next stage.</w:t>
      </w:r>
    </w:p>
    <w:p w14:paraId="7BDE2067" w14:textId="4DAEEFB9" w:rsidR="00C30202" w:rsidRDefault="00D72CAC" w:rsidP="00425989">
      <w:pPr>
        <w:tabs>
          <w:tab w:val="left" w:pos="2688"/>
        </w:tabs>
      </w:pPr>
      <w:r>
        <w:tab/>
      </w:r>
    </w:p>
    <w:p w14:paraId="7B797011" w14:textId="77777777" w:rsidR="001D4DF7" w:rsidRDefault="001D4DF7"/>
    <w:p w14:paraId="66904F48" w14:textId="77777777" w:rsidR="00ED3862" w:rsidRDefault="00ED3862"/>
    <w:p w14:paraId="58931321" w14:textId="77777777" w:rsidR="00ED3862" w:rsidRDefault="00ED3862"/>
    <w:sectPr w:rsidR="00ED3862" w:rsidSect="00C622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681D6" w14:textId="77777777" w:rsidR="00C62235" w:rsidRDefault="00C62235">
      <w:pPr>
        <w:spacing w:after="0" w:line="240" w:lineRule="auto"/>
      </w:pPr>
      <w:r>
        <w:separator/>
      </w:r>
    </w:p>
  </w:endnote>
  <w:endnote w:type="continuationSeparator" w:id="0">
    <w:p w14:paraId="78F1A96B" w14:textId="77777777" w:rsidR="00C62235" w:rsidRDefault="00C62235">
      <w:pPr>
        <w:spacing w:after="0" w:line="240" w:lineRule="auto"/>
      </w:pPr>
      <w:r>
        <w:continuationSeparator/>
      </w:r>
    </w:p>
  </w:endnote>
  <w:endnote w:type="continuationNotice" w:id="1">
    <w:p w14:paraId="37A32109" w14:textId="77777777" w:rsidR="00C62235" w:rsidRDefault="00C62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Arial&quot;,sans-serif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BA666" w14:textId="77777777" w:rsidR="004B3563" w:rsidRDefault="004B3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38CFC" w14:textId="6CD897EC" w:rsidR="001069F9" w:rsidRDefault="00E22CD4" w:rsidP="00E22CD4">
    <w:pPr>
      <w:pStyle w:val="Footer"/>
      <w:tabs>
        <w:tab w:val="left" w:pos="1866"/>
        <w:tab w:val="right" w:pos="9648"/>
      </w:tabs>
      <w:jc w:val="left"/>
    </w:pPr>
    <w:r w:rsidRPr="0007745A">
      <w:rPr>
        <w:color w:val="808080" w:themeColor="background1" w:themeShade="80"/>
        <w:sz w:val="18"/>
      </w:rPr>
      <w:t>Document Ref.</w:t>
    </w:r>
    <w:r>
      <w:rPr>
        <w:color w:val="808080" w:themeColor="background1" w:themeShade="80"/>
        <w:sz w:val="18"/>
      </w:rPr>
      <w:tab/>
      <w:t>SYS038-I0</w:t>
    </w:r>
    <w:r w:rsidR="004B3563">
      <w:rPr>
        <w:color w:val="808080" w:themeColor="background1" w:themeShade="80"/>
        <w:sz w:val="18"/>
      </w:rPr>
      <w:t>7</w:t>
    </w:r>
    <w:r>
      <w:rPr>
        <w:color w:val="808080" w:themeColor="background1" w:themeShade="80"/>
        <w:sz w:val="18"/>
      </w:rPr>
      <w:tab/>
    </w:r>
    <w:r w:rsidRPr="0007745A">
      <w:rPr>
        <w:rStyle w:val="PageNumber"/>
        <w:color w:val="808080" w:themeColor="background1" w:themeShade="80"/>
        <w:sz w:val="18"/>
      </w:rPr>
      <w:t xml:space="preserve">Page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PAGE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1</w:t>
    </w:r>
    <w:r w:rsidRPr="0007745A">
      <w:rPr>
        <w:rStyle w:val="PageNumber"/>
        <w:color w:val="808080" w:themeColor="background1" w:themeShade="80"/>
        <w:sz w:val="18"/>
      </w:rPr>
      <w:fldChar w:fldCharType="end"/>
    </w:r>
    <w:r w:rsidRPr="0007745A">
      <w:rPr>
        <w:rStyle w:val="PageNumber"/>
        <w:color w:val="808080" w:themeColor="background1" w:themeShade="80"/>
        <w:sz w:val="18"/>
      </w:rPr>
      <w:t xml:space="preserve"> of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NUMPAGES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4</w:t>
    </w:r>
    <w:r w:rsidRPr="0007745A">
      <w:rPr>
        <w:rStyle w:val="PageNumber"/>
        <w:color w:val="808080" w:themeColor="background1" w:themeShade="80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65ADE" w14:textId="4D761DB0" w:rsidR="00037532" w:rsidRPr="00D9616A" w:rsidRDefault="00037532" w:rsidP="00037532">
    <w:pPr>
      <w:pStyle w:val="Footer"/>
      <w:tabs>
        <w:tab w:val="left" w:pos="1866"/>
        <w:tab w:val="right" w:pos="9648"/>
      </w:tabs>
      <w:jc w:val="left"/>
    </w:pPr>
    <w:r w:rsidRPr="0007745A">
      <w:rPr>
        <w:color w:val="808080" w:themeColor="background1" w:themeShade="80"/>
        <w:sz w:val="18"/>
      </w:rPr>
      <w:t>Document Ref.</w:t>
    </w:r>
    <w:r>
      <w:rPr>
        <w:color w:val="808080" w:themeColor="background1" w:themeShade="80"/>
        <w:sz w:val="18"/>
      </w:rPr>
      <w:tab/>
      <w:t>SYS038-I0</w:t>
    </w:r>
    <w:r w:rsidR="00D72CAC">
      <w:rPr>
        <w:color w:val="808080" w:themeColor="background1" w:themeShade="80"/>
        <w:sz w:val="18"/>
      </w:rPr>
      <w:t>4</w:t>
    </w:r>
    <w:r>
      <w:rPr>
        <w:color w:val="808080" w:themeColor="background1" w:themeShade="80"/>
        <w:sz w:val="18"/>
      </w:rPr>
      <w:t xml:space="preserve"> Issue 1 Draft A</w:t>
    </w:r>
    <w:r>
      <w:rPr>
        <w:color w:val="808080" w:themeColor="background1" w:themeShade="80"/>
        <w:sz w:val="18"/>
      </w:rPr>
      <w:tab/>
    </w:r>
    <w:r w:rsidRPr="0007745A">
      <w:rPr>
        <w:rStyle w:val="PageNumber"/>
        <w:color w:val="808080" w:themeColor="background1" w:themeShade="80"/>
        <w:sz w:val="18"/>
      </w:rPr>
      <w:t xml:space="preserve">Page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PAGE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1</w:t>
    </w:r>
    <w:r w:rsidRPr="0007745A">
      <w:rPr>
        <w:rStyle w:val="PageNumber"/>
        <w:color w:val="808080" w:themeColor="background1" w:themeShade="80"/>
        <w:sz w:val="18"/>
      </w:rPr>
      <w:fldChar w:fldCharType="end"/>
    </w:r>
    <w:r w:rsidRPr="0007745A">
      <w:rPr>
        <w:rStyle w:val="PageNumber"/>
        <w:color w:val="808080" w:themeColor="background1" w:themeShade="80"/>
        <w:sz w:val="18"/>
      </w:rPr>
      <w:t xml:space="preserve"> of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NUMPAGES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5</w:t>
    </w:r>
    <w:r w:rsidRPr="0007745A">
      <w:rPr>
        <w:rStyle w:val="PageNumber"/>
        <w:color w:val="808080" w:themeColor="background1" w:themeShade="80"/>
        <w:sz w:val="18"/>
      </w:rPr>
      <w:fldChar w:fldCharType="end"/>
    </w:r>
  </w:p>
  <w:p w14:paraId="16A11D23" w14:textId="41F8AD92" w:rsidR="00037532" w:rsidRDefault="00037532" w:rsidP="00037532">
    <w:pPr>
      <w:pStyle w:val="Footer"/>
      <w:tabs>
        <w:tab w:val="left" w:pos="405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B948D" w14:textId="77777777" w:rsidR="00C62235" w:rsidRDefault="00C62235">
      <w:pPr>
        <w:spacing w:after="0" w:line="240" w:lineRule="auto"/>
      </w:pPr>
      <w:r>
        <w:separator/>
      </w:r>
    </w:p>
  </w:footnote>
  <w:footnote w:type="continuationSeparator" w:id="0">
    <w:p w14:paraId="261712EF" w14:textId="77777777" w:rsidR="00C62235" w:rsidRDefault="00C62235">
      <w:pPr>
        <w:spacing w:after="0" w:line="240" w:lineRule="auto"/>
      </w:pPr>
      <w:r>
        <w:continuationSeparator/>
      </w:r>
    </w:p>
  </w:footnote>
  <w:footnote w:type="continuationNotice" w:id="1">
    <w:p w14:paraId="0FDC78F2" w14:textId="77777777" w:rsidR="00C62235" w:rsidRDefault="00C622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94E68" w14:textId="77777777" w:rsidR="004B3563" w:rsidRDefault="004B3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73C0A" w14:textId="00EEB63F" w:rsidR="0062779A" w:rsidRPr="00AC6775" w:rsidRDefault="00360F71" w:rsidP="00CA3ABA">
    <w:pPr>
      <w:pStyle w:val="Header"/>
      <w:ind w:left="4111" w:hanging="3307"/>
      <w:rPr>
        <w:rFonts w:asciiTheme="majorHAnsi" w:hAnsiTheme="majorHAnsi" w:cstheme="majorHAnsi"/>
        <w:b/>
        <w:bCs/>
        <w:noProof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A170296" wp14:editId="65A5A3EF">
          <wp:simplePos x="0" y="0"/>
          <wp:positionH relativeFrom="column">
            <wp:posOffset>-30480</wp:posOffset>
          </wp:positionH>
          <wp:positionV relativeFrom="paragraph">
            <wp:posOffset>-297815</wp:posOffset>
          </wp:positionV>
          <wp:extent cx="1362075" cy="385445"/>
          <wp:effectExtent l="0" t="0" r="9525" b="0"/>
          <wp:wrapThrough wrapText="bothSides">
            <wp:wrapPolygon edited="0">
              <wp:start x="0" y="0"/>
              <wp:lineTo x="0" y="20283"/>
              <wp:lineTo x="21449" y="20283"/>
              <wp:lineTo x="21449" y="0"/>
              <wp:lineTo x="0" y="0"/>
            </wp:wrapPolygon>
          </wp:wrapThrough>
          <wp:docPr id="156138744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85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D6E" w:rsidRPr="00770D6E">
      <w:rPr>
        <w:rFonts w:asciiTheme="majorHAnsi" w:hAnsiTheme="majorHAnsi" w:cstheme="majorHAnsi"/>
        <w:b/>
        <w:bCs/>
        <w:noProof/>
        <w:sz w:val="48"/>
        <w:szCs w:val="48"/>
      </w:rPr>
      <w:t>Ice Procedures for</w:t>
    </w:r>
    <w:r w:rsidR="00CA3ABA">
      <w:rPr>
        <w:rFonts w:asciiTheme="majorHAnsi" w:hAnsiTheme="majorHAnsi" w:cstheme="majorHAnsi"/>
        <w:b/>
        <w:bCs/>
        <w:noProof/>
        <w:sz w:val="48"/>
        <w:szCs w:val="48"/>
      </w:rPr>
      <w:t xml:space="preserve"> </w:t>
    </w:r>
    <w:r w:rsidR="00770D6E" w:rsidRPr="00770D6E">
      <w:rPr>
        <w:rFonts w:asciiTheme="majorHAnsi" w:hAnsiTheme="majorHAnsi" w:cstheme="majorHAnsi"/>
        <w:b/>
        <w:bCs/>
        <w:noProof/>
        <w:sz w:val="48"/>
        <w:szCs w:val="48"/>
      </w:rPr>
      <w:t xml:space="preserve">breakdowns </w:t>
    </w:r>
    <w:r w:rsidR="00CA3ABA">
      <w:rPr>
        <w:rFonts w:asciiTheme="majorHAnsi" w:hAnsiTheme="majorHAnsi" w:cstheme="majorHAnsi"/>
        <w:b/>
        <w:bCs/>
        <w:noProof/>
        <w:sz w:val="48"/>
        <w:szCs w:val="48"/>
      </w:rPr>
      <w:t xml:space="preserve">      </w:t>
    </w:r>
    <w:r w:rsidR="00770D6E" w:rsidRPr="00770D6E">
      <w:rPr>
        <w:rFonts w:asciiTheme="majorHAnsi" w:hAnsiTheme="majorHAnsi" w:cstheme="majorHAnsi"/>
        <w:b/>
        <w:bCs/>
        <w:noProof/>
        <w:sz w:val="48"/>
        <w:szCs w:val="48"/>
      </w:rPr>
      <w:t>and fault finding</w:t>
    </w:r>
  </w:p>
  <w:p w14:paraId="2956DBC4" w14:textId="77777777" w:rsidR="003D1DE3" w:rsidRPr="0062779A" w:rsidRDefault="003D1DE3" w:rsidP="006277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12A2A" w14:textId="602C4318" w:rsidR="003D73D4" w:rsidRDefault="003D73D4" w:rsidP="003D73D4">
    <w:pPr>
      <w:spacing w:after="0" w:line="240" w:lineRule="auto"/>
      <w:rPr>
        <w:rFonts w:ascii="Century Gothic" w:eastAsia="Times New Roman" w:hAnsi="Century Gothic" w:cs="Times New Roman"/>
      </w:rPr>
    </w:pPr>
  </w:p>
  <w:p w14:paraId="5BA7F06A" w14:textId="15C123A8" w:rsidR="00B44F15" w:rsidRPr="00AC6775" w:rsidRDefault="00B44F15" w:rsidP="00B44F15">
    <w:pPr>
      <w:pStyle w:val="Header"/>
      <w:jc w:val="center"/>
      <w:rPr>
        <w:rFonts w:asciiTheme="majorHAnsi" w:hAnsiTheme="majorHAnsi" w:cstheme="majorHAnsi"/>
        <w:b/>
        <w:bCs/>
        <w:noProof/>
        <w:sz w:val="48"/>
        <w:szCs w:val="48"/>
      </w:rPr>
    </w:pPr>
    <w:r w:rsidRPr="00AC6775">
      <w:rPr>
        <w:rFonts w:asciiTheme="majorHAnsi" w:hAnsiTheme="majorHAnsi" w:cstheme="majorHAnsi"/>
        <w:b/>
        <w:bCs/>
        <w:noProof/>
        <w:sz w:val="48"/>
        <w:szCs w:val="48"/>
      </w:rPr>
      <w:drawing>
        <wp:anchor distT="0" distB="0" distL="114300" distR="114300" simplePos="0" relativeHeight="251658240" behindDoc="0" locked="0" layoutInCell="1" allowOverlap="1" wp14:anchorId="54BEF69D" wp14:editId="3D07BDC0">
          <wp:simplePos x="0" y="0"/>
          <wp:positionH relativeFrom="column">
            <wp:posOffset>-21590</wp:posOffset>
          </wp:positionH>
          <wp:positionV relativeFrom="paragraph">
            <wp:posOffset>-158750</wp:posOffset>
          </wp:positionV>
          <wp:extent cx="780415" cy="621665"/>
          <wp:effectExtent l="0" t="0" r="635" b="0"/>
          <wp:wrapSquare wrapText="bothSides"/>
          <wp:docPr id="1774149964" name="Picture 1774149964" descr="A blue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red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b/>
        <w:bCs/>
        <w:noProof/>
        <w:sz w:val="48"/>
        <w:szCs w:val="48"/>
      </w:rPr>
      <w:t>Applying Water Job Card</w:t>
    </w:r>
  </w:p>
  <w:p w14:paraId="61AF101A" w14:textId="77777777" w:rsidR="00B44F15" w:rsidRDefault="00B44F15" w:rsidP="003D73D4">
    <w:pPr>
      <w:contextualSpacing/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</w:pPr>
  </w:p>
  <w:p w14:paraId="52114EB1" w14:textId="2D81A54C" w:rsidR="003D73D4" w:rsidRDefault="003D73D4" w:rsidP="003D73D4">
    <w:pPr>
      <w:contextualSpacing/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</w:pP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  <w:t>Build Name</w:t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 xml:space="preserve">: __________________________             </w:t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ab/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ab/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  <w:t>Date:             _____________</w:t>
    </w:r>
  </w:p>
  <w:p w14:paraId="6BA79115" w14:textId="77777777" w:rsidR="003D73D4" w:rsidRDefault="003D7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D7C6A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6AE31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AA222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070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442F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D636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7440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0C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AAC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6E7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E7F322"/>
    <w:multiLevelType w:val="hybridMultilevel"/>
    <w:tmpl w:val="0CB4CEE4"/>
    <w:lvl w:ilvl="0" w:tplc="8188DFC0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6BDE9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E86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BA2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C4C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F2D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3A8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1A92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36F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973C1"/>
    <w:multiLevelType w:val="hybridMultilevel"/>
    <w:tmpl w:val="261664A8"/>
    <w:lvl w:ilvl="0" w:tplc="BE2AD766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033090">
    <w:abstractNumId w:val="10"/>
  </w:num>
  <w:num w:numId="2" w16cid:durableId="107701501">
    <w:abstractNumId w:val="9"/>
  </w:num>
  <w:num w:numId="3" w16cid:durableId="1225868287">
    <w:abstractNumId w:val="7"/>
  </w:num>
  <w:num w:numId="4" w16cid:durableId="1437481558">
    <w:abstractNumId w:val="6"/>
  </w:num>
  <w:num w:numId="5" w16cid:durableId="359627545">
    <w:abstractNumId w:val="5"/>
  </w:num>
  <w:num w:numId="6" w16cid:durableId="548761744">
    <w:abstractNumId w:val="4"/>
  </w:num>
  <w:num w:numId="7" w16cid:durableId="1805192210">
    <w:abstractNumId w:val="8"/>
  </w:num>
  <w:num w:numId="8" w16cid:durableId="813063433">
    <w:abstractNumId w:val="3"/>
  </w:num>
  <w:num w:numId="9" w16cid:durableId="629286992">
    <w:abstractNumId w:val="2"/>
  </w:num>
  <w:num w:numId="10" w16cid:durableId="1975016931">
    <w:abstractNumId w:val="1"/>
  </w:num>
  <w:num w:numId="11" w16cid:durableId="673605909">
    <w:abstractNumId w:val="0"/>
  </w:num>
  <w:num w:numId="12" w16cid:durableId="8801701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E5"/>
    <w:rsid w:val="00000AED"/>
    <w:rsid w:val="000226AF"/>
    <w:rsid w:val="00023068"/>
    <w:rsid w:val="00032192"/>
    <w:rsid w:val="00037532"/>
    <w:rsid w:val="00074BBF"/>
    <w:rsid w:val="00086F0D"/>
    <w:rsid w:val="000A2D9F"/>
    <w:rsid w:val="000B7702"/>
    <w:rsid w:val="000C604E"/>
    <w:rsid w:val="000D4EA0"/>
    <w:rsid w:val="000E66AB"/>
    <w:rsid w:val="001008AE"/>
    <w:rsid w:val="00102911"/>
    <w:rsid w:val="001069F9"/>
    <w:rsid w:val="00120E17"/>
    <w:rsid w:val="001229FF"/>
    <w:rsid w:val="00165AFF"/>
    <w:rsid w:val="00167F10"/>
    <w:rsid w:val="00185A61"/>
    <w:rsid w:val="0019404A"/>
    <w:rsid w:val="00195235"/>
    <w:rsid w:val="001C2302"/>
    <w:rsid w:val="001C7E4B"/>
    <w:rsid w:val="001D4DF7"/>
    <w:rsid w:val="00205F19"/>
    <w:rsid w:val="00211E81"/>
    <w:rsid w:val="00224CE9"/>
    <w:rsid w:val="002417DB"/>
    <w:rsid w:val="00260267"/>
    <w:rsid w:val="0026069B"/>
    <w:rsid w:val="002635EA"/>
    <w:rsid w:val="002A1821"/>
    <w:rsid w:val="002A7FBA"/>
    <w:rsid w:val="002C766D"/>
    <w:rsid w:val="002D180C"/>
    <w:rsid w:val="00310C26"/>
    <w:rsid w:val="003318F2"/>
    <w:rsid w:val="0033789D"/>
    <w:rsid w:val="003517DC"/>
    <w:rsid w:val="00351F07"/>
    <w:rsid w:val="00360F71"/>
    <w:rsid w:val="00374ACF"/>
    <w:rsid w:val="00376005"/>
    <w:rsid w:val="00377DED"/>
    <w:rsid w:val="00382AFF"/>
    <w:rsid w:val="00390697"/>
    <w:rsid w:val="003D1DE3"/>
    <w:rsid w:val="003D73D4"/>
    <w:rsid w:val="003E6DAC"/>
    <w:rsid w:val="00421AA9"/>
    <w:rsid w:val="00425989"/>
    <w:rsid w:val="00426CA9"/>
    <w:rsid w:val="00432943"/>
    <w:rsid w:val="00450D88"/>
    <w:rsid w:val="0046195D"/>
    <w:rsid w:val="00461CE5"/>
    <w:rsid w:val="00471786"/>
    <w:rsid w:val="004A24D5"/>
    <w:rsid w:val="004B3563"/>
    <w:rsid w:val="004F11EB"/>
    <w:rsid w:val="005133C0"/>
    <w:rsid w:val="00513C0C"/>
    <w:rsid w:val="00535403"/>
    <w:rsid w:val="0053692B"/>
    <w:rsid w:val="005467FD"/>
    <w:rsid w:val="0054776B"/>
    <w:rsid w:val="00560937"/>
    <w:rsid w:val="0056485F"/>
    <w:rsid w:val="00566724"/>
    <w:rsid w:val="005807BA"/>
    <w:rsid w:val="00582082"/>
    <w:rsid w:val="00585635"/>
    <w:rsid w:val="00590833"/>
    <w:rsid w:val="005A4899"/>
    <w:rsid w:val="005C07D3"/>
    <w:rsid w:val="005D7996"/>
    <w:rsid w:val="00602A04"/>
    <w:rsid w:val="006059AB"/>
    <w:rsid w:val="006238C0"/>
    <w:rsid w:val="0062779A"/>
    <w:rsid w:val="00632D5F"/>
    <w:rsid w:val="006352D3"/>
    <w:rsid w:val="006A1775"/>
    <w:rsid w:val="006B1877"/>
    <w:rsid w:val="006B60E3"/>
    <w:rsid w:val="006D1A07"/>
    <w:rsid w:val="006E0ADF"/>
    <w:rsid w:val="006E1902"/>
    <w:rsid w:val="006E7C7E"/>
    <w:rsid w:val="00715A6A"/>
    <w:rsid w:val="00752F6A"/>
    <w:rsid w:val="00770D6E"/>
    <w:rsid w:val="0078456B"/>
    <w:rsid w:val="00795579"/>
    <w:rsid w:val="007A0D6B"/>
    <w:rsid w:val="007B2D11"/>
    <w:rsid w:val="007F130E"/>
    <w:rsid w:val="007F58A8"/>
    <w:rsid w:val="00800526"/>
    <w:rsid w:val="008333D5"/>
    <w:rsid w:val="008341D7"/>
    <w:rsid w:val="00851078"/>
    <w:rsid w:val="00852800"/>
    <w:rsid w:val="0089330B"/>
    <w:rsid w:val="008A46CD"/>
    <w:rsid w:val="008B47BE"/>
    <w:rsid w:val="00924A18"/>
    <w:rsid w:val="00935073"/>
    <w:rsid w:val="0095771F"/>
    <w:rsid w:val="009713F7"/>
    <w:rsid w:val="009B705E"/>
    <w:rsid w:val="009B7D25"/>
    <w:rsid w:val="00A03FCB"/>
    <w:rsid w:val="00A124EC"/>
    <w:rsid w:val="00A21C59"/>
    <w:rsid w:val="00A237DE"/>
    <w:rsid w:val="00A27860"/>
    <w:rsid w:val="00A81FBA"/>
    <w:rsid w:val="00A864B0"/>
    <w:rsid w:val="00AB70DC"/>
    <w:rsid w:val="00AF1C05"/>
    <w:rsid w:val="00B038D0"/>
    <w:rsid w:val="00B20E5C"/>
    <w:rsid w:val="00B20E80"/>
    <w:rsid w:val="00B23B2D"/>
    <w:rsid w:val="00B37C93"/>
    <w:rsid w:val="00B44F15"/>
    <w:rsid w:val="00B4623D"/>
    <w:rsid w:val="00B847F3"/>
    <w:rsid w:val="00BA3D96"/>
    <w:rsid w:val="00BA537F"/>
    <w:rsid w:val="00BA5EAF"/>
    <w:rsid w:val="00BB025E"/>
    <w:rsid w:val="00BB1C94"/>
    <w:rsid w:val="00BC7343"/>
    <w:rsid w:val="00BD049F"/>
    <w:rsid w:val="00BD0FC1"/>
    <w:rsid w:val="00BD3699"/>
    <w:rsid w:val="00BD3A1D"/>
    <w:rsid w:val="00C30202"/>
    <w:rsid w:val="00C35C5D"/>
    <w:rsid w:val="00C37065"/>
    <w:rsid w:val="00C62235"/>
    <w:rsid w:val="00C83F69"/>
    <w:rsid w:val="00C976B1"/>
    <w:rsid w:val="00CA3ABA"/>
    <w:rsid w:val="00CD65AC"/>
    <w:rsid w:val="00CD7149"/>
    <w:rsid w:val="00D04F01"/>
    <w:rsid w:val="00D224AE"/>
    <w:rsid w:val="00D461CD"/>
    <w:rsid w:val="00D6411E"/>
    <w:rsid w:val="00D72CAC"/>
    <w:rsid w:val="00D83078"/>
    <w:rsid w:val="00D862A8"/>
    <w:rsid w:val="00D869D4"/>
    <w:rsid w:val="00DD7DC0"/>
    <w:rsid w:val="00DE3B8C"/>
    <w:rsid w:val="00DF7CC8"/>
    <w:rsid w:val="00E22CD4"/>
    <w:rsid w:val="00E24558"/>
    <w:rsid w:val="00E31538"/>
    <w:rsid w:val="00E51DF0"/>
    <w:rsid w:val="00E5447A"/>
    <w:rsid w:val="00EB7E6F"/>
    <w:rsid w:val="00ED3862"/>
    <w:rsid w:val="00EE56DC"/>
    <w:rsid w:val="00F04177"/>
    <w:rsid w:val="00F4256E"/>
    <w:rsid w:val="00FA5278"/>
    <w:rsid w:val="00FB41C8"/>
    <w:rsid w:val="00FB67E6"/>
    <w:rsid w:val="00FC27B3"/>
    <w:rsid w:val="02785EAC"/>
    <w:rsid w:val="07873BB6"/>
    <w:rsid w:val="10D082C0"/>
    <w:rsid w:val="110D83B9"/>
    <w:rsid w:val="11458A95"/>
    <w:rsid w:val="1242B0E5"/>
    <w:rsid w:val="1330E5BB"/>
    <w:rsid w:val="1C93FE5F"/>
    <w:rsid w:val="210997C7"/>
    <w:rsid w:val="24413889"/>
    <w:rsid w:val="268D03DE"/>
    <w:rsid w:val="2E73FB7B"/>
    <w:rsid w:val="32710AF3"/>
    <w:rsid w:val="3796EA9B"/>
    <w:rsid w:val="39613755"/>
    <w:rsid w:val="40BA244C"/>
    <w:rsid w:val="48D1486F"/>
    <w:rsid w:val="492606FA"/>
    <w:rsid w:val="4A5B691C"/>
    <w:rsid w:val="4B783FF1"/>
    <w:rsid w:val="52733A9F"/>
    <w:rsid w:val="531E985A"/>
    <w:rsid w:val="540F0B00"/>
    <w:rsid w:val="54C591DC"/>
    <w:rsid w:val="5BEE2068"/>
    <w:rsid w:val="5F35B509"/>
    <w:rsid w:val="6C7702EC"/>
    <w:rsid w:val="6ED7EB4A"/>
    <w:rsid w:val="7A7EF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2D62B"/>
  <w15:chartTrackingRefBased/>
  <w15:docId w15:val="{DF248504-2AC7-4F50-AEBA-5E484235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after="2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862"/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rsid w:val="00C370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D5975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AC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A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D5975" w:themeColor="accent1" w:themeShade="8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A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A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A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D5975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0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0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1"/>
    <w:unhideWhenUsed/>
    <w:qFormat/>
    <w:rsid w:val="009B7D25"/>
    <w:pPr>
      <w:spacing w:after="560" w:line="240" w:lineRule="auto"/>
      <w:contextualSpacing/>
    </w:pPr>
    <w:rPr>
      <w:caps/>
      <w:color w:val="000000" w:themeColor="text1"/>
      <w:sz w:val="24"/>
      <w:szCs w:val="20"/>
    </w:rPr>
  </w:style>
  <w:style w:type="character" w:customStyle="1" w:styleId="DateChar">
    <w:name w:val="Date Char"/>
    <w:basedOn w:val="DefaultParagraphFont"/>
    <w:link w:val="Date"/>
    <w:uiPriority w:val="1"/>
    <w:rsid w:val="009B7D25"/>
    <w:rPr>
      <w:caps/>
      <w:color w:val="000000" w:themeColor="text1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9B7D25"/>
    <w:rPr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"/>
    <w:qFormat/>
    <w:rsid w:val="009B7D25"/>
    <w:pPr>
      <w:pBdr>
        <w:bottom w:val="thickThinSmallGap" w:sz="12" w:space="1" w:color="0D5975" w:themeColor="accent1" w:themeShade="80"/>
      </w:pBdr>
      <w:spacing w:after="80" w:line="240" w:lineRule="auto"/>
      <w:contextualSpacing/>
    </w:pPr>
    <w:rPr>
      <w:rFonts w:asciiTheme="majorHAnsi" w:eastAsiaTheme="majorEastAsia" w:hAnsiTheme="majorHAnsi" w:cstheme="majorBidi"/>
      <w:caps/>
      <w:color w:val="0D5975" w:themeColor="accent1" w:themeShade="80"/>
      <w:kern w:val="28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9B7D25"/>
    <w:rPr>
      <w:rFonts w:asciiTheme="majorHAnsi" w:eastAsiaTheme="majorEastAsia" w:hAnsiTheme="majorHAnsi" w:cstheme="majorBidi"/>
      <w:caps/>
      <w:color w:val="0D5975" w:themeColor="accent1" w:themeShade="80"/>
      <w:kern w:val="28"/>
      <w:sz w:val="52"/>
      <w:szCs w:val="48"/>
    </w:rPr>
  </w:style>
  <w:style w:type="paragraph" w:styleId="Subtitle">
    <w:name w:val="Subtitle"/>
    <w:basedOn w:val="Normal"/>
    <w:next w:val="Normal"/>
    <w:link w:val="SubtitleChar"/>
    <w:uiPriority w:val="2"/>
    <w:qFormat/>
    <w:rsid w:val="009B7D25"/>
    <w:pPr>
      <w:numPr>
        <w:ilvl w:val="1"/>
      </w:numPr>
      <w:spacing w:before="40"/>
      <w:contextualSpacing/>
    </w:pPr>
    <w:rPr>
      <w:caps/>
      <w:color w:val="000000" w:themeColor="text1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2"/>
    <w:rsid w:val="009B7D25"/>
    <w:rPr>
      <w:caps/>
      <w:color w:val="000000" w:themeColor="text1"/>
      <w:sz w:val="24"/>
      <w:szCs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skListTable">
    <w:name w:val="Task List Table"/>
    <w:basedOn w:val="TableNormal"/>
    <w:uiPriority w:val="99"/>
    <w:rsid w:val="009B7D25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nil"/>
          <w:right w:val="single" w:sz="4" w:space="0" w:color="7F7F7F" w:themeColor="text1" w:themeTint="80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7B4101" w:themeFill="accent3" w:themeFillShade="80"/>
      </w:tcPr>
    </w:tblStylePr>
    <w:tblStylePr w:type="firstCol">
      <w:pPr>
        <w:wordWrap/>
        <w:jc w:val="left"/>
      </w:p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semiHidden/>
    <w:rsid w:val="00C37065"/>
    <w:rPr>
      <w:rFonts w:asciiTheme="majorHAnsi" w:eastAsiaTheme="majorEastAsia" w:hAnsiTheme="majorHAnsi" w:cstheme="majorBidi"/>
      <w:color w:val="0D5975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ACF"/>
    <w:rPr>
      <w:rFonts w:asciiTheme="majorHAnsi" w:eastAsiaTheme="majorEastAsia" w:hAnsiTheme="majorHAnsi" w:cstheme="majorBidi"/>
      <w:color w:val="0D5975" w:themeColor="accent1" w:themeShade="80"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rsid w:val="00A124EC"/>
    <w:pPr>
      <w:spacing w:before="200" w:after="0"/>
      <w:contextualSpacing/>
      <w:jc w:val="right"/>
    </w:pPr>
    <w:rPr>
      <w:color w:val="404040" w:themeColor="text1" w:themeTint="BF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24EC"/>
    <w:rPr>
      <w:color w:val="404040" w:themeColor="text1" w:themeTint="BF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4EC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4EC"/>
  </w:style>
  <w:style w:type="character" w:customStyle="1" w:styleId="Heading3Char">
    <w:name w:val="Heading 3 Char"/>
    <w:basedOn w:val="DefaultParagraphFont"/>
    <w:link w:val="Heading3"/>
    <w:uiPriority w:val="9"/>
    <w:semiHidden/>
    <w:rsid w:val="00374ACF"/>
    <w:rPr>
      <w:rFonts w:asciiTheme="majorHAnsi" w:eastAsiaTheme="majorEastAsia" w:hAnsiTheme="majorHAnsi" w:cstheme="majorBidi"/>
      <w:b/>
      <w:color w:val="0D5975" w:themeColor="accent1" w:themeShade="8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ACF"/>
    <w:rPr>
      <w:rFonts w:asciiTheme="majorHAnsi" w:eastAsiaTheme="majorEastAsia" w:hAnsiTheme="majorHAnsi" w:cstheme="majorBidi"/>
      <w:i/>
      <w:iCs/>
      <w:color w:val="0D5975" w:themeColor="accent1" w:themeShade="8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ACF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ACF"/>
    <w:rPr>
      <w:rFonts w:asciiTheme="majorHAnsi" w:eastAsiaTheme="majorEastAsia" w:hAnsiTheme="majorHAnsi" w:cstheme="majorBidi"/>
      <w:b/>
      <w:color w:val="0D5975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06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06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BlockText">
    <w:name w:val="Block Text"/>
    <w:basedOn w:val="Normal"/>
    <w:uiPriority w:val="99"/>
    <w:semiHidden/>
    <w:unhideWhenUsed/>
    <w:rsid w:val="009B7D25"/>
    <w:pPr>
      <w:pBdr>
        <w:top w:val="single" w:sz="2" w:space="10" w:color="0D5975" w:themeColor="accent1" w:themeShade="80"/>
        <w:left w:val="single" w:sz="2" w:space="10" w:color="0D5975" w:themeColor="accent1" w:themeShade="80"/>
        <w:bottom w:val="single" w:sz="2" w:space="10" w:color="0D5975" w:themeColor="accent1" w:themeShade="80"/>
        <w:right w:val="single" w:sz="2" w:space="10" w:color="0D5975" w:themeColor="accent1" w:themeShade="80"/>
      </w:pBdr>
      <w:ind w:left="1152" w:right="1152"/>
    </w:pPr>
    <w:rPr>
      <w:i/>
      <w:iCs/>
      <w:color w:val="0D5975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9B7D25"/>
    <w:rPr>
      <w:color w:val="0D5975" w:themeColor="accent1" w:themeShade="80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9B7D25"/>
    <w:pPr>
      <w:pBdr>
        <w:top w:val="single" w:sz="4" w:space="10" w:color="0D5975" w:themeColor="accent1" w:themeShade="80"/>
        <w:bottom w:val="single" w:sz="4" w:space="10" w:color="0D5975" w:themeColor="accent1" w:themeShade="80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B7D25"/>
    <w:rPr>
      <w:i/>
      <w:iCs/>
      <w:color w:val="0D5975" w:themeColor="accent1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9B7D25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9B7D25"/>
    <w:rPr>
      <w:b/>
      <w:bCs/>
      <w:caps w:val="0"/>
      <w:smallCaps/>
      <w:color w:val="0D5975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D25"/>
    <w:pPr>
      <w:outlineLvl w:val="9"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7D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auto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7D25"/>
    <w:rPr>
      <w:rFonts w:asciiTheme="majorHAnsi" w:eastAsiaTheme="majorEastAsia" w:hAnsiTheme="majorHAnsi" w:cstheme="majorBidi"/>
      <w:color w:val="auto"/>
      <w:sz w:val="24"/>
      <w:szCs w:val="24"/>
      <w:shd w:val="pct20" w:color="auto" w:fill="aut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4ACF"/>
    <w:pPr>
      <w:spacing w:after="200" w:line="240" w:lineRule="auto"/>
    </w:pPr>
    <w:rPr>
      <w:i/>
      <w:iCs/>
      <w:color w:val="4B4B4B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AC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4AC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4AC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4AC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4AC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74AC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AC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AC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AC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4ACF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4AC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ACF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AC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74AC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ACF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AC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4ACF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4AC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374A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4AC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4ACF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4ACF"/>
    <w:rPr>
      <w:rFonts w:ascii="Consolas" w:hAnsi="Consolas"/>
      <w:szCs w:val="21"/>
    </w:rPr>
  </w:style>
  <w:style w:type="character" w:styleId="PageNumber">
    <w:name w:val="page number"/>
    <w:basedOn w:val="DefaultParagraphFont"/>
    <w:rsid w:val="00037532"/>
  </w:style>
  <w:style w:type="paragraph" w:styleId="ListParagraph">
    <w:name w:val="List Paragraph"/>
    <w:basedOn w:val="Normal"/>
    <w:uiPriority w:val="34"/>
    <w:qFormat/>
    <w:rsid w:val="0089330B"/>
    <w:pPr>
      <w:spacing w:after="0" w:line="240" w:lineRule="auto"/>
      <w:ind w:left="720"/>
      <w:contextualSpacing/>
    </w:pPr>
    <w:rPr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6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tint\AppData\Roaming\Microsoft\Templates\Project%20task%20list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Project task list.dotx</Template>
  <TotalTime>1</TotalTime>
  <Pages>4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Stint</dc:creator>
  <cp:keywords/>
  <cp:lastModifiedBy>Nick Wright</cp:lastModifiedBy>
  <cp:revision>2</cp:revision>
  <cp:lastPrinted>2023-04-06T02:54:00Z</cp:lastPrinted>
  <dcterms:created xsi:type="dcterms:W3CDTF">2024-05-17T09:34:00Z</dcterms:created>
  <dcterms:modified xsi:type="dcterms:W3CDTF">2024-05-17T09:34:00Z</dcterms:modified>
  <cp:version/>
</cp:coreProperties>
</file>