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Arial" w:eastAsia="Arial" w:hAnsi="Arial" w:cs="Times New Roman"/>
          <w:b w:val="0"/>
          <w:color w:val="FA4616" w:themeColor="accent1"/>
          <w:szCs w:val="22"/>
        </w:rPr>
        <w:id w:val="-1443532871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43EEE342" w14:textId="098DE87C" w:rsidR="009B7F24" w:rsidRPr="00CC4A6B" w:rsidRDefault="009B7F24" w:rsidP="001A037C">
          <w:pPr>
            <w:pStyle w:val="Heading3"/>
            <w:spacing w:line="276" w:lineRule="auto"/>
            <w:rPr>
              <w:color w:val="FA4616" w:themeColor="accent1"/>
              <w:sz w:val="24"/>
            </w:rPr>
          </w:pPr>
        </w:p>
        <w:p w14:paraId="3E913291" w14:textId="582E76BC" w:rsidR="009B7F24" w:rsidRPr="00CC4A6B" w:rsidRDefault="009B7F24" w:rsidP="001A037C">
          <w:pPr>
            <w:spacing w:line="276" w:lineRule="auto"/>
            <w:rPr>
              <w:sz w:val="24"/>
              <w:szCs w:val="24"/>
            </w:rPr>
          </w:pPr>
          <w:r w:rsidRPr="00CC4A6B">
            <w:rPr>
              <w:noProof/>
              <w:sz w:val="24"/>
              <w:szCs w:val="24"/>
            </w:rPr>
            <mc:AlternateContent>
              <mc:Choice Requires="wpg">
                <w:drawing>
                  <wp:anchor distT="0" distB="0" distL="114300" distR="114300" simplePos="0" relativeHeight="251658255" behindDoc="0" locked="0" layoutInCell="1" allowOverlap="1" wp14:anchorId="48D583A1" wp14:editId="42278A49">
                    <wp:simplePos x="0" y="0"/>
                    <wp:positionH relativeFrom="column">
                      <wp:posOffset>4798060</wp:posOffset>
                    </wp:positionH>
                    <wp:positionV relativeFrom="page">
                      <wp:posOffset>485775</wp:posOffset>
                    </wp:positionV>
                    <wp:extent cx="1529715" cy="611505"/>
                    <wp:effectExtent l="0" t="0" r="0" b="0"/>
                    <wp:wrapNone/>
                    <wp:docPr id="60" name="Group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529715" cy="611505"/>
                              <a:chOff x="0" y="0"/>
                              <a:chExt cx="9358313" cy="3749675"/>
                            </a:xfrm>
                            <a:solidFill>
                              <a:schemeClr val="accent1"/>
                            </a:solidFill>
                          </wpg:grpSpPr>
                          <wps:wsp>
                            <wps:cNvPr id="61" name="Freeform 5"/>
                            <wps:cNvSpPr>
                              <a:spLocks/>
                            </wps:cNvSpPr>
                            <wps:spPr bwMode="auto">
                              <a:xfrm>
                                <a:off x="0" y="160337"/>
                                <a:ext cx="1579563" cy="2162175"/>
                              </a:xfrm>
                              <a:custGeom>
                                <a:avLst/>
                                <a:gdLst>
                                  <a:gd name="T0" fmla="*/ 588 w 844"/>
                                  <a:gd name="T1" fmla="*/ 1157 h 1157"/>
                                  <a:gd name="T2" fmla="*/ 0 w 844"/>
                                  <a:gd name="T3" fmla="*/ 584 h 1157"/>
                                  <a:gd name="T4" fmla="*/ 586 w 844"/>
                                  <a:gd name="T5" fmla="*/ 0 h 1157"/>
                                  <a:gd name="T6" fmla="*/ 844 w 844"/>
                                  <a:gd name="T7" fmla="*/ 56 h 1157"/>
                                  <a:gd name="T8" fmla="*/ 844 w 844"/>
                                  <a:gd name="T9" fmla="*/ 399 h 1157"/>
                                  <a:gd name="T10" fmla="*/ 596 w 844"/>
                                  <a:gd name="T11" fmla="*/ 278 h 1157"/>
                                  <a:gd name="T12" fmla="*/ 300 w 844"/>
                                  <a:gd name="T13" fmla="*/ 582 h 1157"/>
                                  <a:gd name="T14" fmla="*/ 596 w 844"/>
                                  <a:gd name="T15" fmla="*/ 879 h 1157"/>
                                  <a:gd name="T16" fmla="*/ 844 w 844"/>
                                  <a:gd name="T17" fmla="*/ 763 h 1157"/>
                                  <a:gd name="T18" fmla="*/ 844 w 844"/>
                                  <a:gd name="T19" fmla="*/ 1102 h 1157"/>
                                  <a:gd name="T20" fmla="*/ 588 w 844"/>
                                  <a:gd name="T21" fmla="*/ 1157 h 11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844" h="1157">
                                    <a:moveTo>
                                      <a:pt x="588" y="1157"/>
                                    </a:moveTo>
                                    <a:cubicBezTo>
                                      <a:pt x="266" y="1157"/>
                                      <a:pt x="0" y="910"/>
                                      <a:pt x="0" y="584"/>
                                    </a:cubicBezTo>
                                    <a:cubicBezTo>
                                      <a:pt x="0" y="256"/>
                                      <a:pt x="258" y="0"/>
                                      <a:pt x="586" y="0"/>
                                    </a:cubicBezTo>
                                    <a:cubicBezTo>
                                      <a:pt x="679" y="0"/>
                                      <a:pt x="760" y="23"/>
                                      <a:pt x="844" y="56"/>
                                    </a:cubicBezTo>
                                    <a:cubicBezTo>
                                      <a:pt x="844" y="399"/>
                                      <a:pt x="844" y="399"/>
                                      <a:pt x="844" y="399"/>
                                    </a:cubicBezTo>
                                    <a:cubicBezTo>
                                      <a:pt x="779" y="321"/>
                                      <a:pt x="698" y="278"/>
                                      <a:pt x="596" y="278"/>
                                    </a:cubicBezTo>
                                    <a:cubicBezTo>
                                      <a:pt x="420" y="278"/>
                                      <a:pt x="300" y="410"/>
                                      <a:pt x="300" y="582"/>
                                    </a:cubicBezTo>
                                    <a:cubicBezTo>
                                      <a:pt x="300" y="753"/>
                                      <a:pt x="425" y="879"/>
                                      <a:pt x="596" y="879"/>
                                    </a:cubicBezTo>
                                    <a:cubicBezTo>
                                      <a:pt x="695" y="879"/>
                                      <a:pt x="778" y="836"/>
                                      <a:pt x="844" y="763"/>
                                    </a:cubicBezTo>
                                    <a:cubicBezTo>
                                      <a:pt x="844" y="1102"/>
                                      <a:pt x="844" y="1102"/>
                                      <a:pt x="844" y="1102"/>
                                    </a:cubicBezTo>
                                    <a:cubicBezTo>
                                      <a:pt x="761" y="1130"/>
                                      <a:pt x="677" y="1157"/>
                                      <a:pt x="588" y="1157"/>
                                    </a:cubicBez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2" name="Freeform 6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701800" y="819150"/>
                                <a:ext cx="1635125" cy="1493838"/>
                              </a:xfrm>
                              <a:custGeom>
                                <a:avLst/>
                                <a:gdLst>
                                  <a:gd name="T0" fmla="*/ 447 w 874"/>
                                  <a:gd name="T1" fmla="*/ 229 h 800"/>
                                  <a:gd name="T2" fmla="*/ 275 w 874"/>
                                  <a:gd name="T3" fmla="*/ 399 h 800"/>
                                  <a:gd name="T4" fmla="*/ 447 w 874"/>
                                  <a:gd name="T5" fmla="*/ 571 h 800"/>
                                  <a:gd name="T6" fmla="*/ 617 w 874"/>
                                  <a:gd name="T7" fmla="*/ 399 h 800"/>
                                  <a:gd name="T8" fmla="*/ 447 w 874"/>
                                  <a:gd name="T9" fmla="*/ 229 h 800"/>
                                  <a:gd name="T10" fmla="*/ 609 w 874"/>
                                  <a:gd name="T11" fmla="*/ 775 h 800"/>
                                  <a:gd name="T12" fmla="*/ 609 w 874"/>
                                  <a:gd name="T13" fmla="*/ 692 h 800"/>
                                  <a:gd name="T14" fmla="*/ 379 w 874"/>
                                  <a:gd name="T15" fmla="*/ 800 h 800"/>
                                  <a:gd name="T16" fmla="*/ 0 w 874"/>
                                  <a:gd name="T17" fmla="*/ 397 h 800"/>
                                  <a:gd name="T18" fmla="*/ 376 w 874"/>
                                  <a:gd name="T19" fmla="*/ 0 h 800"/>
                                  <a:gd name="T20" fmla="*/ 609 w 874"/>
                                  <a:gd name="T21" fmla="*/ 98 h 800"/>
                                  <a:gd name="T22" fmla="*/ 609 w 874"/>
                                  <a:gd name="T23" fmla="*/ 25 h 800"/>
                                  <a:gd name="T24" fmla="*/ 874 w 874"/>
                                  <a:gd name="T25" fmla="*/ 25 h 800"/>
                                  <a:gd name="T26" fmla="*/ 874 w 874"/>
                                  <a:gd name="T27" fmla="*/ 775 h 800"/>
                                  <a:gd name="T28" fmla="*/ 609 w 874"/>
                                  <a:gd name="T29" fmla="*/ 775 h 8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874" h="800">
                                    <a:moveTo>
                                      <a:pt x="447" y="229"/>
                                    </a:moveTo>
                                    <a:cubicBezTo>
                                      <a:pt x="352" y="229"/>
                                      <a:pt x="275" y="305"/>
                                      <a:pt x="275" y="399"/>
                                    </a:cubicBezTo>
                                    <a:cubicBezTo>
                                      <a:pt x="275" y="493"/>
                                      <a:pt x="352" y="571"/>
                                      <a:pt x="447" y="571"/>
                                    </a:cubicBezTo>
                                    <a:cubicBezTo>
                                      <a:pt x="541" y="571"/>
                                      <a:pt x="617" y="493"/>
                                      <a:pt x="617" y="399"/>
                                    </a:cubicBezTo>
                                    <a:cubicBezTo>
                                      <a:pt x="617" y="305"/>
                                      <a:pt x="541" y="229"/>
                                      <a:pt x="447" y="229"/>
                                    </a:cubicBezTo>
                                    <a:moveTo>
                                      <a:pt x="609" y="775"/>
                                    </a:moveTo>
                                    <a:cubicBezTo>
                                      <a:pt x="609" y="692"/>
                                      <a:pt x="609" y="692"/>
                                      <a:pt x="609" y="692"/>
                                    </a:cubicBezTo>
                                    <a:cubicBezTo>
                                      <a:pt x="553" y="765"/>
                                      <a:pt x="470" y="800"/>
                                      <a:pt x="379" y="800"/>
                                    </a:cubicBezTo>
                                    <a:cubicBezTo>
                                      <a:pt x="156" y="800"/>
                                      <a:pt x="0" y="614"/>
                                      <a:pt x="0" y="397"/>
                                    </a:cubicBezTo>
                                    <a:cubicBezTo>
                                      <a:pt x="0" y="182"/>
                                      <a:pt x="154" y="0"/>
                                      <a:pt x="376" y="0"/>
                                    </a:cubicBezTo>
                                    <a:cubicBezTo>
                                      <a:pt x="472" y="0"/>
                                      <a:pt x="543" y="28"/>
                                      <a:pt x="609" y="98"/>
                                    </a:cubicBezTo>
                                    <a:cubicBezTo>
                                      <a:pt x="609" y="25"/>
                                      <a:pt x="609" y="25"/>
                                      <a:pt x="609" y="25"/>
                                    </a:cubicBezTo>
                                    <a:cubicBezTo>
                                      <a:pt x="874" y="25"/>
                                      <a:pt x="874" y="25"/>
                                      <a:pt x="874" y="25"/>
                                    </a:cubicBezTo>
                                    <a:cubicBezTo>
                                      <a:pt x="874" y="775"/>
                                      <a:pt x="874" y="775"/>
                                      <a:pt x="874" y="775"/>
                                    </a:cubicBezTo>
                                    <a:lnTo>
                                      <a:pt x="609" y="77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3" name="Freeform 7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448050" y="0"/>
                                <a:ext cx="1635125" cy="2312988"/>
                              </a:xfrm>
                              <a:custGeom>
                                <a:avLst/>
                                <a:gdLst>
                                  <a:gd name="T0" fmla="*/ 447 w 874"/>
                                  <a:gd name="T1" fmla="*/ 667 h 1238"/>
                                  <a:gd name="T2" fmla="*/ 275 w 874"/>
                                  <a:gd name="T3" fmla="*/ 837 h 1238"/>
                                  <a:gd name="T4" fmla="*/ 447 w 874"/>
                                  <a:gd name="T5" fmla="*/ 1009 h 1238"/>
                                  <a:gd name="T6" fmla="*/ 617 w 874"/>
                                  <a:gd name="T7" fmla="*/ 837 h 1238"/>
                                  <a:gd name="T8" fmla="*/ 447 w 874"/>
                                  <a:gd name="T9" fmla="*/ 667 h 1238"/>
                                  <a:gd name="T10" fmla="*/ 609 w 874"/>
                                  <a:gd name="T11" fmla="*/ 1213 h 1238"/>
                                  <a:gd name="T12" fmla="*/ 609 w 874"/>
                                  <a:gd name="T13" fmla="*/ 1130 h 1238"/>
                                  <a:gd name="T14" fmla="*/ 379 w 874"/>
                                  <a:gd name="T15" fmla="*/ 1238 h 1238"/>
                                  <a:gd name="T16" fmla="*/ 0 w 874"/>
                                  <a:gd name="T17" fmla="*/ 835 h 1238"/>
                                  <a:gd name="T18" fmla="*/ 376 w 874"/>
                                  <a:gd name="T19" fmla="*/ 438 h 1238"/>
                                  <a:gd name="T20" fmla="*/ 609 w 874"/>
                                  <a:gd name="T21" fmla="*/ 536 h 1238"/>
                                  <a:gd name="T22" fmla="*/ 609 w 874"/>
                                  <a:gd name="T23" fmla="*/ 0 h 1238"/>
                                  <a:gd name="T24" fmla="*/ 874 w 874"/>
                                  <a:gd name="T25" fmla="*/ 0 h 1238"/>
                                  <a:gd name="T26" fmla="*/ 874 w 874"/>
                                  <a:gd name="T27" fmla="*/ 1213 h 1238"/>
                                  <a:gd name="T28" fmla="*/ 609 w 874"/>
                                  <a:gd name="T29" fmla="*/ 1213 h 123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874" h="1238">
                                    <a:moveTo>
                                      <a:pt x="447" y="667"/>
                                    </a:moveTo>
                                    <a:cubicBezTo>
                                      <a:pt x="353" y="667"/>
                                      <a:pt x="275" y="743"/>
                                      <a:pt x="275" y="837"/>
                                    </a:cubicBezTo>
                                    <a:cubicBezTo>
                                      <a:pt x="275" y="931"/>
                                      <a:pt x="353" y="1009"/>
                                      <a:pt x="447" y="1009"/>
                                    </a:cubicBezTo>
                                    <a:cubicBezTo>
                                      <a:pt x="541" y="1009"/>
                                      <a:pt x="617" y="931"/>
                                      <a:pt x="617" y="837"/>
                                    </a:cubicBezTo>
                                    <a:cubicBezTo>
                                      <a:pt x="617" y="743"/>
                                      <a:pt x="541" y="667"/>
                                      <a:pt x="447" y="667"/>
                                    </a:cubicBezTo>
                                    <a:moveTo>
                                      <a:pt x="609" y="1213"/>
                                    </a:moveTo>
                                    <a:cubicBezTo>
                                      <a:pt x="609" y="1130"/>
                                      <a:pt x="609" y="1130"/>
                                      <a:pt x="609" y="1130"/>
                                    </a:cubicBezTo>
                                    <a:cubicBezTo>
                                      <a:pt x="553" y="1203"/>
                                      <a:pt x="470" y="1238"/>
                                      <a:pt x="379" y="1238"/>
                                    </a:cubicBezTo>
                                    <a:cubicBezTo>
                                      <a:pt x="156" y="1238"/>
                                      <a:pt x="0" y="1052"/>
                                      <a:pt x="0" y="835"/>
                                    </a:cubicBezTo>
                                    <a:cubicBezTo>
                                      <a:pt x="0" y="620"/>
                                      <a:pt x="154" y="438"/>
                                      <a:pt x="376" y="438"/>
                                    </a:cubicBezTo>
                                    <a:cubicBezTo>
                                      <a:pt x="472" y="438"/>
                                      <a:pt x="543" y="466"/>
                                      <a:pt x="609" y="536"/>
                                    </a:cubicBezTo>
                                    <a:cubicBezTo>
                                      <a:pt x="609" y="0"/>
                                      <a:pt x="609" y="0"/>
                                      <a:pt x="609" y="0"/>
                                    </a:cubicBezTo>
                                    <a:cubicBezTo>
                                      <a:pt x="874" y="0"/>
                                      <a:pt x="874" y="0"/>
                                      <a:pt x="874" y="0"/>
                                    </a:cubicBezTo>
                                    <a:cubicBezTo>
                                      <a:pt x="874" y="1213"/>
                                      <a:pt x="874" y="1213"/>
                                      <a:pt x="874" y="1213"/>
                                    </a:cubicBezTo>
                                    <a:lnTo>
                                      <a:pt x="609" y="121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48" name="Freeform 8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5194300" y="825500"/>
                                <a:ext cx="1546225" cy="1497013"/>
                              </a:xfrm>
                              <a:custGeom>
                                <a:avLst/>
                                <a:gdLst>
                                  <a:gd name="T0" fmla="*/ 425 w 826"/>
                                  <a:gd name="T1" fmla="*/ 170 h 801"/>
                                  <a:gd name="T2" fmla="*/ 276 w 826"/>
                                  <a:gd name="T3" fmla="*/ 291 h 801"/>
                                  <a:gd name="T4" fmla="*/ 579 w 826"/>
                                  <a:gd name="T5" fmla="*/ 291 h 801"/>
                                  <a:gd name="T6" fmla="*/ 425 w 826"/>
                                  <a:gd name="T7" fmla="*/ 170 h 801"/>
                                  <a:gd name="T8" fmla="*/ 268 w 826"/>
                                  <a:gd name="T9" fmla="*/ 445 h 801"/>
                                  <a:gd name="T10" fmla="*/ 430 w 826"/>
                                  <a:gd name="T11" fmla="*/ 614 h 801"/>
                                  <a:gd name="T12" fmla="*/ 559 w 826"/>
                                  <a:gd name="T13" fmla="*/ 542 h 801"/>
                                  <a:gd name="T14" fmla="*/ 816 w 826"/>
                                  <a:gd name="T15" fmla="*/ 542 h 801"/>
                                  <a:gd name="T16" fmla="*/ 427 w 826"/>
                                  <a:gd name="T17" fmla="*/ 801 h 801"/>
                                  <a:gd name="T18" fmla="*/ 0 w 826"/>
                                  <a:gd name="T19" fmla="*/ 403 h 801"/>
                                  <a:gd name="T20" fmla="*/ 422 w 826"/>
                                  <a:gd name="T21" fmla="*/ 0 h 801"/>
                                  <a:gd name="T22" fmla="*/ 826 w 826"/>
                                  <a:gd name="T23" fmla="*/ 417 h 801"/>
                                  <a:gd name="T24" fmla="*/ 826 w 826"/>
                                  <a:gd name="T25" fmla="*/ 445 h 801"/>
                                  <a:gd name="T26" fmla="*/ 268 w 826"/>
                                  <a:gd name="T27" fmla="*/ 445 h 80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826" h="801">
                                    <a:moveTo>
                                      <a:pt x="425" y="170"/>
                                    </a:moveTo>
                                    <a:cubicBezTo>
                                      <a:pt x="348" y="170"/>
                                      <a:pt x="290" y="213"/>
                                      <a:pt x="276" y="291"/>
                                    </a:cubicBezTo>
                                    <a:cubicBezTo>
                                      <a:pt x="579" y="291"/>
                                      <a:pt x="579" y="291"/>
                                      <a:pt x="579" y="291"/>
                                    </a:cubicBezTo>
                                    <a:cubicBezTo>
                                      <a:pt x="563" y="215"/>
                                      <a:pt x="503" y="170"/>
                                      <a:pt x="425" y="170"/>
                                    </a:cubicBezTo>
                                    <a:moveTo>
                                      <a:pt x="268" y="445"/>
                                    </a:moveTo>
                                    <a:cubicBezTo>
                                      <a:pt x="268" y="552"/>
                                      <a:pt x="319" y="614"/>
                                      <a:pt x="430" y="614"/>
                                    </a:cubicBezTo>
                                    <a:cubicBezTo>
                                      <a:pt x="490" y="614"/>
                                      <a:pt x="528" y="595"/>
                                      <a:pt x="559" y="542"/>
                                    </a:cubicBezTo>
                                    <a:cubicBezTo>
                                      <a:pt x="816" y="542"/>
                                      <a:pt x="816" y="542"/>
                                      <a:pt x="816" y="542"/>
                                    </a:cubicBezTo>
                                    <a:cubicBezTo>
                                      <a:pt x="765" y="726"/>
                                      <a:pt x="607" y="801"/>
                                      <a:pt x="427" y="801"/>
                                    </a:cubicBezTo>
                                    <a:cubicBezTo>
                                      <a:pt x="185" y="801"/>
                                      <a:pt x="0" y="655"/>
                                      <a:pt x="0" y="403"/>
                                    </a:cubicBezTo>
                                    <a:cubicBezTo>
                                      <a:pt x="0" y="144"/>
                                      <a:pt x="169" y="0"/>
                                      <a:pt x="422" y="0"/>
                                    </a:cubicBezTo>
                                    <a:cubicBezTo>
                                      <a:pt x="679" y="0"/>
                                      <a:pt x="826" y="165"/>
                                      <a:pt x="826" y="417"/>
                                    </a:cubicBezTo>
                                    <a:cubicBezTo>
                                      <a:pt x="826" y="445"/>
                                      <a:pt x="826" y="445"/>
                                      <a:pt x="826" y="445"/>
                                    </a:cubicBezTo>
                                    <a:lnTo>
                                      <a:pt x="268" y="44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49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6850062" y="835025"/>
                                <a:ext cx="1481138" cy="1431925"/>
                              </a:xfrm>
                              <a:custGeom>
                                <a:avLst/>
                                <a:gdLst>
                                  <a:gd name="T0" fmla="*/ 526 w 791"/>
                                  <a:gd name="T1" fmla="*/ 766 h 766"/>
                                  <a:gd name="T2" fmla="*/ 526 w 791"/>
                                  <a:gd name="T3" fmla="*/ 360 h 766"/>
                                  <a:gd name="T4" fmla="*/ 404 w 791"/>
                                  <a:gd name="T5" fmla="*/ 210 h 766"/>
                                  <a:gd name="T6" fmla="*/ 265 w 791"/>
                                  <a:gd name="T7" fmla="*/ 364 h 766"/>
                                  <a:gd name="T8" fmla="*/ 265 w 791"/>
                                  <a:gd name="T9" fmla="*/ 766 h 766"/>
                                  <a:gd name="T10" fmla="*/ 0 w 791"/>
                                  <a:gd name="T11" fmla="*/ 766 h 766"/>
                                  <a:gd name="T12" fmla="*/ 0 w 791"/>
                                  <a:gd name="T13" fmla="*/ 16 h 766"/>
                                  <a:gd name="T14" fmla="*/ 265 w 791"/>
                                  <a:gd name="T15" fmla="*/ 16 h 766"/>
                                  <a:gd name="T16" fmla="*/ 265 w 791"/>
                                  <a:gd name="T17" fmla="*/ 110 h 766"/>
                                  <a:gd name="T18" fmla="*/ 505 w 791"/>
                                  <a:gd name="T19" fmla="*/ 0 h 766"/>
                                  <a:gd name="T20" fmla="*/ 721 w 791"/>
                                  <a:gd name="T21" fmla="*/ 81 h 766"/>
                                  <a:gd name="T22" fmla="*/ 791 w 791"/>
                                  <a:gd name="T23" fmla="*/ 289 h 766"/>
                                  <a:gd name="T24" fmla="*/ 791 w 791"/>
                                  <a:gd name="T25" fmla="*/ 766 h 766"/>
                                  <a:gd name="T26" fmla="*/ 526 w 791"/>
                                  <a:gd name="T27" fmla="*/ 766 h 7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791" h="766">
                                    <a:moveTo>
                                      <a:pt x="526" y="766"/>
                                    </a:moveTo>
                                    <a:cubicBezTo>
                                      <a:pt x="526" y="360"/>
                                      <a:pt x="526" y="360"/>
                                      <a:pt x="526" y="360"/>
                                    </a:cubicBezTo>
                                    <a:cubicBezTo>
                                      <a:pt x="526" y="278"/>
                                      <a:pt x="498" y="210"/>
                                      <a:pt x="404" y="210"/>
                                    </a:cubicBezTo>
                                    <a:cubicBezTo>
                                      <a:pt x="308" y="210"/>
                                      <a:pt x="265" y="274"/>
                                      <a:pt x="265" y="364"/>
                                    </a:cubicBezTo>
                                    <a:cubicBezTo>
                                      <a:pt x="265" y="766"/>
                                      <a:pt x="265" y="766"/>
                                      <a:pt x="265" y="766"/>
                                    </a:cubicBezTo>
                                    <a:cubicBezTo>
                                      <a:pt x="0" y="766"/>
                                      <a:pt x="0" y="766"/>
                                      <a:pt x="0" y="766"/>
                                    </a:cubicBezTo>
                                    <a:cubicBezTo>
                                      <a:pt x="0" y="16"/>
                                      <a:pt x="0" y="16"/>
                                      <a:pt x="0" y="16"/>
                                    </a:cubicBezTo>
                                    <a:cubicBezTo>
                                      <a:pt x="265" y="16"/>
                                      <a:pt x="265" y="16"/>
                                      <a:pt x="265" y="16"/>
                                    </a:cubicBezTo>
                                    <a:cubicBezTo>
                                      <a:pt x="265" y="110"/>
                                      <a:pt x="265" y="110"/>
                                      <a:pt x="265" y="110"/>
                                    </a:cubicBezTo>
                                    <a:cubicBezTo>
                                      <a:pt x="328" y="29"/>
                                      <a:pt x="404" y="0"/>
                                      <a:pt x="505" y="0"/>
                                    </a:cubicBezTo>
                                    <a:cubicBezTo>
                                      <a:pt x="587" y="0"/>
                                      <a:pt x="662" y="21"/>
                                      <a:pt x="721" y="81"/>
                                    </a:cubicBezTo>
                                    <a:cubicBezTo>
                                      <a:pt x="783" y="144"/>
                                      <a:pt x="791" y="205"/>
                                      <a:pt x="791" y="289"/>
                                    </a:cubicBezTo>
                                    <a:cubicBezTo>
                                      <a:pt x="791" y="766"/>
                                      <a:pt x="791" y="766"/>
                                      <a:pt x="791" y="766"/>
                                    </a:cubicBezTo>
                                    <a:lnTo>
                                      <a:pt x="526" y="7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2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8416925" y="444500"/>
                                <a:ext cx="941388" cy="1822450"/>
                              </a:xfrm>
                              <a:custGeom>
                                <a:avLst/>
                                <a:gdLst>
                                  <a:gd name="T0" fmla="*/ 414 w 593"/>
                                  <a:gd name="T1" fmla="*/ 524 h 1148"/>
                                  <a:gd name="T2" fmla="*/ 414 w 593"/>
                                  <a:gd name="T3" fmla="*/ 1148 h 1148"/>
                                  <a:gd name="T4" fmla="*/ 101 w 593"/>
                                  <a:gd name="T5" fmla="*/ 1148 h 1148"/>
                                  <a:gd name="T6" fmla="*/ 101 w 593"/>
                                  <a:gd name="T7" fmla="*/ 524 h 1148"/>
                                  <a:gd name="T8" fmla="*/ 0 w 593"/>
                                  <a:gd name="T9" fmla="*/ 524 h 1148"/>
                                  <a:gd name="T10" fmla="*/ 0 w 593"/>
                                  <a:gd name="T11" fmla="*/ 265 h 1148"/>
                                  <a:gd name="T12" fmla="*/ 101 w 593"/>
                                  <a:gd name="T13" fmla="*/ 265 h 1148"/>
                                  <a:gd name="T14" fmla="*/ 101 w 593"/>
                                  <a:gd name="T15" fmla="*/ 0 h 1148"/>
                                  <a:gd name="T16" fmla="*/ 414 w 593"/>
                                  <a:gd name="T17" fmla="*/ 0 h 1148"/>
                                  <a:gd name="T18" fmla="*/ 414 w 593"/>
                                  <a:gd name="T19" fmla="*/ 265 h 1148"/>
                                  <a:gd name="T20" fmla="*/ 593 w 593"/>
                                  <a:gd name="T21" fmla="*/ 265 h 1148"/>
                                  <a:gd name="T22" fmla="*/ 593 w 593"/>
                                  <a:gd name="T23" fmla="*/ 524 h 1148"/>
                                  <a:gd name="T24" fmla="*/ 414 w 593"/>
                                  <a:gd name="T25" fmla="*/ 524 h 114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593" h="1148">
                                    <a:moveTo>
                                      <a:pt x="414" y="524"/>
                                    </a:moveTo>
                                    <a:lnTo>
                                      <a:pt x="414" y="1148"/>
                                    </a:lnTo>
                                    <a:lnTo>
                                      <a:pt x="101" y="1148"/>
                                    </a:lnTo>
                                    <a:lnTo>
                                      <a:pt x="101" y="524"/>
                                    </a:lnTo>
                                    <a:lnTo>
                                      <a:pt x="0" y="524"/>
                                    </a:lnTo>
                                    <a:lnTo>
                                      <a:pt x="0" y="265"/>
                                    </a:lnTo>
                                    <a:lnTo>
                                      <a:pt x="101" y="265"/>
                                    </a:lnTo>
                                    <a:lnTo>
                                      <a:pt x="101" y="0"/>
                                    </a:lnTo>
                                    <a:lnTo>
                                      <a:pt x="414" y="0"/>
                                    </a:lnTo>
                                    <a:lnTo>
                                      <a:pt x="414" y="265"/>
                                    </a:lnTo>
                                    <a:lnTo>
                                      <a:pt x="593" y="265"/>
                                    </a:lnTo>
                                    <a:lnTo>
                                      <a:pt x="593" y="524"/>
                                    </a:lnTo>
                                    <a:lnTo>
                                      <a:pt x="414" y="52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3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1346200" y="3149600"/>
                                <a:ext cx="501650" cy="587375"/>
                              </a:xfrm>
                              <a:custGeom>
                                <a:avLst/>
                                <a:gdLst>
                                  <a:gd name="T0" fmla="*/ 128 w 316"/>
                                  <a:gd name="T1" fmla="*/ 216 h 370"/>
                                  <a:gd name="T2" fmla="*/ 0 w 316"/>
                                  <a:gd name="T3" fmla="*/ 0 h 370"/>
                                  <a:gd name="T4" fmla="*/ 69 w 316"/>
                                  <a:gd name="T5" fmla="*/ 0 h 370"/>
                                  <a:gd name="T6" fmla="*/ 159 w 316"/>
                                  <a:gd name="T7" fmla="*/ 160 h 370"/>
                                  <a:gd name="T8" fmla="*/ 250 w 316"/>
                                  <a:gd name="T9" fmla="*/ 0 h 370"/>
                                  <a:gd name="T10" fmla="*/ 316 w 316"/>
                                  <a:gd name="T11" fmla="*/ 0 h 370"/>
                                  <a:gd name="T12" fmla="*/ 191 w 316"/>
                                  <a:gd name="T13" fmla="*/ 216 h 370"/>
                                  <a:gd name="T14" fmla="*/ 191 w 316"/>
                                  <a:gd name="T15" fmla="*/ 370 h 370"/>
                                  <a:gd name="T16" fmla="*/ 128 w 316"/>
                                  <a:gd name="T17" fmla="*/ 370 h 370"/>
                                  <a:gd name="T18" fmla="*/ 128 w 316"/>
                                  <a:gd name="T19" fmla="*/ 216 h 3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316" h="370">
                                    <a:moveTo>
                                      <a:pt x="128" y="216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159" y="160"/>
                                    </a:lnTo>
                                    <a:lnTo>
                                      <a:pt x="250" y="0"/>
                                    </a:lnTo>
                                    <a:lnTo>
                                      <a:pt x="316" y="0"/>
                                    </a:lnTo>
                                    <a:lnTo>
                                      <a:pt x="191" y="216"/>
                                    </a:lnTo>
                                    <a:lnTo>
                                      <a:pt x="191" y="370"/>
                                    </a:lnTo>
                                    <a:lnTo>
                                      <a:pt x="128" y="370"/>
                                    </a:lnTo>
                                    <a:lnTo>
                                      <a:pt x="128" y="21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4" name="Freeform 12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795462" y="3295650"/>
                                <a:ext cx="422275" cy="454025"/>
                              </a:xfrm>
                              <a:custGeom>
                                <a:avLst/>
                                <a:gdLst>
                                  <a:gd name="T0" fmla="*/ 113 w 226"/>
                                  <a:gd name="T1" fmla="*/ 202 h 243"/>
                                  <a:gd name="T2" fmla="*/ 160 w 226"/>
                                  <a:gd name="T3" fmla="*/ 180 h 243"/>
                                  <a:gd name="T4" fmla="*/ 174 w 226"/>
                                  <a:gd name="T5" fmla="*/ 121 h 243"/>
                                  <a:gd name="T6" fmla="*/ 160 w 226"/>
                                  <a:gd name="T7" fmla="*/ 62 h 243"/>
                                  <a:gd name="T8" fmla="*/ 113 w 226"/>
                                  <a:gd name="T9" fmla="*/ 41 h 243"/>
                                  <a:gd name="T10" fmla="*/ 67 w 226"/>
                                  <a:gd name="T11" fmla="*/ 62 h 243"/>
                                  <a:gd name="T12" fmla="*/ 52 w 226"/>
                                  <a:gd name="T13" fmla="*/ 121 h 243"/>
                                  <a:gd name="T14" fmla="*/ 67 w 226"/>
                                  <a:gd name="T15" fmla="*/ 180 h 243"/>
                                  <a:gd name="T16" fmla="*/ 113 w 226"/>
                                  <a:gd name="T17" fmla="*/ 202 h 243"/>
                                  <a:gd name="T18" fmla="*/ 113 w 226"/>
                                  <a:gd name="T19" fmla="*/ 243 h 243"/>
                                  <a:gd name="T20" fmla="*/ 30 w 226"/>
                                  <a:gd name="T21" fmla="*/ 211 h 243"/>
                                  <a:gd name="T22" fmla="*/ 0 w 226"/>
                                  <a:gd name="T23" fmla="*/ 121 h 243"/>
                                  <a:gd name="T24" fmla="*/ 8 w 226"/>
                                  <a:gd name="T25" fmla="*/ 71 h 243"/>
                                  <a:gd name="T26" fmla="*/ 31 w 226"/>
                                  <a:gd name="T27" fmla="*/ 33 h 243"/>
                                  <a:gd name="T28" fmla="*/ 67 w 226"/>
                                  <a:gd name="T29" fmla="*/ 8 h 243"/>
                                  <a:gd name="T30" fmla="*/ 114 w 226"/>
                                  <a:gd name="T31" fmla="*/ 0 h 243"/>
                                  <a:gd name="T32" fmla="*/ 161 w 226"/>
                                  <a:gd name="T33" fmla="*/ 8 h 243"/>
                                  <a:gd name="T34" fmla="*/ 196 w 226"/>
                                  <a:gd name="T35" fmla="*/ 32 h 243"/>
                                  <a:gd name="T36" fmla="*/ 218 w 226"/>
                                  <a:gd name="T37" fmla="*/ 70 h 243"/>
                                  <a:gd name="T38" fmla="*/ 226 w 226"/>
                                  <a:gd name="T39" fmla="*/ 120 h 243"/>
                                  <a:gd name="T40" fmla="*/ 218 w 226"/>
                                  <a:gd name="T41" fmla="*/ 172 h 243"/>
                                  <a:gd name="T42" fmla="*/ 196 w 226"/>
                                  <a:gd name="T43" fmla="*/ 210 h 243"/>
                                  <a:gd name="T44" fmla="*/ 160 w 226"/>
                                  <a:gd name="T45" fmla="*/ 234 h 243"/>
                                  <a:gd name="T46" fmla="*/ 113 w 226"/>
                                  <a:gd name="T47" fmla="*/ 243 h 2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226" h="243">
                                    <a:moveTo>
                                      <a:pt x="113" y="202"/>
                                    </a:moveTo>
                                    <a:cubicBezTo>
                                      <a:pt x="134" y="202"/>
                                      <a:pt x="150" y="195"/>
                                      <a:pt x="160" y="180"/>
                                    </a:cubicBezTo>
                                    <a:cubicBezTo>
                                      <a:pt x="169" y="166"/>
                                      <a:pt x="174" y="146"/>
                                      <a:pt x="174" y="121"/>
                                    </a:cubicBezTo>
                                    <a:cubicBezTo>
                                      <a:pt x="174" y="96"/>
                                      <a:pt x="169" y="76"/>
                                      <a:pt x="160" y="62"/>
                                    </a:cubicBezTo>
                                    <a:cubicBezTo>
                                      <a:pt x="150" y="48"/>
                                      <a:pt x="134" y="41"/>
                                      <a:pt x="113" y="41"/>
                                    </a:cubicBezTo>
                                    <a:cubicBezTo>
                                      <a:pt x="92" y="41"/>
                                      <a:pt x="77" y="48"/>
                                      <a:pt x="67" y="62"/>
                                    </a:cubicBezTo>
                                    <a:cubicBezTo>
                                      <a:pt x="57" y="77"/>
                                      <a:pt x="52" y="96"/>
                                      <a:pt x="52" y="121"/>
                                    </a:cubicBezTo>
                                    <a:cubicBezTo>
                                      <a:pt x="52" y="146"/>
                                      <a:pt x="57" y="166"/>
                                      <a:pt x="67" y="180"/>
                                    </a:cubicBezTo>
                                    <a:cubicBezTo>
                                      <a:pt x="77" y="195"/>
                                      <a:pt x="92" y="202"/>
                                      <a:pt x="113" y="202"/>
                                    </a:cubicBezTo>
                                    <a:moveTo>
                                      <a:pt x="113" y="243"/>
                                    </a:moveTo>
                                    <a:cubicBezTo>
                                      <a:pt x="77" y="243"/>
                                      <a:pt x="50" y="232"/>
                                      <a:pt x="30" y="211"/>
                                    </a:cubicBezTo>
                                    <a:cubicBezTo>
                                      <a:pt x="10" y="189"/>
                                      <a:pt x="0" y="159"/>
                                      <a:pt x="0" y="121"/>
                                    </a:cubicBezTo>
                                    <a:cubicBezTo>
                                      <a:pt x="0" y="103"/>
                                      <a:pt x="3" y="86"/>
                                      <a:pt x="8" y="71"/>
                                    </a:cubicBezTo>
                                    <a:cubicBezTo>
                                      <a:pt x="13" y="56"/>
                                      <a:pt x="21" y="43"/>
                                      <a:pt x="31" y="33"/>
                                    </a:cubicBezTo>
                                    <a:cubicBezTo>
                                      <a:pt x="41" y="22"/>
                                      <a:pt x="53" y="14"/>
                                      <a:pt x="67" y="8"/>
                                    </a:cubicBezTo>
                                    <a:cubicBezTo>
                                      <a:pt x="81" y="3"/>
                                      <a:pt x="96" y="0"/>
                                      <a:pt x="114" y="0"/>
                                    </a:cubicBezTo>
                                    <a:cubicBezTo>
                                      <a:pt x="131" y="0"/>
                                      <a:pt x="147" y="3"/>
                                      <a:pt x="161" y="8"/>
                                    </a:cubicBezTo>
                                    <a:cubicBezTo>
                                      <a:pt x="175" y="14"/>
                                      <a:pt x="187" y="22"/>
                                      <a:pt x="196" y="32"/>
                                    </a:cubicBezTo>
                                    <a:cubicBezTo>
                                      <a:pt x="206" y="43"/>
                                      <a:pt x="213" y="55"/>
                                      <a:pt x="218" y="70"/>
                                    </a:cubicBezTo>
                                    <a:cubicBezTo>
                                      <a:pt x="224" y="85"/>
                                      <a:pt x="226" y="102"/>
                                      <a:pt x="226" y="120"/>
                                    </a:cubicBezTo>
                                    <a:cubicBezTo>
                                      <a:pt x="226" y="140"/>
                                      <a:pt x="223" y="157"/>
                                      <a:pt x="218" y="172"/>
                                    </a:cubicBezTo>
                                    <a:cubicBezTo>
                                      <a:pt x="213" y="187"/>
                                      <a:pt x="205" y="200"/>
                                      <a:pt x="196" y="210"/>
                                    </a:cubicBezTo>
                                    <a:cubicBezTo>
                                      <a:pt x="186" y="221"/>
                                      <a:pt x="174" y="229"/>
                                      <a:pt x="160" y="234"/>
                                    </a:cubicBezTo>
                                    <a:cubicBezTo>
                                      <a:pt x="146" y="240"/>
                                      <a:pt x="130" y="243"/>
                                      <a:pt x="113" y="243"/>
                                    </a:cubicBez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5" name="Freeform 13"/>
                            <wps:cNvSpPr>
                              <a:spLocks/>
                            </wps:cNvSpPr>
                            <wps:spPr bwMode="auto">
                              <a:xfrm>
                                <a:off x="2292350" y="3308350"/>
                                <a:ext cx="371475" cy="441325"/>
                              </a:xfrm>
                              <a:custGeom>
                                <a:avLst/>
                                <a:gdLst>
                                  <a:gd name="T0" fmla="*/ 0 w 198"/>
                                  <a:gd name="T1" fmla="*/ 0 h 236"/>
                                  <a:gd name="T2" fmla="*/ 50 w 198"/>
                                  <a:gd name="T3" fmla="*/ 0 h 236"/>
                                  <a:gd name="T4" fmla="*/ 50 w 198"/>
                                  <a:gd name="T5" fmla="*/ 144 h 236"/>
                                  <a:gd name="T6" fmla="*/ 60 w 198"/>
                                  <a:gd name="T7" fmla="*/ 183 h 236"/>
                                  <a:gd name="T8" fmla="*/ 89 w 198"/>
                                  <a:gd name="T9" fmla="*/ 193 h 236"/>
                                  <a:gd name="T10" fmla="*/ 111 w 198"/>
                                  <a:gd name="T11" fmla="*/ 189 h 236"/>
                                  <a:gd name="T12" fmla="*/ 129 w 198"/>
                                  <a:gd name="T13" fmla="*/ 177 h 236"/>
                                  <a:gd name="T14" fmla="*/ 143 w 198"/>
                                  <a:gd name="T15" fmla="*/ 160 h 236"/>
                                  <a:gd name="T16" fmla="*/ 148 w 198"/>
                                  <a:gd name="T17" fmla="*/ 136 h 236"/>
                                  <a:gd name="T18" fmla="*/ 148 w 198"/>
                                  <a:gd name="T19" fmla="*/ 0 h 236"/>
                                  <a:gd name="T20" fmla="*/ 198 w 198"/>
                                  <a:gd name="T21" fmla="*/ 0 h 236"/>
                                  <a:gd name="T22" fmla="*/ 198 w 198"/>
                                  <a:gd name="T23" fmla="*/ 229 h 236"/>
                                  <a:gd name="T24" fmla="*/ 149 w 198"/>
                                  <a:gd name="T25" fmla="*/ 229 h 236"/>
                                  <a:gd name="T26" fmla="*/ 149 w 198"/>
                                  <a:gd name="T27" fmla="*/ 195 h 236"/>
                                  <a:gd name="T28" fmla="*/ 115 w 198"/>
                                  <a:gd name="T29" fmla="*/ 226 h 236"/>
                                  <a:gd name="T30" fmla="*/ 75 w 198"/>
                                  <a:gd name="T31" fmla="*/ 236 h 236"/>
                                  <a:gd name="T32" fmla="*/ 18 w 198"/>
                                  <a:gd name="T33" fmla="*/ 215 h 236"/>
                                  <a:gd name="T34" fmla="*/ 0 w 198"/>
                                  <a:gd name="T35" fmla="*/ 152 h 236"/>
                                  <a:gd name="T36" fmla="*/ 0 w 198"/>
                                  <a:gd name="T37" fmla="*/ 0 h 23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98" h="236">
                                    <a:moveTo>
                                      <a:pt x="0" y="0"/>
                                    </a:moveTo>
                                    <a:cubicBezTo>
                                      <a:pt x="50" y="0"/>
                                      <a:pt x="50" y="0"/>
                                      <a:pt x="50" y="0"/>
                                    </a:cubicBezTo>
                                    <a:cubicBezTo>
                                      <a:pt x="50" y="144"/>
                                      <a:pt x="50" y="144"/>
                                      <a:pt x="50" y="144"/>
                                    </a:cubicBezTo>
                                    <a:cubicBezTo>
                                      <a:pt x="50" y="163"/>
                                      <a:pt x="53" y="175"/>
                                      <a:pt x="60" y="183"/>
                                    </a:cubicBezTo>
                                    <a:cubicBezTo>
                                      <a:pt x="66" y="190"/>
                                      <a:pt x="76" y="193"/>
                                      <a:pt x="89" y="193"/>
                                    </a:cubicBezTo>
                                    <a:cubicBezTo>
                                      <a:pt x="97" y="193"/>
                                      <a:pt x="104" y="192"/>
                                      <a:pt x="111" y="189"/>
                                    </a:cubicBezTo>
                                    <a:cubicBezTo>
                                      <a:pt x="117" y="186"/>
                                      <a:pt x="123" y="182"/>
                                      <a:pt x="129" y="177"/>
                                    </a:cubicBezTo>
                                    <a:cubicBezTo>
                                      <a:pt x="135" y="172"/>
                                      <a:pt x="139" y="166"/>
                                      <a:pt x="143" y="160"/>
                                    </a:cubicBezTo>
                                    <a:cubicBezTo>
                                      <a:pt x="146" y="153"/>
                                      <a:pt x="148" y="145"/>
                                      <a:pt x="148" y="136"/>
                                    </a:cubicBezTo>
                                    <a:cubicBezTo>
                                      <a:pt x="148" y="0"/>
                                      <a:pt x="148" y="0"/>
                                      <a:pt x="148" y="0"/>
                                    </a:cubicBezTo>
                                    <a:cubicBezTo>
                                      <a:pt x="198" y="0"/>
                                      <a:pt x="198" y="0"/>
                                      <a:pt x="198" y="0"/>
                                    </a:cubicBezTo>
                                    <a:cubicBezTo>
                                      <a:pt x="198" y="229"/>
                                      <a:pt x="198" y="229"/>
                                      <a:pt x="198" y="229"/>
                                    </a:cubicBezTo>
                                    <a:cubicBezTo>
                                      <a:pt x="149" y="229"/>
                                      <a:pt x="149" y="229"/>
                                      <a:pt x="149" y="229"/>
                                    </a:cubicBezTo>
                                    <a:cubicBezTo>
                                      <a:pt x="149" y="195"/>
                                      <a:pt x="149" y="195"/>
                                      <a:pt x="149" y="195"/>
                                    </a:cubicBezTo>
                                    <a:cubicBezTo>
                                      <a:pt x="139" y="209"/>
                                      <a:pt x="128" y="219"/>
                                      <a:pt x="115" y="226"/>
                                    </a:cubicBezTo>
                                    <a:cubicBezTo>
                                      <a:pt x="103" y="232"/>
                                      <a:pt x="89" y="236"/>
                                      <a:pt x="75" y="236"/>
                                    </a:cubicBezTo>
                                    <a:cubicBezTo>
                                      <a:pt x="49" y="236"/>
                                      <a:pt x="30" y="229"/>
                                      <a:pt x="18" y="215"/>
                                    </a:cubicBezTo>
                                    <a:cubicBezTo>
                                      <a:pt x="6" y="201"/>
                                      <a:pt x="0" y="180"/>
                                      <a:pt x="0" y="152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6" name="Freeform 14"/>
                            <wps:cNvSpPr>
                              <a:spLocks/>
                            </wps:cNvSpPr>
                            <wps:spPr bwMode="auto">
                              <a:xfrm>
                                <a:off x="2773362" y="3303587"/>
                                <a:ext cx="254000" cy="433388"/>
                              </a:xfrm>
                              <a:custGeom>
                                <a:avLst/>
                                <a:gdLst>
                                  <a:gd name="T0" fmla="*/ 0 w 135"/>
                                  <a:gd name="T1" fmla="*/ 3 h 232"/>
                                  <a:gd name="T2" fmla="*/ 48 w 135"/>
                                  <a:gd name="T3" fmla="*/ 3 h 232"/>
                                  <a:gd name="T4" fmla="*/ 48 w 135"/>
                                  <a:gd name="T5" fmla="*/ 37 h 232"/>
                                  <a:gd name="T6" fmla="*/ 77 w 135"/>
                                  <a:gd name="T7" fmla="*/ 9 h 232"/>
                                  <a:gd name="T8" fmla="*/ 112 w 135"/>
                                  <a:gd name="T9" fmla="*/ 0 h 232"/>
                                  <a:gd name="T10" fmla="*/ 135 w 135"/>
                                  <a:gd name="T11" fmla="*/ 1 h 232"/>
                                  <a:gd name="T12" fmla="*/ 129 w 135"/>
                                  <a:gd name="T13" fmla="*/ 47 h 232"/>
                                  <a:gd name="T14" fmla="*/ 119 w 135"/>
                                  <a:gd name="T15" fmla="*/ 46 h 232"/>
                                  <a:gd name="T16" fmla="*/ 107 w 135"/>
                                  <a:gd name="T17" fmla="*/ 45 h 232"/>
                                  <a:gd name="T18" fmla="*/ 87 w 135"/>
                                  <a:gd name="T19" fmla="*/ 48 h 232"/>
                                  <a:gd name="T20" fmla="*/ 68 w 135"/>
                                  <a:gd name="T21" fmla="*/ 59 h 232"/>
                                  <a:gd name="T22" fmla="*/ 50 w 135"/>
                                  <a:gd name="T23" fmla="*/ 98 h 232"/>
                                  <a:gd name="T24" fmla="*/ 50 w 135"/>
                                  <a:gd name="T25" fmla="*/ 232 h 232"/>
                                  <a:gd name="T26" fmla="*/ 0 w 135"/>
                                  <a:gd name="T27" fmla="*/ 232 h 232"/>
                                  <a:gd name="T28" fmla="*/ 0 w 135"/>
                                  <a:gd name="T29" fmla="*/ 3 h 2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135" h="232">
                                    <a:moveTo>
                                      <a:pt x="0" y="3"/>
                                    </a:moveTo>
                                    <a:cubicBezTo>
                                      <a:pt x="48" y="3"/>
                                      <a:pt x="48" y="3"/>
                                      <a:pt x="48" y="3"/>
                                    </a:cubicBezTo>
                                    <a:cubicBezTo>
                                      <a:pt x="48" y="37"/>
                                      <a:pt x="48" y="37"/>
                                      <a:pt x="48" y="37"/>
                                    </a:cubicBezTo>
                                    <a:cubicBezTo>
                                      <a:pt x="56" y="25"/>
                                      <a:pt x="66" y="16"/>
                                      <a:pt x="77" y="9"/>
                                    </a:cubicBezTo>
                                    <a:cubicBezTo>
                                      <a:pt x="88" y="3"/>
                                      <a:pt x="100" y="0"/>
                                      <a:pt x="112" y="0"/>
                                    </a:cubicBezTo>
                                    <a:cubicBezTo>
                                      <a:pt x="122" y="0"/>
                                      <a:pt x="130" y="0"/>
                                      <a:pt x="135" y="1"/>
                                    </a:cubicBezTo>
                                    <a:cubicBezTo>
                                      <a:pt x="129" y="47"/>
                                      <a:pt x="129" y="47"/>
                                      <a:pt x="129" y="47"/>
                                    </a:cubicBezTo>
                                    <a:cubicBezTo>
                                      <a:pt x="126" y="47"/>
                                      <a:pt x="123" y="46"/>
                                      <a:pt x="119" y="46"/>
                                    </a:cubicBezTo>
                                    <a:cubicBezTo>
                                      <a:pt x="115" y="45"/>
                                      <a:pt x="111" y="45"/>
                                      <a:pt x="107" y="45"/>
                                    </a:cubicBezTo>
                                    <a:cubicBezTo>
                                      <a:pt x="100" y="45"/>
                                      <a:pt x="93" y="46"/>
                                      <a:pt x="87" y="48"/>
                                    </a:cubicBezTo>
                                    <a:cubicBezTo>
                                      <a:pt x="80" y="50"/>
                                      <a:pt x="73" y="54"/>
                                      <a:pt x="68" y="59"/>
                                    </a:cubicBezTo>
                                    <a:cubicBezTo>
                                      <a:pt x="56" y="69"/>
                                      <a:pt x="50" y="82"/>
                                      <a:pt x="50" y="98"/>
                                    </a:cubicBezTo>
                                    <a:cubicBezTo>
                                      <a:pt x="50" y="232"/>
                                      <a:pt x="50" y="232"/>
                                      <a:pt x="50" y="232"/>
                                    </a:cubicBezTo>
                                    <a:cubicBezTo>
                                      <a:pt x="0" y="232"/>
                                      <a:pt x="0" y="232"/>
                                      <a:pt x="0" y="232"/>
                                    </a:cubicBezTo>
                                    <a:lnTo>
                                      <a:pt x="0" y="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7" name="Freeform 15"/>
                            <wps:cNvSpPr>
                              <a:spLocks/>
                            </wps:cNvSpPr>
                            <wps:spPr bwMode="auto">
                              <a:xfrm>
                                <a:off x="3273425" y="3135312"/>
                                <a:ext cx="506413" cy="614363"/>
                              </a:xfrm>
                              <a:custGeom>
                                <a:avLst/>
                                <a:gdLst>
                                  <a:gd name="T0" fmla="*/ 151 w 270"/>
                                  <a:gd name="T1" fmla="*/ 155 h 329"/>
                                  <a:gd name="T2" fmla="*/ 270 w 270"/>
                                  <a:gd name="T3" fmla="*/ 155 h 329"/>
                                  <a:gd name="T4" fmla="*/ 270 w 270"/>
                                  <a:gd name="T5" fmla="*/ 284 h 329"/>
                                  <a:gd name="T6" fmla="*/ 213 w 270"/>
                                  <a:gd name="T7" fmla="*/ 318 h 329"/>
                                  <a:gd name="T8" fmla="*/ 146 w 270"/>
                                  <a:gd name="T9" fmla="*/ 329 h 329"/>
                                  <a:gd name="T10" fmla="*/ 83 w 270"/>
                                  <a:gd name="T11" fmla="*/ 318 h 329"/>
                                  <a:gd name="T12" fmla="*/ 37 w 270"/>
                                  <a:gd name="T13" fmla="*/ 285 h 329"/>
                                  <a:gd name="T14" fmla="*/ 9 w 270"/>
                                  <a:gd name="T15" fmla="*/ 233 h 329"/>
                                  <a:gd name="T16" fmla="*/ 0 w 270"/>
                                  <a:gd name="T17" fmla="*/ 165 h 329"/>
                                  <a:gd name="T18" fmla="*/ 10 w 270"/>
                                  <a:gd name="T19" fmla="*/ 96 h 329"/>
                                  <a:gd name="T20" fmla="*/ 39 w 270"/>
                                  <a:gd name="T21" fmla="*/ 44 h 329"/>
                                  <a:gd name="T22" fmla="*/ 84 w 270"/>
                                  <a:gd name="T23" fmla="*/ 11 h 329"/>
                                  <a:gd name="T24" fmla="*/ 142 w 270"/>
                                  <a:gd name="T25" fmla="*/ 0 h 329"/>
                                  <a:gd name="T26" fmla="*/ 191 w 270"/>
                                  <a:gd name="T27" fmla="*/ 7 h 329"/>
                                  <a:gd name="T28" fmla="*/ 227 w 270"/>
                                  <a:gd name="T29" fmla="*/ 27 h 329"/>
                                  <a:gd name="T30" fmla="*/ 251 w 270"/>
                                  <a:gd name="T31" fmla="*/ 56 h 329"/>
                                  <a:gd name="T32" fmla="*/ 264 w 270"/>
                                  <a:gd name="T33" fmla="*/ 94 h 329"/>
                                  <a:gd name="T34" fmla="*/ 212 w 270"/>
                                  <a:gd name="T35" fmla="*/ 101 h 329"/>
                                  <a:gd name="T36" fmla="*/ 204 w 270"/>
                                  <a:gd name="T37" fmla="*/ 78 h 329"/>
                                  <a:gd name="T38" fmla="*/ 192 w 270"/>
                                  <a:gd name="T39" fmla="*/ 61 h 329"/>
                                  <a:gd name="T40" fmla="*/ 172 w 270"/>
                                  <a:gd name="T41" fmla="*/ 50 h 329"/>
                                  <a:gd name="T42" fmla="*/ 142 w 270"/>
                                  <a:gd name="T43" fmla="*/ 46 h 329"/>
                                  <a:gd name="T44" fmla="*/ 104 w 270"/>
                                  <a:gd name="T45" fmla="*/ 54 h 329"/>
                                  <a:gd name="T46" fmla="*/ 76 w 270"/>
                                  <a:gd name="T47" fmla="*/ 78 h 329"/>
                                  <a:gd name="T48" fmla="*/ 60 w 270"/>
                                  <a:gd name="T49" fmla="*/ 115 h 329"/>
                                  <a:gd name="T50" fmla="*/ 54 w 270"/>
                                  <a:gd name="T51" fmla="*/ 165 h 329"/>
                                  <a:gd name="T52" fmla="*/ 60 w 270"/>
                                  <a:gd name="T53" fmla="*/ 214 h 329"/>
                                  <a:gd name="T54" fmla="*/ 77 w 270"/>
                                  <a:gd name="T55" fmla="*/ 252 h 329"/>
                                  <a:gd name="T56" fmla="*/ 106 w 270"/>
                                  <a:gd name="T57" fmla="*/ 275 h 329"/>
                                  <a:gd name="T58" fmla="*/ 147 w 270"/>
                                  <a:gd name="T59" fmla="*/ 284 h 329"/>
                                  <a:gd name="T60" fmla="*/ 221 w 270"/>
                                  <a:gd name="T61" fmla="*/ 263 h 329"/>
                                  <a:gd name="T62" fmla="*/ 221 w 270"/>
                                  <a:gd name="T63" fmla="*/ 200 h 329"/>
                                  <a:gd name="T64" fmla="*/ 151 w 270"/>
                                  <a:gd name="T65" fmla="*/ 200 h 329"/>
                                  <a:gd name="T66" fmla="*/ 151 w 270"/>
                                  <a:gd name="T67" fmla="*/ 155 h 32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270" h="329">
                                    <a:moveTo>
                                      <a:pt x="151" y="155"/>
                                    </a:moveTo>
                                    <a:cubicBezTo>
                                      <a:pt x="270" y="155"/>
                                      <a:pt x="270" y="155"/>
                                      <a:pt x="270" y="155"/>
                                    </a:cubicBezTo>
                                    <a:cubicBezTo>
                                      <a:pt x="270" y="284"/>
                                      <a:pt x="270" y="284"/>
                                      <a:pt x="270" y="284"/>
                                    </a:cubicBezTo>
                                    <a:cubicBezTo>
                                      <a:pt x="254" y="299"/>
                                      <a:pt x="235" y="310"/>
                                      <a:pt x="213" y="318"/>
                                    </a:cubicBezTo>
                                    <a:cubicBezTo>
                                      <a:pt x="191" y="326"/>
                                      <a:pt x="169" y="329"/>
                                      <a:pt x="146" y="329"/>
                                    </a:cubicBezTo>
                                    <a:cubicBezTo>
                                      <a:pt x="122" y="329"/>
                                      <a:pt x="101" y="326"/>
                                      <a:pt x="83" y="318"/>
                                    </a:cubicBezTo>
                                    <a:cubicBezTo>
                                      <a:pt x="64" y="310"/>
                                      <a:pt x="49" y="299"/>
                                      <a:pt x="37" y="285"/>
                                    </a:cubicBezTo>
                                    <a:cubicBezTo>
                                      <a:pt x="25" y="271"/>
                                      <a:pt x="15" y="253"/>
                                      <a:pt x="9" y="233"/>
                                    </a:cubicBezTo>
                                    <a:cubicBezTo>
                                      <a:pt x="3" y="213"/>
                                      <a:pt x="0" y="190"/>
                                      <a:pt x="0" y="165"/>
                                    </a:cubicBezTo>
                                    <a:cubicBezTo>
                                      <a:pt x="0" y="139"/>
                                      <a:pt x="3" y="116"/>
                                      <a:pt x="10" y="96"/>
                                    </a:cubicBezTo>
                                    <a:cubicBezTo>
                                      <a:pt x="17" y="75"/>
                                      <a:pt x="26" y="58"/>
                                      <a:pt x="39" y="44"/>
                                    </a:cubicBezTo>
                                    <a:cubicBezTo>
                                      <a:pt x="51" y="30"/>
                                      <a:pt x="66" y="19"/>
                                      <a:pt x="84" y="11"/>
                                    </a:cubicBezTo>
                                    <a:cubicBezTo>
                                      <a:pt x="101" y="4"/>
                                      <a:pt x="121" y="0"/>
                                      <a:pt x="142" y="0"/>
                                    </a:cubicBezTo>
                                    <a:cubicBezTo>
                                      <a:pt x="161" y="0"/>
                                      <a:pt x="177" y="2"/>
                                      <a:pt x="191" y="7"/>
                                    </a:cubicBezTo>
                                    <a:cubicBezTo>
                                      <a:pt x="205" y="12"/>
                                      <a:pt x="217" y="18"/>
                                      <a:pt x="227" y="27"/>
                                    </a:cubicBezTo>
                                    <a:cubicBezTo>
                                      <a:pt x="237" y="35"/>
                                      <a:pt x="245" y="45"/>
                                      <a:pt x="251" y="56"/>
                                    </a:cubicBezTo>
                                    <a:cubicBezTo>
                                      <a:pt x="257" y="68"/>
                                      <a:pt x="262" y="80"/>
                                      <a:pt x="264" y="94"/>
                                    </a:cubicBezTo>
                                    <a:cubicBezTo>
                                      <a:pt x="212" y="101"/>
                                      <a:pt x="212" y="101"/>
                                      <a:pt x="212" y="101"/>
                                    </a:cubicBezTo>
                                    <a:cubicBezTo>
                                      <a:pt x="210" y="93"/>
                                      <a:pt x="207" y="85"/>
                                      <a:pt x="204" y="78"/>
                                    </a:cubicBezTo>
                                    <a:cubicBezTo>
                                      <a:pt x="201" y="71"/>
                                      <a:pt x="197" y="66"/>
                                      <a:pt x="192" y="61"/>
                                    </a:cubicBezTo>
                                    <a:cubicBezTo>
                                      <a:pt x="186" y="56"/>
                                      <a:pt x="180" y="52"/>
                                      <a:pt x="172" y="50"/>
                                    </a:cubicBezTo>
                                    <a:cubicBezTo>
                                      <a:pt x="163" y="47"/>
                                      <a:pt x="154" y="46"/>
                                      <a:pt x="142" y="46"/>
                                    </a:cubicBezTo>
                                    <a:cubicBezTo>
                                      <a:pt x="128" y="46"/>
                                      <a:pt x="115" y="48"/>
                                      <a:pt x="104" y="54"/>
                                    </a:cubicBezTo>
                                    <a:cubicBezTo>
                                      <a:pt x="93" y="60"/>
                                      <a:pt x="84" y="68"/>
                                      <a:pt x="76" y="78"/>
                                    </a:cubicBezTo>
                                    <a:cubicBezTo>
                                      <a:pt x="69" y="88"/>
                                      <a:pt x="64" y="101"/>
                                      <a:pt x="60" y="115"/>
                                    </a:cubicBezTo>
                                    <a:cubicBezTo>
                                      <a:pt x="56" y="130"/>
                                      <a:pt x="54" y="147"/>
                                      <a:pt x="54" y="165"/>
                                    </a:cubicBezTo>
                                    <a:cubicBezTo>
                                      <a:pt x="54" y="183"/>
                                      <a:pt x="56" y="200"/>
                                      <a:pt x="60" y="214"/>
                                    </a:cubicBezTo>
                                    <a:cubicBezTo>
                                      <a:pt x="64" y="229"/>
                                      <a:pt x="69" y="242"/>
                                      <a:pt x="77" y="252"/>
                                    </a:cubicBezTo>
                                    <a:cubicBezTo>
                                      <a:pt x="84" y="262"/>
                                      <a:pt x="94" y="270"/>
                                      <a:pt x="106" y="275"/>
                                    </a:cubicBezTo>
                                    <a:cubicBezTo>
                                      <a:pt x="117" y="281"/>
                                      <a:pt x="131" y="284"/>
                                      <a:pt x="147" y="284"/>
                                    </a:cubicBezTo>
                                    <a:cubicBezTo>
                                      <a:pt x="176" y="284"/>
                                      <a:pt x="201" y="277"/>
                                      <a:pt x="221" y="263"/>
                                    </a:cubicBezTo>
                                    <a:cubicBezTo>
                                      <a:pt x="221" y="200"/>
                                      <a:pt x="221" y="200"/>
                                      <a:pt x="221" y="200"/>
                                    </a:cubicBezTo>
                                    <a:cubicBezTo>
                                      <a:pt x="151" y="200"/>
                                      <a:pt x="151" y="200"/>
                                      <a:pt x="151" y="200"/>
                                    </a:cubicBezTo>
                                    <a:lnTo>
                                      <a:pt x="151" y="15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8" name="Freeform 16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860800" y="3295650"/>
                                <a:ext cx="376238" cy="450850"/>
                              </a:xfrm>
                              <a:custGeom>
                                <a:avLst/>
                                <a:gdLst>
                                  <a:gd name="T0" fmla="*/ 152 w 201"/>
                                  <a:gd name="T1" fmla="*/ 127 h 241"/>
                                  <a:gd name="T2" fmla="*/ 120 w 201"/>
                                  <a:gd name="T3" fmla="*/ 129 h 241"/>
                                  <a:gd name="T4" fmla="*/ 85 w 201"/>
                                  <a:gd name="T5" fmla="*/ 133 h 241"/>
                                  <a:gd name="T6" fmla="*/ 64 w 201"/>
                                  <a:gd name="T7" fmla="*/ 142 h 241"/>
                                  <a:gd name="T8" fmla="*/ 53 w 201"/>
                                  <a:gd name="T9" fmla="*/ 154 h 241"/>
                                  <a:gd name="T10" fmla="*/ 50 w 201"/>
                                  <a:gd name="T11" fmla="*/ 171 h 241"/>
                                  <a:gd name="T12" fmla="*/ 59 w 201"/>
                                  <a:gd name="T13" fmla="*/ 194 h 241"/>
                                  <a:gd name="T14" fmla="*/ 88 w 201"/>
                                  <a:gd name="T15" fmla="*/ 203 h 241"/>
                                  <a:gd name="T16" fmla="*/ 134 w 201"/>
                                  <a:gd name="T17" fmla="*/ 188 h 241"/>
                                  <a:gd name="T18" fmla="*/ 152 w 201"/>
                                  <a:gd name="T19" fmla="*/ 146 h 241"/>
                                  <a:gd name="T20" fmla="*/ 152 w 201"/>
                                  <a:gd name="T21" fmla="*/ 127 h 241"/>
                                  <a:gd name="T22" fmla="*/ 153 w 201"/>
                                  <a:gd name="T23" fmla="*/ 206 h 241"/>
                                  <a:gd name="T24" fmla="*/ 122 w 201"/>
                                  <a:gd name="T25" fmla="*/ 231 h 241"/>
                                  <a:gd name="T26" fmla="*/ 77 w 201"/>
                                  <a:gd name="T27" fmla="*/ 241 h 241"/>
                                  <a:gd name="T28" fmla="*/ 47 w 201"/>
                                  <a:gd name="T29" fmla="*/ 237 h 241"/>
                                  <a:gd name="T30" fmla="*/ 22 w 201"/>
                                  <a:gd name="T31" fmla="*/ 225 h 241"/>
                                  <a:gd name="T32" fmla="*/ 6 w 201"/>
                                  <a:gd name="T33" fmla="*/ 203 h 241"/>
                                  <a:gd name="T34" fmla="*/ 0 w 201"/>
                                  <a:gd name="T35" fmla="*/ 173 h 241"/>
                                  <a:gd name="T36" fmla="*/ 10 w 201"/>
                                  <a:gd name="T37" fmla="*/ 134 h 241"/>
                                  <a:gd name="T38" fmla="*/ 37 w 201"/>
                                  <a:gd name="T39" fmla="*/ 111 h 241"/>
                                  <a:gd name="T40" fmla="*/ 75 w 201"/>
                                  <a:gd name="T41" fmla="*/ 100 h 241"/>
                                  <a:gd name="T42" fmla="*/ 118 w 201"/>
                                  <a:gd name="T43" fmla="*/ 95 h 241"/>
                                  <a:gd name="T44" fmla="*/ 152 w 201"/>
                                  <a:gd name="T45" fmla="*/ 94 h 241"/>
                                  <a:gd name="T46" fmla="*/ 152 w 201"/>
                                  <a:gd name="T47" fmla="*/ 84 h 241"/>
                                  <a:gd name="T48" fmla="*/ 140 w 201"/>
                                  <a:gd name="T49" fmla="*/ 49 h 241"/>
                                  <a:gd name="T50" fmla="*/ 107 w 201"/>
                                  <a:gd name="T51" fmla="*/ 38 h 241"/>
                                  <a:gd name="T52" fmla="*/ 72 w 201"/>
                                  <a:gd name="T53" fmla="*/ 46 h 241"/>
                                  <a:gd name="T54" fmla="*/ 57 w 201"/>
                                  <a:gd name="T55" fmla="*/ 69 h 241"/>
                                  <a:gd name="T56" fmla="*/ 12 w 201"/>
                                  <a:gd name="T57" fmla="*/ 64 h 241"/>
                                  <a:gd name="T58" fmla="*/ 43 w 201"/>
                                  <a:gd name="T59" fmla="*/ 15 h 241"/>
                                  <a:gd name="T60" fmla="*/ 109 w 201"/>
                                  <a:gd name="T61" fmla="*/ 0 h 241"/>
                                  <a:gd name="T62" fmla="*/ 152 w 201"/>
                                  <a:gd name="T63" fmla="*/ 6 h 241"/>
                                  <a:gd name="T64" fmla="*/ 180 w 201"/>
                                  <a:gd name="T65" fmla="*/ 24 h 241"/>
                                  <a:gd name="T66" fmla="*/ 196 w 201"/>
                                  <a:gd name="T67" fmla="*/ 52 h 241"/>
                                  <a:gd name="T68" fmla="*/ 201 w 201"/>
                                  <a:gd name="T69" fmla="*/ 89 h 241"/>
                                  <a:gd name="T70" fmla="*/ 201 w 201"/>
                                  <a:gd name="T71" fmla="*/ 236 h 241"/>
                                  <a:gd name="T72" fmla="*/ 153 w 201"/>
                                  <a:gd name="T73" fmla="*/ 236 h 241"/>
                                  <a:gd name="T74" fmla="*/ 153 w 201"/>
                                  <a:gd name="T75" fmla="*/ 206 h 2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</a:cxnLst>
                                <a:rect l="0" t="0" r="r" b="b"/>
                                <a:pathLst>
                                  <a:path w="201" h="241">
                                    <a:moveTo>
                                      <a:pt x="152" y="127"/>
                                    </a:moveTo>
                                    <a:cubicBezTo>
                                      <a:pt x="120" y="129"/>
                                      <a:pt x="120" y="129"/>
                                      <a:pt x="120" y="129"/>
                                    </a:cubicBezTo>
                                    <a:cubicBezTo>
                                      <a:pt x="106" y="129"/>
                                      <a:pt x="94" y="131"/>
                                      <a:pt x="85" y="133"/>
                                    </a:cubicBezTo>
                                    <a:cubicBezTo>
                                      <a:pt x="76" y="135"/>
                                      <a:pt x="69" y="138"/>
                                      <a:pt x="64" y="142"/>
                                    </a:cubicBezTo>
                                    <a:cubicBezTo>
                                      <a:pt x="59" y="145"/>
                                      <a:pt x="55" y="149"/>
                                      <a:pt x="53" y="154"/>
                                    </a:cubicBezTo>
                                    <a:cubicBezTo>
                                      <a:pt x="51" y="159"/>
                                      <a:pt x="50" y="165"/>
                                      <a:pt x="50" y="171"/>
                                    </a:cubicBezTo>
                                    <a:cubicBezTo>
                                      <a:pt x="50" y="181"/>
                                      <a:pt x="53" y="188"/>
                                      <a:pt x="59" y="194"/>
                                    </a:cubicBezTo>
                                    <a:cubicBezTo>
                                      <a:pt x="65" y="200"/>
                                      <a:pt x="75" y="203"/>
                                      <a:pt x="88" y="203"/>
                                    </a:cubicBezTo>
                                    <a:cubicBezTo>
                                      <a:pt x="107" y="203"/>
                                      <a:pt x="122" y="198"/>
                                      <a:pt x="134" y="188"/>
                                    </a:cubicBezTo>
                                    <a:cubicBezTo>
                                      <a:pt x="146" y="179"/>
                                      <a:pt x="152" y="165"/>
                                      <a:pt x="152" y="146"/>
                                    </a:cubicBezTo>
                                    <a:lnTo>
                                      <a:pt x="152" y="127"/>
                                    </a:lnTo>
                                    <a:close/>
                                    <a:moveTo>
                                      <a:pt x="153" y="206"/>
                                    </a:moveTo>
                                    <a:cubicBezTo>
                                      <a:pt x="145" y="216"/>
                                      <a:pt x="134" y="224"/>
                                      <a:pt x="122" y="231"/>
                                    </a:cubicBezTo>
                                    <a:cubicBezTo>
                                      <a:pt x="110" y="238"/>
                                      <a:pt x="95" y="241"/>
                                      <a:pt x="77" y="241"/>
                                    </a:cubicBezTo>
                                    <a:cubicBezTo>
                                      <a:pt x="66" y="241"/>
                                      <a:pt x="56" y="240"/>
                                      <a:pt x="47" y="237"/>
                                    </a:cubicBezTo>
                                    <a:cubicBezTo>
                                      <a:pt x="37" y="234"/>
                                      <a:pt x="29" y="230"/>
                                      <a:pt x="22" y="225"/>
                                    </a:cubicBezTo>
                                    <a:cubicBezTo>
                                      <a:pt x="15" y="219"/>
                                      <a:pt x="10" y="212"/>
                                      <a:pt x="6" y="203"/>
                                    </a:cubicBezTo>
                                    <a:cubicBezTo>
                                      <a:pt x="2" y="195"/>
                                      <a:pt x="0" y="184"/>
                                      <a:pt x="0" y="173"/>
                                    </a:cubicBezTo>
                                    <a:cubicBezTo>
                                      <a:pt x="0" y="157"/>
                                      <a:pt x="4" y="144"/>
                                      <a:pt x="10" y="134"/>
                                    </a:cubicBezTo>
                                    <a:cubicBezTo>
                                      <a:pt x="17" y="124"/>
                                      <a:pt x="26" y="117"/>
                                      <a:pt x="37" y="111"/>
                                    </a:cubicBezTo>
                                    <a:cubicBezTo>
                                      <a:pt x="49" y="106"/>
                                      <a:pt x="61" y="102"/>
                                      <a:pt x="75" y="100"/>
                                    </a:cubicBezTo>
                                    <a:cubicBezTo>
                                      <a:pt x="89" y="97"/>
                                      <a:pt x="104" y="96"/>
                                      <a:pt x="118" y="95"/>
                                    </a:cubicBezTo>
                                    <a:cubicBezTo>
                                      <a:pt x="152" y="94"/>
                                      <a:pt x="152" y="94"/>
                                      <a:pt x="152" y="94"/>
                                    </a:cubicBezTo>
                                    <a:cubicBezTo>
                                      <a:pt x="152" y="84"/>
                                      <a:pt x="152" y="84"/>
                                      <a:pt x="152" y="84"/>
                                    </a:cubicBezTo>
                                    <a:cubicBezTo>
                                      <a:pt x="152" y="67"/>
                                      <a:pt x="148" y="56"/>
                                      <a:pt x="140" y="49"/>
                                    </a:cubicBezTo>
                                    <a:cubicBezTo>
                                      <a:pt x="132" y="42"/>
                                      <a:pt x="121" y="38"/>
                                      <a:pt x="107" y="38"/>
                                    </a:cubicBezTo>
                                    <a:cubicBezTo>
                                      <a:pt x="91" y="38"/>
                                      <a:pt x="79" y="41"/>
                                      <a:pt x="72" y="46"/>
                                    </a:cubicBezTo>
                                    <a:cubicBezTo>
                                      <a:pt x="65" y="51"/>
                                      <a:pt x="60" y="59"/>
                                      <a:pt x="57" y="69"/>
                                    </a:cubicBezTo>
                                    <a:cubicBezTo>
                                      <a:pt x="12" y="64"/>
                                      <a:pt x="12" y="64"/>
                                      <a:pt x="12" y="64"/>
                                    </a:cubicBezTo>
                                    <a:cubicBezTo>
                                      <a:pt x="16" y="42"/>
                                      <a:pt x="26" y="26"/>
                                      <a:pt x="43" y="15"/>
                                    </a:cubicBezTo>
                                    <a:cubicBezTo>
                                      <a:pt x="59" y="5"/>
                                      <a:pt x="81" y="0"/>
                                      <a:pt x="109" y="0"/>
                                    </a:cubicBezTo>
                                    <a:cubicBezTo>
                                      <a:pt x="126" y="0"/>
                                      <a:pt x="140" y="2"/>
                                      <a:pt x="152" y="6"/>
                                    </a:cubicBezTo>
                                    <a:cubicBezTo>
                                      <a:pt x="163" y="10"/>
                                      <a:pt x="173" y="16"/>
                                      <a:pt x="180" y="24"/>
                                    </a:cubicBezTo>
                                    <a:cubicBezTo>
                                      <a:pt x="188" y="32"/>
                                      <a:pt x="193" y="41"/>
                                      <a:pt x="196" y="52"/>
                                    </a:cubicBezTo>
                                    <a:cubicBezTo>
                                      <a:pt x="199" y="63"/>
                                      <a:pt x="201" y="76"/>
                                      <a:pt x="201" y="89"/>
                                    </a:cubicBezTo>
                                    <a:cubicBezTo>
                                      <a:pt x="201" y="236"/>
                                      <a:pt x="201" y="236"/>
                                      <a:pt x="201" y="236"/>
                                    </a:cubicBezTo>
                                    <a:cubicBezTo>
                                      <a:pt x="153" y="236"/>
                                      <a:pt x="153" y="236"/>
                                      <a:pt x="153" y="236"/>
                                    </a:cubicBezTo>
                                    <a:lnTo>
                                      <a:pt x="153" y="20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59" name="Freeform 17"/>
                            <wps:cNvSpPr>
                              <a:spLocks/>
                            </wps:cNvSpPr>
                            <wps:spPr bwMode="auto">
                              <a:xfrm>
                                <a:off x="4314825" y="3295650"/>
                                <a:ext cx="376238" cy="454025"/>
                              </a:xfrm>
                              <a:custGeom>
                                <a:avLst/>
                                <a:gdLst>
                                  <a:gd name="T0" fmla="*/ 48 w 201"/>
                                  <a:gd name="T1" fmla="*/ 166 h 243"/>
                                  <a:gd name="T2" fmla="*/ 66 w 201"/>
                                  <a:gd name="T3" fmla="*/ 196 h 243"/>
                                  <a:gd name="T4" fmla="*/ 104 w 201"/>
                                  <a:gd name="T5" fmla="*/ 203 h 243"/>
                                  <a:gd name="T6" fmla="*/ 140 w 201"/>
                                  <a:gd name="T7" fmla="*/ 196 h 243"/>
                                  <a:gd name="T8" fmla="*/ 151 w 201"/>
                                  <a:gd name="T9" fmla="*/ 174 h 243"/>
                                  <a:gd name="T10" fmla="*/ 144 w 201"/>
                                  <a:gd name="T11" fmla="*/ 155 h 243"/>
                                  <a:gd name="T12" fmla="*/ 116 w 201"/>
                                  <a:gd name="T13" fmla="*/ 143 h 243"/>
                                  <a:gd name="T14" fmla="*/ 86 w 201"/>
                                  <a:gd name="T15" fmla="*/ 138 h 243"/>
                                  <a:gd name="T16" fmla="*/ 51 w 201"/>
                                  <a:gd name="T17" fmla="*/ 130 h 243"/>
                                  <a:gd name="T18" fmla="*/ 26 w 201"/>
                                  <a:gd name="T19" fmla="*/ 117 h 243"/>
                                  <a:gd name="T20" fmla="*/ 11 w 201"/>
                                  <a:gd name="T21" fmla="*/ 97 h 243"/>
                                  <a:gd name="T22" fmla="*/ 6 w 201"/>
                                  <a:gd name="T23" fmla="*/ 70 h 243"/>
                                  <a:gd name="T24" fmla="*/ 13 w 201"/>
                                  <a:gd name="T25" fmla="*/ 41 h 243"/>
                                  <a:gd name="T26" fmla="*/ 32 w 201"/>
                                  <a:gd name="T27" fmla="*/ 19 h 243"/>
                                  <a:gd name="T28" fmla="*/ 62 w 201"/>
                                  <a:gd name="T29" fmla="*/ 5 h 243"/>
                                  <a:gd name="T30" fmla="*/ 100 w 201"/>
                                  <a:gd name="T31" fmla="*/ 0 h 243"/>
                                  <a:gd name="T32" fmla="*/ 144 w 201"/>
                                  <a:gd name="T33" fmla="*/ 5 h 243"/>
                                  <a:gd name="T34" fmla="*/ 173 w 201"/>
                                  <a:gd name="T35" fmla="*/ 19 h 243"/>
                                  <a:gd name="T36" fmla="*/ 190 w 201"/>
                                  <a:gd name="T37" fmla="*/ 40 h 243"/>
                                  <a:gd name="T38" fmla="*/ 198 w 201"/>
                                  <a:gd name="T39" fmla="*/ 66 h 243"/>
                                  <a:gd name="T40" fmla="*/ 153 w 201"/>
                                  <a:gd name="T41" fmla="*/ 72 h 243"/>
                                  <a:gd name="T42" fmla="*/ 137 w 201"/>
                                  <a:gd name="T43" fmla="*/ 47 h 243"/>
                                  <a:gd name="T44" fmla="*/ 101 w 201"/>
                                  <a:gd name="T45" fmla="*/ 38 h 243"/>
                                  <a:gd name="T46" fmla="*/ 78 w 201"/>
                                  <a:gd name="T47" fmla="*/ 41 h 243"/>
                                  <a:gd name="T48" fmla="*/ 64 w 201"/>
                                  <a:gd name="T49" fmla="*/ 47 h 243"/>
                                  <a:gd name="T50" fmla="*/ 56 w 201"/>
                                  <a:gd name="T51" fmla="*/ 56 h 243"/>
                                  <a:gd name="T52" fmla="*/ 54 w 201"/>
                                  <a:gd name="T53" fmla="*/ 66 h 243"/>
                                  <a:gd name="T54" fmla="*/ 55 w 201"/>
                                  <a:gd name="T55" fmla="*/ 77 h 243"/>
                                  <a:gd name="T56" fmla="*/ 61 w 201"/>
                                  <a:gd name="T57" fmla="*/ 85 h 243"/>
                                  <a:gd name="T58" fmla="*/ 73 w 201"/>
                                  <a:gd name="T59" fmla="*/ 91 h 243"/>
                                  <a:gd name="T60" fmla="*/ 92 w 201"/>
                                  <a:gd name="T61" fmla="*/ 95 h 243"/>
                                  <a:gd name="T62" fmla="*/ 123 w 201"/>
                                  <a:gd name="T63" fmla="*/ 101 h 243"/>
                                  <a:gd name="T64" fmla="*/ 160 w 201"/>
                                  <a:gd name="T65" fmla="*/ 110 h 243"/>
                                  <a:gd name="T66" fmla="*/ 184 w 201"/>
                                  <a:gd name="T67" fmla="*/ 125 h 243"/>
                                  <a:gd name="T68" fmla="*/ 197 w 201"/>
                                  <a:gd name="T69" fmla="*/ 146 h 243"/>
                                  <a:gd name="T70" fmla="*/ 201 w 201"/>
                                  <a:gd name="T71" fmla="*/ 173 h 243"/>
                                  <a:gd name="T72" fmla="*/ 177 w 201"/>
                                  <a:gd name="T73" fmla="*/ 223 h 243"/>
                                  <a:gd name="T74" fmla="*/ 105 w 201"/>
                                  <a:gd name="T75" fmla="*/ 243 h 243"/>
                                  <a:gd name="T76" fmla="*/ 66 w 201"/>
                                  <a:gd name="T77" fmla="*/ 239 h 243"/>
                                  <a:gd name="T78" fmla="*/ 34 w 201"/>
                                  <a:gd name="T79" fmla="*/ 226 h 243"/>
                                  <a:gd name="T80" fmla="*/ 10 w 201"/>
                                  <a:gd name="T81" fmla="*/ 202 h 243"/>
                                  <a:gd name="T82" fmla="*/ 0 w 201"/>
                                  <a:gd name="T83" fmla="*/ 166 h 243"/>
                                  <a:gd name="T84" fmla="*/ 48 w 201"/>
                                  <a:gd name="T85" fmla="*/ 166 h 2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</a:cxnLst>
                                <a:rect l="0" t="0" r="r" b="b"/>
                                <a:pathLst>
                                  <a:path w="201" h="243">
                                    <a:moveTo>
                                      <a:pt x="48" y="166"/>
                                    </a:moveTo>
                                    <a:cubicBezTo>
                                      <a:pt x="50" y="180"/>
                                      <a:pt x="56" y="190"/>
                                      <a:pt x="66" y="196"/>
                                    </a:cubicBezTo>
                                    <a:cubicBezTo>
                                      <a:pt x="76" y="201"/>
                                      <a:pt x="89" y="203"/>
                                      <a:pt x="104" y="203"/>
                                    </a:cubicBezTo>
                                    <a:cubicBezTo>
                                      <a:pt x="121" y="203"/>
                                      <a:pt x="133" y="201"/>
                                      <a:pt x="140" y="196"/>
                                    </a:cubicBezTo>
                                    <a:cubicBezTo>
                                      <a:pt x="147" y="191"/>
                                      <a:pt x="151" y="183"/>
                                      <a:pt x="151" y="174"/>
                                    </a:cubicBezTo>
                                    <a:cubicBezTo>
                                      <a:pt x="151" y="166"/>
                                      <a:pt x="149" y="160"/>
                                      <a:pt x="144" y="155"/>
                                    </a:cubicBezTo>
                                    <a:cubicBezTo>
                                      <a:pt x="139" y="149"/>
                                      <a:pt x="130" y="146"/>
                                      <a:pt x="116" y="143"/>
                                    </a:cubicBezTo>
                                    <a:cubicBezTo>
                                      <a:pt x="86" y="138"/>
                                      <a:pt x="86" y="138"/>
                                      <a:pt x="86" y="138"/>
                                    </a:cubicBezTo>
                                    <a:cubicBezTo>
                                      <a:pt x="73" y="136"/>
                                      <a:pt x="61" y="133"/>
                                      <a:pt x="51" y="130"/>
                                    </a:cubicBezTo>
                                    <a:cubicBezTo>
                                      <a:pt x="41" y="127"/>
                                      <a:pt x="33" y="122"/>
                                      <a:pt x="26" y="117"/>
                                    </a:cubicBezTo>
                                    <a:cubicBezTo>
                                      <a:pt x="19" y="111"/>
                                      <a:pt x="14" y="105"/>
                                      <a:pt x="11" y="97"/>
                                    </a:cubicBezTo>
                                    <a:cubicBezTo>
                                      <a:pt x="8" y="90"/>
                                      <a:pt x="6" y="80"/>
                                      <a:pt x="6" y="70"/>
                                    </a:cubicBezTo>
                                    <a:cubicBezTo>
                                      <a:pt x="6" y="59"/>
                                      <a:pt x="8" y="49"/>
                                      <a:pt x="13" y="41"/>
                                    </a:cubicBezTo>
                                    <a:cubicBezTo>
                                      <a:pt x="18" y="32"/>
                                      <a:pt x="24" y="25"/>
                                      <a:pt x="32" y="19"/>
                                    </a:cubicBezTo>
                                    <a:cubicBezTo>
                                      <a:pt x="41" y="13"/>
                                      <a:pt x="51" y="8"/>
                                      <a:pt x="62" y="5"/>
                                    </a:cubicBezTo>
                                    <a:cubicBezTo>
                                      <a:pt x="74" y="2"/>
                                      <a:pt x="87" y="0"/>
                                      <a:pt x="100" y="0"/>
                                    </a:cubicBezTo>
                                    <a:cubicBezTo>
                                      <a:pt x="118" y="0"/>
                                      <a:pt x="132" y="2"/>
                                      <a:pt x="144" y="5"/>
                                    </a:cubicBezTo>
                                    <a:cubicBezTo>
                                      <a:pt x="155" y="9"/>
                                      <a:pt x="165" y="14"/>
                                      <a:pt x="173" y="19"/>
                                    </a:cubicBezTo>
                                    <a:cubicBezTo>
                                      <a:pt x="180" y="25"/>
                                      <a:pt x="186" y="32"/>
                                      <a:pt x="190" y="40"/>
                                    </a:cubicBezTo>
                                    <a:cubicBezTo>
                                      <a:pt x="194" y="48"/>
                                      <a:pt x="196" y="57"/>
                                      <a:pt x="198" y="66"/>
                                    </a:cubicBezTo>
                                    <a:cubicBezTo>
                                      <a:pt x="153" y="72"/>
                                      <a:pt x="153" y="72"/>
                                      <a:pt x="153" y="72"/>
                                    </a:cubicBezTo>
                                    <a:cubicBezTo>
                                      <a:pt x="150" y="61"/>
                                      <a:pt x="144" y="52"/>
                                      <a:pt x="137" y="47"/>
                                    </a:cubicBezTo>
                                    <a:cubicBezTo>
                                      <a:pt x="130" y="41"/>
                                      <a:pt x="118" y="38"/>
                                      <a:pt x="101" y="38"/>
                                    </a:cubicBezTo>
                                    <a:cubicBezTo>
                                      <a:pt x="92" y="38"/>
                                      <a:pt x="84" y="39"/>
                                      <a:pt x="78" y="41"/>
                                    </a:cubicBezTo>
                                    <a:cubicBezTo>
                                      <a:pt x="72" y="42"/>
                                      <a:pt x="68" y="44"/>
                                      <a:pt x="64" y="47"/>
                                    </a:cubicBezTo>
                                    <a:cubicBezTo>
                                      <a:pt x="60" y="50"/>
                                      <a:pt x="57" y="53"/>
                                      <a:pt x="56" y="56"/>
                                    </a:cubicBezTo>
                                    <a:cubicBezTo>
                                      <a:pt x="54" y="59"/>
                                      <a:pt x="54" y="62"/>
                                      <a:pt x="54" y="66"/>
                                    </a:cubicBezTo>
                                    <a:cubicBezTo>
                                      <a:pt x="54" y="70"/>
                                      <a:pt x="54" y="74"/>
                                      <a:pt x="55" y="77"/>
                                    </a:cubicBezTo>
                                    <a:cubicBezTo>
                                      <a:pt x="56" y="80"/>
                                      <a:pt x="58" y="83"/>
                                      <a:pt x="61" y="85"/>
                                    </a:cubicBezTo>
                                    <a:cubicBezTo>
                                      <a:pt x="64" y="88"/>
                                      <a:pt x="68" y="90"/>
                                      <a:pt x="73" y="91"/>
                                    </a:cubicBezTo>
                                    <a:cubicBezTo>
                                      <a:pt x="78" y="93"/>
                                      <a:pt x="84" y="94"/>
                                      <a:pt x="92" y="95"/>
                                    </a:cubicBezTo>
                                    <a:cubicBezTo>
                                      <a:pt x="123" y="101"/>
                                      <a:pt x="123" y="101"/>
                                      <a:pt x="123" y="101"/>
                                    </a:cubicBezTo>
                                    <a:cubicBezTo>
                                      <a:pt x="137" y="103"/>
                                      <a:pt x="150" y="106"/>
                                      <a:pt x="160" y="110"/>
                                    </a:cubicBezTo>
                                    <a:cubicBezTo>
                                      <a:pt x="170" y="114"/>
                                      <a:pt x="178" y="119"/>
                                      <a:pt x="184" y="125"/>
                                    </a:cubicBezTo>
                                    <a:cubicBezTo>
                                      <a:pt x="190" y="131"/>
                                      <a:pt x="194" y="138"/>
                                      <a:pt x="197" y="146"/>
                                    </a:cubicBezTo>
                                    <a:cubicBezTo>
                                      <a:pt x="200" y="153"/>
                                      <a:pt x="201" y="163"/>
                                      <a:pt x="201" y="173"/>
                                    </a:cubicBezTo>
                                    <a:cubicBezTo>
                                      <a:pt x="201" y="194"/>
                                      <a:pt x="193" y="210"/>
                                      <a:pt x="177" y="223"/>
                                    </a:cubicBezTo>
                                    <a:cubicBezTo>
                                      <a:pt x="161" y="236"/>
                                      <a:pt x="137" y="243"/>
                                      <a:pt x="105" y="243"/>
                                    </a:cubicBezTo>
                                    <a:cubicBezTo>
                                      <a:pt x="91" y="243"/>
                                      <a:pt x="78" y="241"/>
                                      <a:pt x="66" y="239"/>
                                    </a:cubicBezTo>
                                    <a:cubicBezTo>
                                      <a:pt x="54" y="236"/>
                                      <a:pt x="43" y="232"/>
                                      <a:pt x="34" y="226"/>
                                    </a:cubicBezTo>
                                    <a:cubicBezTo>
                                      <a:pt x="24" y="220"/>
                                      <a:pt x="16" y="212"/>
                                      <a:pt x="10" y="202"/>
                                    </a:cubicBezTo>
                                    <a:cubicBezTo>
                                      <a:pt x="4" y="193"/>
                                      <a:pt x="1" y="180"/>
                                      <a:pt x="0" y="166"/>
                                    </a:cubicBezTo>
                                    <a:lnTo>
                                      <a:pt x="48" y="1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0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4975225" y="3149600"/>
                                <a:ext cx="458788" cy="587375"/>
                              </a:xfrm>
                              <a:custGeom>
                                <a:avLst/>
                                <a:gdLst>
                                  <a:gd name="T0" fmla="*/ 0 w 289"/>
                                  <a:gd name="T1" fmla="*/ 0 h 370"/>
                                  <a:gd name="T2" fmla="*/ 58 w 289"/>
                                  <a:gd name="T3" fmla="*/ 0 h 370"/>
                                  <a:gd name="T4" fmla="*/ 227 w 289"/>
                                  <a:gd name="T5" fmla="*/ 267 h 370"/>
                                  <a:gd name="T6" fmla="*/ 227 w 289"/>
                                  <a:gd name="T7" fmla="*/ 0 h 370"/>
                                  <a:gd name="T8" fmla="*/ 289 w 289"/>
                                  <a:gd name="T9" fmla="*/ 0 h 370"/>
                                  <a:gd name="T10" fmla="*/ 289 w 289"/>
                                  <a:gd name="T11" fmla="*/ 370 h 370"/>
                                  <a:gd name="T12" fmla="*/ 231 w 289"/>
                                  <a:gd name="T13" fmla="*/ 370 h 370"/>
                                  <a:gd name="T14" fmla="*/ 60 w 289"/>
                                  <a:gd name="T15" fmla="*/ 104 h 370"/>
                                  <a:gd name="T16" fmla="*/ 60 w 289"/>
                                  <a:gd name="T17" fmla="*/ 370 h 370"/>
                                  <a:gd name="T18" fmla="*/ 0 w 289"/>
                                  <a:gd name="T19" fmla="*/ 370 h 370"/>
                                  <a:gd name="T20" fmla="*/ 0 w 289"/>
                                  <a:gd name="T21" fmla="*/ 0 h 3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289" h="370">
                                    <a:moveTo>
                                      <a:pt x="0" y="0"/>
                                    </a:moveTo>
                                    <a:lnTo>
                                      <a:pt x="58" y="0"/>
                                    </a:lnTo>
                                    <a:lnTo>
                                      <a:pt x="227" y="267"/>
                                    </a:lnTo>
                                    <a:lnTo>
                                      <a:pt x="227" y="0"/>
                                    </a:lnTo>
                                    <a:lnTo>
                                      <a:pt x="289" y="0"/>
                                    </a:lnTo>
                                    <a:lnTo>
                                      <a:pt x="289" y="370"/>
                                    </a:lnTo>
                                    <a:lnTo>
                                      <a:pt x="231" y="370"/>
                                    </a:lnTo>
                                    <a:lnTo>
                                      <a:pt x="60" y="104"/>
                                    </a:lnTo>
                                    <a:lnTo>
                                      <a:pt x="60" y="370"/>
                                    </a:lnTo>
                                    <a:lnTo>
                                      <a:pt x="0" y="37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1" name="Freeform 19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5522912" y="3295650"/>
                                <a:ext cx="401638" cy="454025"/>
                              </a:xfrm>
                              <a:custGeom>
                                <a:avLst/>
                                <a:gdLst>
                                  <a:gd name="T0" fmla="*/ 165 w 214"/>
                                  <a:gd name="T1" fmla="*/ 99 h 243"/>
                                  <a:gd name="T2" fmla="*/ 152 w 214"/>
                                  <a:gd name="T3" fmla="*/ 55 h 243"/>
                                  <a:gd name="T4" fmla="*/ 109 w 214"/>
                                  <a:gd name="T5" fmla="*/ 38 h 243"/>
                                  <a:gd name="T6" fmla="*/ 67 w 214"/>
                                  <a:gd name="T7" fmla="*/ 55 h 243"/>
                                  <a:gd name="T8" fmla="*/ 51 w 214"/>
                                  <a:gd name="T9" fmla="*/ 99 h 243"/>
                                  <a:gd name="T10" fmla="*/ 165 w 214"/>
                                  <a:gd name="T11" fmla="*/ 99 h 243"/>
                                  <a:gd name="T12" fmla="*/ 210 w 214"/>
                                  <a:gd name="T13" fmla="*/ 168 h 243"/>
                                  <a:gd name="T14" fmla="*/ 180 w 214"/>
                                  <a:gd name="T15" fmla="*/ 223 h 243"/>
                                  <a:gd name="T16" fmla="*/ 111 w 214"/>
                                  <a:gd name="T17" fmla="*/ 243 h 243"/>
                                  <a:gd name="T18" fmla="*/ 28 w 214"/>
                                  <a:gd name="T19" fmla="*/ 211 h 243"/>
                                  <a:gd name="T20" fmla="*/ 0 w 214"/>
                                  <a:gd name="T21" fmla="*/ 123 h 243"/>
                                  <a:gd name="T22" fmla="*/ 8 w 214"/>
                                  <a:gd name="T23" fmla="*/ 70 h 243"/>
                                  <a:gd name="T24" fmla="*/ 31 w 214"/>
                                  <a:gd name="T25" fmla="*/ 32 h 243"/>
                                  <a:gd name="T26" fmla="*/ 66 w 214"/>
                                  <a:gd name="T27" fmla="*/ 8 h 243"/>
                                  <a:gd name="T28" fmla="*/ 111 w 214"/>
                                  <a:gd name="T29" fmla="*/ 0 h 243"/>
                                  <a:gd name="T30" fmla="*/ 156 w 214"/>
                                  <a:gd name="T31" fmla="*/ 8 h 243"/>
                                  <a:gd name="T32" fmla="*/ 189 w 214"/>
                                  <a:gd name="T33" fmla="*/ 31 h 243"/>
                                  <a:gd name="T34" fmla="*/ 207 w 214"/>
                                  <a:gd name="T35" fmla="*/ 66 h 243"/>
                                  <a:gd name="T36" fmla="*/ 214 w 214"/>
                                  <a:gd name="T37" fmla="*/ 112 h 243"/>
                                  <a:gd name="T38" fmla="*/ 214 w 214"/>
                                  <a:gd name="T39" fmla="*/ 134 h 243"/>
                                  <a:gd name="T40" fmla="*/ 50 w 214"/>
                                  <a:gd name="T41" fmla="*/ 134 h 243"/>
                                  <a:gd name="T42" fmla="*/ 66 w 214"/>
                                  <a:gd name="T43" fmla="*/ 184 h 243"/>
                                  <a:gd name="T44" fmla="*/ 111 w 214"/>
                                  <a:gd name="T45" fmla="*/ 203 h 243"/>
                                  <a:gd name="T46" fmla="*/ 146 w 214"/>
                                  <a:gd name="T47" fmla="*/ 194 h 243"/>
                                  <a:gd name="T48" fmla="*/ 162 w 214"/>
                                  <a:gd name="T49" fmla="*/ 168 h 243"/>
                                  <a:gd name="T50" fmla="*/ 210 w 214"/>
                                  <a:gd name="T51" fmla="*/ 168 h 2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</a:cxnLst>
                                <a:rect l="0" t="0" r="r" b="b"/>
                                <a:pathLst>
                                  <a:path w="214" h="243">
                                    <a:moveTo>
                                      <a:pt x="165" y="99"/>
                                    </a:moveTo>
                                    <a:cubicBezTo>
                                      <a:pt x="165" y="80"/>
                                      <a:pt x="160" y="65"/>
                                      <a:pt x="152" y="55"/>
                                    </a:cubicBezTo>
                                    <a:cubicBezTo>
                                      <a:pt x="143" y="44"/>
                                      <a:pt x="129" y="38"/>
                                      <a:pt x="109" y="38"/>
                                    </a:cubicBezTo>
                                    <a:cubicBezTo>
                                      <a:pt x="91" y="38"/>
                                      <a:pt x="77" y="44"/>
                                      <a:pt x="67" y="55"/>
                                    </a:cubicBezTo>
                                    <a:cubicBezTo>
                                      <a:pt x="58" y="66"/>
                                      <a:pt x="52" y="81"/>
                                      <a:pt x="51" y="99"/>
                                    </a:cubicBezTo>
                                    <a:lnTo>
                                      <a:pt x="165" y="99"/>
                                    </a:lnTo>
                                    <a:close/>
                                    <a:moveTo>
                                      <a:pt x="210" y="168"/>
                                    </a:moveTo>
                                    <a:cubicBezTo>
                                      <a:pt x="206" y="192"/>
                                      <a:pt x="196" y="210"/>
                                      <a:pt x="180" y="223"/>
                                    </a:cubicBezTo>
                                    <a:cubicBezTo>
                                      <a:pt x="164" y="236"/>
                                      <a:pt x="141" y="243"/>
                                      <a:pt x="111" y="243"/>
                                    </a:cubicBezTo>
                                    <a:cubicBezTo>
                                      <a:pt x="74" y="243"/>
                                      <a:pt x="47" y="232"/>
                                      <a:pt x="28" y="211"/>
                                    </a:cubicBezTo>
                                    <a:cubicBezTo>
                                      <a:pt x="9" y="190"/>
                                      <a:pt x="0" y="161"/>
                                      <a:pt x="0" y="123"/>
                                    </a:cubicBezTo>
                                    <a:cubicBezTo>
                                      <a:pt x="0" y="103"/>
                                      <a:pt x="2" y="86"/>
                                      <a:pt x="8" y="70"/>
                                    </a:cubicBezTo>
                                    <a:cubicBezTo>
                                      <a:pt x="13" y="55"/>
                                      <a:pt x="21" y="42"/>
                                      <a:pt x="31" y="32"/>
                                    </a:cubicBezTo>
                                    <a:cubicBezTo>
                                      <a:pt x="40" y="22"/>
                                      <a:pt x="52" y="14"/>
                                      <a:pt x="66" y="8"/>
                                    </a:cubicBezTo>
                                    <a:cubicBezTo>
                                      <a:pt x="79" y="3"/>
                                      <a:pt x="94" y="0"/>
                                      <a:pt x="111" y="0"/>
                                    </a:cubicBezTo>
                                    <a:cubicBezTo>
                                      <a:pt x="128" y="0"/>
                                      <a:pt x="144" y="3"/>
                                      <a:pt x="156" y="8"/>
                                    </a:cubicBezTo>
                                    <a:cubicBezTo>
                                      <a:pt x="169" y="14"/>
                                      <a:pt x="180" y="21"/>
                                      <a:pt x="189" y="31"/>
                                    </a:cubicBezTo>
                                    <a:cubicBezTo>
                                      <a:pt x="197" y="41"/>
                                      <a:pt x="203" y="53"/>
                                      <a:pt x="207" y="66"/>
                                    </a:cubicBezTo>
                                    <a:cubicBezTo>
                                      <a:pt x="212" y="80"/>
                                      <a:pt x="214" y="95"/>
                                      <a:pt x="214" y="112"/>
                                    </a:cubicBezTo>
                                    <a:cubicBezTo>
                                      <a:pt x="214" y="134"/>
                                      <a:pt x="214" y="134"/>
                                      <a:pt x="214" y="134"/>
                                    </a:cubicBezTo>
                                    <a:cubicBezTo>
                                      <a:pt x="50" y="134"/>
                                      <a:pt x="50" y="134"/>
                                      <a:pt x="50" y="134"/>
                                    </a:cubicBezTo>
                                    <a:cubicBezTo>
                                      <a:pt x="50" y="154"/>
                                      <a:pt x="56" y="171"/>
                                      <a:pt x="66" y="184"/>
                                    </a:cubicBezTo>
                                    <a:cubicBezTo>
                                      <a:pt x="75" y="197"/>
                                      <a:pt x="91" y="203"/>
                                      <a:pt x="111" y="203"/>
                                    </a:cubicBezTo>
                                    <a:cubicBezTo>
                                      <a:pt x="127" y="203"/>
                                      <a:pt x="138" y="200"/>
                                      <a:pt x="146" y="194"/>
                                    </a:cubicBezTo>
                                    <a:cubicBezTo>
                                      <a:pt x="154" y="188"/>
                                      <a:pt x="160" y="179"/>
                                      <a:pt x="162" y="168"/>
                                    </a:cubicBezTo>
                                    <a:lnTo>
                                      <a:pt x="210" y="168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2" name="Freeform 20"/>
                            <wps:cNvSpPr>
                              <a:spLocks/>
                            </wps:cNvSpPr>
                            <wps:spPr bwMode="auto">
                              <a:xfrm>
                                <a:off x="5969000" y="3195637"/>
                                <a:ext cx="279400" cy="549275"/>
                              </a:xfrm>
                              <a:custGeom>
                                <a:avLst/>
                                <a:gdLst>
                                  <a:gd name="T0" fmla="*/ 36 w 149"/>
                                  <a:gd name="T1" fmla="*/ 101 h 294"/>
                                  <a:gd name="T2" fmla="*/ 0 w 149"/>
                                  <a:gd name="T3" fmla="*/ 101 h 294"/>
                                  <a:gd name="T4" fmla="*/ 0 w 149"/>
                                  <a:gd name="T5" fmla="*/ 61 h 294"/>
                                  <a:gd name="T6" fmla="*/ 36 w 149"/>
                                  <a:gd name="T7" fmla="*/ 61 h 294"/>
                                  <a:gd name="T8" fmla="*/ 36 w 149"/>
                                  <a:gd name="T9" fmla="*/ 0 h 294"/>
                                  <a:gd name="T10" fmla="*/ 86 w 149"/>
                                  <a:gd name="T11" fmla="*/ 0 h 294"/>
                                  <a:gd name="T12" fmla="*/ 86 w 149"/>
                                  <a:gd name="T13" fmla="*/ 61 h 294"/>
                                  <a:gd name="T14" fmla="*/ 142 w 149"/>
                                  <a:gd name="T15" fmla="*/ 61 h 294"/>
                                  <a:gd name="T16" fmla="*/ 142 w 149"/>
                                  <a:gd name="T17" fmla="*/ 101 h 294"/>
                                  <a:gd name="T18" fmla="*/ 86 w 149"/>
                                  <a:gd name="T19" fmla="*/ 101 h 294"/>
                                  <a:gd name="T20" fmla="*/ 86 w 149"/>
                                  <a:gd name="T21" fmla="*/ 220 h 294"/>
                                  <a:gd name="T22" fmla="*/ 114 w 149"/>
                                  <a:gd name="T23" fmla="*/ 254 h 294"/>
                                  <a:gd name="T24" fmla="*/ 142 w 149"/>
                                  <a:gd name="T25" fmla="*/ 250 h 294"/>
                                  <a:gd name="T26" fmla="*/ 149 w 149"/>
                                  <a:gd name="T27" fmla="*/ 287 h 294"/>
                                  <a:gd name="T28" fmla="*/ 104 w 149"/>
                                  <a:gd name="T29" fmla="*/ 294 h 294"/>
                                  <a:gd name="T30" fmla="*/ 51 w 149"/>
                                  <a:gd name="T31" fmla="*/ 274 h 294"/>
                                  <a:gd name="T32" fmla="*/ 36 w 149"/>
                                  <a:gd name="T33" fmla="*/ 216 h 294"/>
                                  <a:gd name="T34" fmla="*/ 36 w 149"/>
                                  <a:gd name="T35" fmla="*/ 101 h 2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149" h="294">
                                    <a:moveTo>
                                      <a:pt x="36" y="101"/>
                                    </a:moveTo>
                                    <a:cubicBezTo>
                                      <a:pt x="0" y="101"/>
                                      <a:pt x="0" y="101"/>
                                      <a:pt x="0" y="101"/>
                                    </a:cubicBezTo>
                                    <a:cubicBezTo>
                                      <a:pt x="0" y="61"/>
                                      <a:pt x="0" y="61"/>
                                      <a:pt x="0" y="61"/>
                                    </a:cubicBezTo>
                                    <a:cubicBezTo>
                                      <a:pt x="36" y="61"/>
                                      <a:pt x="36" y="61"/>
                                      <a:pt x="36" y="61"/>
                                    </a:cubicBezTo>
                                    <a:cubicBezTo>
                                      <a:pt x="36" y="0"/>
                                      <a:pt x="36" y="0"/>
                                      <a:pt x="36" y="0"/>
                                    </a:cubicBezTo>
                                    <a:cubicBezTo>
                                      <a:pt x="86" y="0"/>
                                      <a:pt x="86" y="0"/>
                                      <a:pt x="86" y="0"/>
                                    </a:cubicBezTo>
                                    <a:cubicBezTo>
                                      <a:pt x="86" y="61"/>
                                      <a:pt x="86" y="61"/>
                                      <a:pt x="86" y="61"/>
                                    </a:cubicBezTo>
                                    <a:cubicBezTo>
                                      <a:pt x="142" y="61"/>
                                      <a:pt x="142" y="61"/>
                                      <a:pt x="142" y="61"/>
                                    </a:cubicBezTo>
                                    <a:cubicBezTo>
                                      <a:pt x="142" y="101"/>
                                      <a:pt x="142" y="101"/>
                                      <a:pt x="142" y="101"/>
                                    </a:cubicBezTo>
                                    <a:cubicBezTo>
                                      <a:pt x="86" y="101"/>
                                      <a:pt x="86" y="101"/>
                                      <a:pt x="86" y="101"/>
                                    </a:cubicBezTo>
                                    <a:cubicBezTo>
                                      <a:pt x="86" y="220"/>
                                      <a:pt x="86" y="220"/>
                                      <a:pt x="86" y="220"/>
                                    </a:cubicBezTo>
                                    <a:cubicBezTo>
                                      <a:pt x="86" y="242"/>
                                      <a:pt x="95" y="254"/>
                                      <a:pt x="114" y="254"/>
                                    </a:cubicBezTo>
                                    <a:cubicBezTo>
                                      <a:pt x="125" y="254"/>
                                      <a:pt x="134" y="252"/>
                                      <a:pt x="142" y="250"/>
                                    </a:cubicBezTo>
                                    <a:cubicBezTo>
                                      <a:pt x="149" y="287"/>
                                      <a:pt x="149" y="287"/>
                                      <a:pt x="149" y="287"/>
                                    </a:cubicBezTo>
                                    <a:cubicBezTo>
                                      <a:pt x="135" y="292"/>
                                      <a:pt x="120" y="294"/>
                                      <a:pt x="104" y="294"/>
                                    </a:cubicBezTo>
                                    <a:cubicBezTo>
                                      <a:pt x="78" y="294"/>
                                      <a:pt x="61" y="287"/>
                                      <a:pt x="51" y="274"/>
                                    </a:cubicBezTo>
                                    <a:cubicBezTo>
                                      <a:pt x="41" y="261"/>
                                      <a:pt x="36" y="242"/>
                                      <a:pt x="36" y="216"/>
                                    </a:cubicBezTo>
                                    <a:lnTo>
                                      <a:pt x="36" y="101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3" name="Freeform 21"/>
                            <wps:cNvSpPr>
                              <a:spLocks/>
                            </wps:cNvSpPr>
                            <wps:spPr bwMode="auto">
                              <a:xfrm>
                                <a:off x="6294437" y="3308350"/>
                                <a:ext cx="606425" cy="428625"/>
                              </a:xfrm>
                              <a:custGeom>
                                <a:avLst/>
                                <a:gdLst>
                                  <a:gd name="T0" fmla="*/ 0 w 382"/>
                                  <a:gd name="T1" fmla="*/ 0 h 270"/>
                                  <a:gd name="T2" fmla="*/ 64 w 382"/>
                                  <a:gd name="T3" fmla="*/ 0 h 270"/>
                                  <a:gd name="T4" fmla="*/ 110 w 382"/>
                                  <a:gd name="T5" fmla="*/ 197 h 270"/>
                                  <a:gd name="T6" fmla="*/ 166 w 382"/>
                                  <a:gd name="T7" fmla="*/ 3 h 270"/>
                                  <a:gd name="T8" fmla="*/ 221 w 382"/>
                                  <a:gd name="T9" fmla="*/ 3 h 270"/>
                                  <a:gd name="T10" fmla="*/ 275 w 382"/>
                                  <a:gd name="T11" fmla="*/ 197 h 270"/>
                                  <a:gd name="T12" fmla="*/ 321 w 382"/>
                                  <a:gd name="T13" fmla="*/ 0 h 270"/>
                                  <a:gd name="T14" fmla="*/ 382 w 382"/>
                                  <a:gd name="T15" fmla="*/ 0 h 270"/>
                                  <a:gd name="T16" fmla="*/ 304 w 382"/>
                                  <a:gd name="T17" fmla="*/ 270 h 270"/>
                                  <a:gd name="T18" fmla="*/ 245 w 382"/>
                                  <a:gd name="T19" fmla="*/ 270 h 270"/>
                                  <a:gd name="T20" fmla="*/ 191 w 382"/>
                                  <a:gd name="T21" fmla="*/ 75 h 270"/>
                                  <a:gd name="T22" fmla="*/ 136 w 382"/>
                                  <a:gd name="T23" fmla="*/ 270 h 270"/>
                                  <a:gd name="T24" fmla="*/ 78 w 382"/>
                                  <a:gd name="T25" fmla="*/ 270 h 270"/>
                                  <a:gd name="T26" fmla="*/ 0 w 382"/>
                                  <a:gd name="T27" fmla="*/ 0 h 2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82" h="270">
                                    <a:moveTo>
                                      <a:pt x="0" y="0"/>
                                    </a:moveTo>
                                    <a:lnTo>
                                      <a:pt x="64" y="0"/>
                                    </a:lnTo>
                                    <a:lnTo>
                                      <a:pt x="110" y="197"/>
                                    </a:lnTo>
                                    <a:lnTo>
                                      <a:pt x="166" y="3"/>
                                    </a:lnTo>
                                    <a:lnTo>
                                      <a:pt x="221" y="3"/>
                                    </a:lnTo>
                                    <a:lnTo>
                                      <a:pt x="275" y="197"/>
                                    </a:lnTo>
                                    <a:lnTo>
                                      <a:pt x="321" y="0"/>
                                    </a:lnTo>
                                    <a:lnTo>
                                      <a:pt x="382" y="0"/>
                                    </a:lnTo>
                                    <a:lnTo>
                                      <a:pt x="304" y="270"/>
                                    </a:lnTo>
                                    <a:lnTo>
                                      <a:pt x="245" y="270"/>
                                    </a:lnTo>
                                    <a:lnTo>
                                      <a:pt x="191" y="75"/>
                                    </a:lnTo>
                                    <a:lnTo>
                                      <a:pt x="136" y="270"/>
                                    </a:lnTo>
                                    <a:lnTo>
                                      <a:pt x="78" y="27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4" name="Freeform 22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6932612" y="3295650"/>
                                <a:ext cx="423863" cy="454025"/>
                              </a:xfrm>
                              <a:custGeom>
                                <a:avLst/>
                                <a:gdLst>
                                  <a:gd name="T0" fmla="*/ 113 w 226"/>
                                  <a:gd name="T1" fmla="*/ 202 h 243"/>
                                  <a:gd name="T2" fmla="*/ 159 w 226"/>
                                  <a:gd name="T3" fmla="*/ 180 h 243"/>
                                  <a:gd name="T4" fmla="*/ 174 w 226"/>
                                  <a:gd name="T5" fmla="*/ 121 h 243"/>
                                  <a:gd name="T6" fmla="*/ 159 w 226"/>
                                  <a:gd name="T7" fmla="*/ 62 h 243"/>
                                  <a:gd name="T8" fmla="*/ 113 w 226"/>
                                  <a:gd name="T9" fmla="*/ 41 h 243"/>
                                  <a:gd name="T10" fmla="*/ 67 w 226"/>
                                  <a:gd name="T11" fmla="*/ 62 h 243"/>
                                  <a:gd name="T12" fmla="*/ 52 w 226"/>
                                  <a:gd name="T13" fmla="*/ 121 h 243"/>
                                  <a:gd name="T14" fmla="*/ 66 w 226"/>
                                  <a:gd name="T15" fmla="*/ 180 h 243"/>
                                  <a:gd name="T16" fmla="*/ 113 w 226"/>
                                  <a:gd name="T17" fmla="*/ 202 h 243"/>
                                  <a:gd name="T18" fmla="*/ 112 w 226"/>
                                  <a:gd name="T19" fmla="*/ 243 h 243"/>
                                  <a:gd name="T20" fmla="*/ 29 w 226"/>
                                  <a:gd name="T21" fmla="*/ 211 h 243"/>
                                  <a:gd name="T22" fmla="*/ 0 w 226"/>
                                  <a:gd name="T23" fmla="*/ 121 h 243"/>
                                  <a:gd name="T24" fmla="*/ 8 w 226"/>
                                  <a:gd name="T25" fmla="*/ 71 h 243"/>
                                  <a:gd name="T26" fmla="*/ 31 w 226"/>
                                  <a:gd name="T27" fmla="*/ 33 h 243"/>
                                  <a:gd name="T28" fmla="*/ 66 w 226"/>
                                  <a:gd name="T29" fmla="*/ 8 h 243"/>
                                  <a:gd name="T30" fmla="*/ 113 w 226"/>
                                  <a:gd name="T31" fmla="*/ 0 h 243"/>
                                  <a:gd name="T32" fmla="*/ 160 w 226"/>
                                  <a:gd name="T33" fmla="*/ 8 h 243"/>
                                  <a:gd name="T34" fmla="*/ 196 w 226"/>
                                  <a:gd name="T35" fmla="*/ 32 h 243"/>
                                  <a:gd name="T36" fmla="*/ 218 w 226"/>
                                  <a:gd name="T37" fmla="*/ 70 h 243"/>
                                  <a:gd name="T38" fmla="*/ 226 w 226"/>
                                  <a:gd name="T39" fmla="*/ 120 h 243"/>
                                  <a:gd name="T40" fmla="*/ 218 w 226"/>
                                  <a:gd name="T41" fmla="*/ 172 h 243"/>
                                  <a:gd name="T42" fmla="*/ 195 w 226"/>
                                  <a:gd name="T43" fmla="*/ 210 h 243"/>
                                  <a:gd name="T44" fmla="*/ 159 w 226"/>
                                  <a:gd name="T45" fmla="*/ 234 h 243"/>
                                  <a:gd name="T46" fmla="*/ 112 w 226"/>
                                  <a:gd name="T47" fmla="*/ 243 h 2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226" h="243">
                                    <a:moveTo>
                                      <a:pt x="113" y="202"/>
                                    </a:moveTo>
                                    <a:cubicBezTo>
                                      <a:pt x="134" y="202"/>
                                      <a:pt x="149" y="195"/>
                                      <a:pt x="159" y="180"/>
                                    </a:cubicBezTo>
                                    <a:cubicBezTo>
                                      <a:pt x="169" y="166"/>
                                      <a:pt x="174" y="146"/>
                                      <a:pt x="174" y="121"/>
                                    </a:cubicBezTo>
                                    <a:cubicBezTo>
                                      <a:pt x="174" y="96"/>
                                      <a:pt x="169" y="76"/>
                                      <a:pt x="159" y="62"/>
                                    </a:cubicBezTo>
                                    <a:cubicBezTo>
                                      <a:pt x="149" y="48"/>
                                      <a:pt x="134" y="41"/>
                                      <a:pt x="113" y="41"/>
                                    </a:cubicBezTo>
                                    <a:cubicBezTo>
                                      <a:pt x="92" y="41"/>
                                      <a:pt x="77" y="48"/>
                                      <a:pt x="67" y="62"/>
                                    </a:cubicBezTo>
                                    <a:cubicBezTo>
                                      <a:pt x="57" y="77"/>
                                      <a:pt x="52" y="96"/>
                                      <a:pt x="52" y="121"/>
                                    </a:cubicBezTo>
                                    <a:cubicBezTo>
                                      <a:pt x="52" y="146"/>
                                      <a:pt x="57" y="166"/>
                                      <a:pt x="66" y="180"/>
                                    </a:cubicBezTo>
                                    <a:cubicBezTo>
                                      <a:pt x="76" y="195"/>
                                      <a:pt x="92" y="202"/>
                                      <a:pt x="113" y="202"/>
                                    </a:cubicBezTo>
                                    <a:moveTo>
                                      <a:pt x="112" y="243"/>
                                    </a:moveTo>
                                    <a:cubicBezTo>
                                      <a:pt x="77" y="243"/>
                                      <a:pt x="49" y="232"/>
                                      <a:pt x="29" y="211"/>
                                    </a:cubicBezTo>
                                    <a:cubicBezTo>
                                      <a:pt x="10" y="189"/>
                                      <a:pt x="0" y="159"/>
                                      <a:pt x="0" y="121"/>
                                    </a:cubicBezTo>
                                    <a:cubicBezTo>
                                      <a:pt x="0" y="103"/>
                                      <a:pt x="2" y="86"/>
                                      <a:pt x="8" y="71"/>
                                    </a:cubicBezTo>
                                    <a:cubicBezTo>
                                      <a:pt x="13" y="56"/>
                                      <a:pt x="21" y="43"/>
                                      <a:pt x="31" y="33"/>
                                    </a:cubicBezTo>
                                    <a:cubicBezTo>
                                      <a:pt x="41" y="22"/>
                                      <a:pt x="52" y="14"/>
                                      <a:pt x="66" y="8"/>
                                    </a:cubicBezTo>
                                    <a:cubicBezTo>
                                      <a:pt x="80" y="3"/>
                                      <a:pt x="96" y="0"/>
                                      <a:pt x="113" y="0"/>
                                    </a:cubicBezTo>
                                    <a:cubicBezTo>
                                      <a:pt x="131" y="0"/>
                                      <a:pt x="146" y="3"/>
                                      <a:pt x="160" y="8"/>
                                    </a:cubicBezTo>
                                    <a:cubicBezTo>
                                      <a:pt x="174" y="14"/>
                                      <a:pt x="186" y="22"/>
                                      <a:pt x="196" y="32"/>
                                    </a:cubicBezTo>
                                    <a:cubicBezTo>
                                      <a:pt x="205" y="43"/>
                                      <a:pt x="213" y="55"/>
                                      <a:pt x="218" y="70"/>
                                    </a:cubicBezTo>
                                    <a:cubicBezTo>
                                      <a:pt x="223" y="85"/>
                                      <a:pt x="226" y="102"/>
                                      <a:pt x="226" y="120"/>
                                    </a:cubicBezTo>
                                    <a:cubicBezTo>
                                      <a:pt x="226" y="140"/>
                                      <a:pt x="223" y="157"/>
                                      <a:pt x="218" y="172"/>
                                    </a:cubicBezTo>
                                    <a:cubicBezTo>
                                      <a:pt x="212" y="187"/>
                                      <a:pt x="205" y="200"/>
                                      <a:pt x="195" y="210"/>
                                    </a:cubicBezTo>
                                    <a:cubicBezTo>
                                      <a:pt x="185" y="221"/>
                                      <a:pt x="173" y="229"/>
                                      <a:pt x="159" y="234"/>
                                    </a:cubicBezTo>
                                    <a:cubicBezTo>
                                      <a:pt x="146" y="240"/>
                                      <a:pt x="130" y="243"/>
                                      <a:pt x="112" y="243"/>
                                    </a:cubicBezTo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5" name="Freeform 23"/>
                            <wps:cNvSpPr>
                              <a:spLocks/>
                            </wps:cNvSpPr>
                            <wps:spPr bwMode="auto">
                              <a:xfrm>
                                <a:off x="7440612" y="3303587"/>
                                <a:ext cx="252413" cy="433388"/>
                              </a:xfrm>
                              <a:custGeom>
                                <a:avLst/>
                                <a:gdLst>
                                  <a:gd name="T0" fmla="*/ 0 w 135"/>
                                  <a:gd name="T1" fmla="*/ 3 h 232"/>
                                  <a:gd name="T2" fmla="*/ 49 w 135"/>
                                  <a:gd name="T3" fmla="*/ 3 h 232"/>
                                  <a:gd name="T4" fmla="*/ 49 w 135"/>
                                  <a:gd name="T5" fmla="*/ 37 h 232"/>
                                  <a:gd name="T6" fmla="*/ 78 w 135"/>
                                  <a:gd name="T7" fmla="*/ 9 h 232"/>
                                  <a:gd name="T8" fmla="*/ 113 w 135"/>
                                  <a:gd name="T9" fmla="*/ 0 h 232"/>
                                  <a:gd name="T10" fmla="*/ 135 w 135"/>
                                  <a:gd name="T11" fmla="*/ 1 h 232"/>
                                  <a:gd name="T12" fmla="*/ 130 w 135"/>
                                  <a:gd name="T13" fmla="*/ 47 h 232"/>
                                  <a:gd name="T14" fmla="*/ 120 w 135"/>
                                  <a:gd name="T15" fmla="*/ 46 h 232"/>
                                  <a:gd name="T16" fmla="*/ 107 w 135"/>
                                  <a:gd name="T17" fmla="*/ 45 h 232"/>
                                  <a:gd name="T18" fmla="*/ 87 w 135"/>
                                  <a:gd name="T19" fmla="*/ 48 h 232"/>
                                  <a:gd name="T20" fmla="*/ 68 w 135"/>
                                  <a:gd name="T21" fmla="*/ 59 h 232"/>
                                  <a:gd name="T22" fmla="*/ 50 w 135"/>
                                  <a:gd name="T23" fmla="*/ 98 h 232"/>
                                  <a:gd name="T24" fmla="*/ 50 w 135"/>
                                  <a:gd name="T25" fmla="*/ 232 h 232"/>
                                  <a:gd name="T26" fmla="*/ 0 w 135"/>
                                  <a:gd name="T27" fmla="*/ 232 h 232"/>
                                  <a:gd name="T28" fmla="*/ 0 w 135"/>
                                  <a:gd name="T29" fmla="*/ 3 h 2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135" h="232">
                                    <a:moveTo>
                                      <a:pt x="0" y="3"/>
                                    </a:moveTo>
                                    <a:cubicBezTo>
                                      <a:pt x="49" y="3"/>
                                      <a:pt x="49" y="3"/>
                                      <a:pt x="49" y="3"/>
                                    </a:cubicBezTo>
                                    <a:cubicBezTo>
                                      <a:pt x="49" y="37"/>
                                      <a:pt x="49" y="37"/>
                                      <a:pt x="49" y="37"/>
                                    </a:cubicBezTo>
                                    <a:cubicBezTo>
                                      <a:pt x="57" y="25"/>
                                      <a:pt x="67" y="16"/>
                                      <a:pt x="78" y="9"/>
                                    </a:cubicBezTo>
                                    <a:cubicBezTo>
                                      <a:pt x="89" y="3"/>
                                      <a:pt x="101" y="0"/>
                                      <a:pt x="113" y="0"/>
                                    </a:cubicBezTo>
                                    <a:cubicBezTo>
                                      <a:pt x="123" y="0"/>
                                      <a:pt x="130" y="0"/>
                                      <a:pt x="135" y="1"/>
                                    </a:cubicBezTo>
                                    <a:cubicBezTo>
                                      <a:pt x="130" y="47"/>
                                      <a:pt x="130" y="47"/>
                                      <a:pt x="130" y="47"/>
                                    </a:cubicBezTo>
                                    <a:cubicBezTo>
                                      <a:pt x="126" y="47"/>
                                      <a:pt x="123" y="46"/>
                                      <a:pt x="120" y="46"/>
                                    </a:cubicBezTo>
                                    <a:cubicBezTo>
                                      <a:pt x="116" y="45"/>
                                      <a:pt x="112" y="45"/>
                                      <a:pt x="107" y="45"/>
                                    </a:cubicBezTo>
                                    <a:cubicBezTo>
                                      <a:pt x="101" y="45"/>
                                      <a:pt x="94" y="46"/>
                                      <a:pt x="87" y="48"/>
                                    </a:cubicBezTo>
                                    <a:cubicBezTo>
                                      <a:pt x="80" y="50"/>
                                      <a:pt x="74" y="54"/>
                                      <a:pt x="68" y="59"/>
                                    </a:cubicBezTo>
                                    <a:cubicBezTo>
                                      <a:pt x="56" y="69"/>
                                      <a:pt x="50" y="82"/>
                                      <a:pt x="50" y="98"/>
                                    </a:cubicBezTo>
                                    <a:cubicBezTo>
                                      <a:pt x="50" y="232"/>
                                      <a:pt x="50" y="232"/>
                                      <a:pt x="50" y="232"/>
                                    </a:cubicBezTo>
                                    <a:cubicBezTo>
                                      <a:pt x="0" y="232"/>
                                      <a:pt x="0" y="232"/>
                                      <a:pt x="0" y="232"/>
                                    </a:cubicBezTo>
                                    <a:lnTo>
                                      <a:pt x="0" y="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66" name="Freeform 24"/>
                            <wps:cNvSpPr>
                              <a:spLocks/>
                            </wps:cNvSpPr>
                            <wps:spPr bwMode="auto">
                              <a:xfrm>
                                <a:off x="7761287" y="3149600"/>
                                <a:ext cx="401638" cy="587375"/>
                              </a:xfrm>
                              <a:custGeom>
                                <a:avLst/>
                                <a:gdLst>
                                  <a:gd name="T0" fmla="*/ 0 w 253"/>
                                  <a:gd name="T1" fmla="*/ 0 h 370"/>
                                  <a:gd name="T2" fmla="*/ 60 w 253"/>
                                  <a:gd name="T3" fmla="*/ 0 h 370"/>
                                  <a:gd name="T4" fmla="*/ 60 w 253"/>
                                  <a:gd name="T5" fmla="*/ 204 h 370"/>
                                  <a:gd name="T6" fmla="*/ 175 w 253"/>
                                  <a:gd name="T7" fmla="*/ 100 h 370"/>
                                  <a:gd name="T8" fmla="*/ 243 w 253"/>
                                  <a:gd name="T9" fmla="*/ 100 h 370"/>
                                  <a:gd name="T10" fmla="*/ 147 w 253"/>
                                  <a:gd name="T11" fmla="*/ 192 h 370"/>
                                  <a:gd name="T12" fmla="*/ 253 w 253"/>
                                  <a:gd name="T13" fmla="*/ 370 h 370"/>
                                  <a:gd name="T14" fmla="*/ 188 w 253"/>
                                  <a:gd name="T15" fmla="*/ 370 h 370"/>
                                  <a:gd name="T16" fmla="*/ 104 w 253"/>
                                  <a:gd name="T17" fmla="*/ 225 h 370"/>
                                  <a:gd name="T18" fmla="*/ 60 w 253"/>
                                  <a:gd name="T19" fmla="*/ 265 h 370"/>
                                  <a:gd name="T20" fmla="*/ 60 w 253"/>
                                  <a:gd name="T21" fmla="*/ 370 h 370"/>
                                  <a:gd name="T22" fmla="*/ 0 w 253"/>
                                  <a:gd name="T23" fmla="*/ 370 h 370"/>
                                  <a:gd name="T24" fmla="*/ 0 w 253"/>
                                  <a:gd name="T25" fmla="*/ 0 h 3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53" h="370">
                                    <a:moveTo>
                                      <a:pt x="0" y="0"/>
                                    </a:moveTo>
                                    <a:lnTo>
                                      <a:pt x="60" y="0"/>
                                    </a:lnTo>
                                    <a:lnTo>
                                      <a:pt x="60" y="204"/>
                                    </a:lnTo>
                                    <a:lnTo>
                                      <a:pt x="175" y="100"/>
                                    </a:lnTo>
                                    <a:lnTo>
                                      <a:pt x="243" y="100"/>
                                    </a:lnTo>
                                    <a:lnTo>
                                      <a:pt x="147" y="192"/>
                                    </a:lnTo>
                                    <a:lnTo>
                                      <a:pt x="253" y="370"/>
                                    </a:lnTo>
                                    <a:lnTo>
                                      <a:pt x="188" y="370"/>
                                    </a:lnTo>
                                    <a:lnTo>
                                      <a:pt x="104" y="225"/>
                                    </a:lnTo>
                                    <a:lnTo>
                                      <a:pt x="60" y="265"/>
                                    </a:lnTo>
                                    <a:lnTo>
                                      <a:pt x="60" y="370"/>
                                    </a:lnTo>
                                    <a:lnTo>
                                      <a:pt x="0" y="37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54DCB49D" id="Group 26" o:spid="_x0000_s1026" style="position:absolute;margin-left:377.8pt;margin-top:38.25pt;width:120.45pt;height:48.15pt;z-index:251658255;mso-position-vertical-relative:page;mso-width-relative:margin;mso-height-relative:margin" coordsize="93583,37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">
                    <v:shape id="Freeform 5" o:spid="_x0000_s1027" style="position:absolute;top:1603;width:15795;height:21622;visibility:visible;mso-wrap-style:square;v-text-anchor:top" coordsize="844,1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" path="m588,1157c266,1157,,910,,584,,256,258,,586,v93,,174,23,258,56c844,399,844,399,844,399,779,321,698,278,596,278,420,278,300,410,300,582v,171,125,297,296,297c695,879,778,836,844,763v,339,,339,,339c761,1130,677,1157,588,1157e" filled="f" stroked="f">
                      <v:path arrowok="t" o:connecttype="custom" o:connectlocs="1100454,2162175;0,1091366;1096711,0;1579563,104652;1579563,745642;1115426,519520;561456,1087628;1115426,1642655;1579563,1425877;1579563,2059392;1100454,2162175" o:connectangles="0,0,0,0,0,0,0,0,0,0,0"/>
                    </v:shape>
                    <v:shape id="Freeform 6" o:spid="_x0000_s1028" style="position:absolute;left:17018;top:8191;width:16351;height:14938;visibility:visible;mso-wrap-style:square;v-text-anchor:top" coordsize="874,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" path="m447,229v-95,,-172,76,-172,170c275,493,352,571,447,571v94,,170,-78,170,-172c617,305,541,229,447,229m609,775v,-83,,-83,,-83c553,765,470,800,379,800,156,800,,614,,397,,182,154,,376,v96,,167,28,233,98c609,25,609,25,609,25v265,,265,,265,c874,775,874,775,874,775r-265,xe" filled="f" stroked="f">
                      <v:path arrowok="t" o:connecttype="custom" o:connectlocs="836271,427611;514484,745052;836271,1066227;1154316,745052;836271,427611;1139349,1447156;1139349,1292170;709053,1493838;0,741317;703441,0;1139349,182995;1139349,46682;1635125,46682;1635125,1447156;1139349,1447156" o:connectangles="0,0,0,0,0,0,0,0,0,0,0,0,0,0,0"/>
                      <o:lock v:ext="edit" verticies="t"/>
                    </v:shape>
                    <v:shape id="Freeform 7" o:spid="_x0000_s1029" style="position:absolute;left:34480;width:16351;height:23129;visibility:visible;mso-wrap-style:square;v-text-anchor:top" coordsize="874,1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" path="m447,667v-94,,-172,76,-172,170c275,931,353,1009,447,1009v94,,170,-78,170,-172c617,743,541,667,447,667t162,546c609,1130,609,1130,609,1130v-56,73,-139,108,-230,108c156,1238,,1052,,835,,620,154,438,376,438v96,,167,28,233,98c609,,609,,609,,874,,874,,874,v,1213,,1213,,1213l609,1213xe" filled="f" stroked="f">
                      <v:path arrowok="t" o:connecttype="custom" o:connectlocs="836271,1246174;514484,1563789;836271,1885141;1154316,1563789;836271,1246174;1139349,2266280;1139349,2111209;709053,2312988;0,1560052;703441,818327;1139349,1001423;1139349,0;1635125,0;1635125,2266280;1139349,2266280" o:connectangles="0,0,0,0,0,0,0,0,0,0,0,0,0,0,0"/>
                      <o:lock v:ext="edit" verticies="t"/>
                    </v:shape>
                    <v:shape id="Freeform 8" o:spid="_x0000_s1030" style="position:absolute;left:51943;top:8255;width:15462;height:14970;visibility:visible;mso-wrap-style:square;v-text-anchor:top" coordsize="826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" path="m425,170v-77,,-135,43,-149,121c579,291,579,291,579,291,563,215,503,170,425,170m268,445v,107,51,169,162,169c490,614,528,595,559,542v257,,257,,257,c765,726,607,801,427,801,185,801,,655,,403,,144,169,,422,,679,,826,165,826,417v,28,,28,,28l268,445xe" filled="f" stroked="f">
                      <v:path arrowok="t" o:connecttype="custom" o:connectlocs="795576,317718;516656,543859;1083855,543859;795576,317718;501681,831674;804936,1147523;1046416,1012960;1527506,1012960;799320,1497013;0,753179;789960,0;1546225,779344;1546225,831674;501681,831674" o:connectangles="0,0,0,0,0,0,0,0,0,0,0,0,0,0"/>
                      <o:lock v:ext="edit" verticies="t"/>
                    </v:shape>
                    <v:shape id="Freeform 9" o:spid="_x0000_s1031" style="position:absolute;left:68500;top:8350;width:14812;height:14319;visibility:visible;mso-wrap-style:square;v-text-anchor:top" coordsize="791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" path="m526,766v,-406,,-406,,-406c526,278,498,210,404,210v-96,,-139,64,-139,154c265,766,265,766,265,766,,766,,766,,766,,16,,16,,16v265,,265,,265,c265,110,265,110,265,110,328,29,404,,505,v82,,157,21,216,81c783,144,791,205,791,289v,477,,477,,477l526,766xe" filled="f" stroked="f">
                      <v:path arrowok="t" o:connecttype="custom" o:connectlocs="984929,1431925;984929,672967;756485,392564;496209,680445;496209,1431925;0,1431925;0,29910;496209,29910;496209,205629;945606,0;1350064,151418;1481138,540243;1481138,1431925;984929,1431925" o:connectangles="0,0,0,0,0,0,0,0,0,0,0,0,0,0"/>
                    </v:shape>
                    <v:shape id="Freeform 10" o:spid="_x0000_s1032" style="position:absolute;left:84169;top:4445;width:9414;height:18224;visibility:visible;mso-wrap-style:square;v-text-anchor:top" coordsize="593,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" path="m414,524r,624l101,1148r,-624l,524,,265r101,l101,,414,r,265l593,265r,259l414,524xe" filled="f" stroked="f">
                      <v:path arrowok="t" o:connecttype="custom" o:connectlocs="657225,831850;657225,1822450;160338,1822450;160338,831850;0,831850;0,420688;160338,420688;160338,0;657225,0;657225,420688;941388,420688;941388,831850;657225,831850" o:connectangles="0,0,0,0,0,0,0,0,0,0,0,0,0"/>
                    </v:shape>
                    <v:shape id="Freeform 11" o:spid="_x0000_s1033" style="position:absolute;left:13462;top:31496;width:5016;height:5873;visibility:visible;mso-wrap-style:square;v-text-anchor:top" coordsize="316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" path="m128,216l,,69,r90,160l250,r66,l191,216r,154l128,370r,-154xe" filled="f" stroked="f">
                      <v:path arrowok="t" o:connecttype="custom" o:connectlocs="203200,342900;0,0;109538,0;252413,254000;396875,0;501650,0;303213,342900;303213,587375;203200,587375;203200,342900" o:connectangles="0,0,0,0,0,0,0,0,0,0"/>
                    </v:shape>
                    <v:shape id="Freeform 12" o:spid="_x0000_s1034" style="position:absolute;left:17954;top:32956;width:4223;height:4540;visibility:visible;mso-wrap-style:square;v-text-anchor:top" coordsize="22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" path="m113,202v21,,37,-7,47,-22c169,166,174,146,174,121v,-25,-5,-45,-14,-59c150,48,134,41,113,41,92,41,77,48,67,62,57,77,52,96,52,121v,25,5,45,15,59c77,195,92,202,113,202t,41c77,243,50,232,30,211,10,189,,159,,121,,103,3,86,8,71,13,56,21,43,31,33,41,22,53,14,67,8,81,3,96,,114,v17,,33,3,47,8c175,14,187,22,196,32v10,11,17,23,22,38c224,85,226,102,226,120v,20,-3,37,-8,52c213,187,205,200,196,210v-10,11,-22,19,-36,24c146,240,130,243,113,243e" filled="f" stroked="f">
                      <v:path arrowok="t" o:connecttype="custom" o:connectlocs="211138,377420;298956,336315;325114,226078;298956,115842;211138,76605;125188,115842;97161,226078;125188,336315;211138,377420;211138,454025;56054,394236;0,226078;14948,132658;57923,61658;125188,14947;213006,0;300824,14947;366221,59789;407327,130789;422275,224210;407327,321367;366221,392367;298956,437209;211138,454025" o:connectangles="0,0,0,0,0,0,0,0,0,0,0,0,0,0,0,0,0,0,0,0,0,0,0,0"/>
                      <o:lock v:ext="edit" verticies="t"/>
                    </v:shape>
                    <v:shape id="Freeform 13" o:spid="_x0000_s1035" style="position:absolute;left:22923;top:33083;width:3715;height:4413;visibility:visible;mso-wrap-style:square;v-text-anchor:top" coordsize="198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" path="m,c50,,50,,50,v,144,,144,,144c50,163,53,175,60,183v6,7,16,10,29,10c97,193,104,192,111,189v6,-3,12,-7,18,-12c135,172,139,166,143,160v3,-7,5,-15,5,-24c148,,148,,148,v50,,50,,50,c198,229,198,229,198,229v-49,,-49,,-49,c149,195,149,195,149,195v-10,14,-21,24,-34,31c103,232,89,236,75,236v-26,,-45,-7,-57,-21c6,201,,180,,152l,xe" filled="f" stroked="f">
                      <v:path arrowok="t" o:connecttype="custom" o:connectlocs="0,0;93807,0;93807,269283;112568,342214;166976,360914;208251,353434;242022,330994;268288,299203;277668,254323;277668,0;371475,0;371475,428235;279544,428235;279544,364654;215756,422625;140710,441325;33770,402055;0,284243;0,0" o:connectangles="0,0,0,0,0,0,0,0,0,0,0,0,0,0,0,0,0,0,0"/>
                    </v:shape>
                    <v:shape id="Freeform 14" o:spid="_x0000_s1036" style="position:absolute;left:27733;top:33035;width:2540;height:4334;visibility:visible;mso-wrap-style:square;v-text-anchor:top" coordsize="135,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" path="m,3v48,,48,,48,c48,37,48,37,48,37,56,25,66,16,77,9,88,3,100,,112,v10,,18,,23,1c129,47,129,47,129,47v-3,,-6,-1,-10,-1c115,45,111,45,107,45v-7,,-14,1,-20,3c80,50,73,54,68,59,56,69,50,82,50,98v,134,,134,,134c,232,,232,,232l,3xe" filled="f" stroked="f">
                      <v:path arrowok="t" o:connecttype="custom" o:connectlocs="0,5604;90311,5604;90311,69118;144874,16812;210726,0;254000,1868;242711,87798;223896,85930;201319,84062;163689,89666;127941,110215;94074,183069;94074,433388;0,433388;0,5604" o:connectangles="0,0,0,0,0,0,0,0,0,0,0,0,0,0,0"/>
                    </v:shape>
                    <v:shape id="Freeform 15" o:spid="_x0000_s1037" style="position:absolute;left:32734;top:31353;width:5064;height:6143;visibility:visible;mso-wrap-style:square;v-text-anchor:top" coordsize="270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" path="m151,155v119,,119,,119,c270,284,270,284,270,284v-16,15,-35,26,-57,34c191,326,169,329,146,329v-24,,-45,-3,-63,-11c64,310,49,299,37,285,25,271,15,253,9,233,3,213,,190,,165,,139,3,116,10,96,17,75,26,58,39,44,51,30,66,19,84,11,101,4,121,,142,v19,,35,2,49,7c205,12,217,18,227,27v10,8,18,18,24,29c257,68,262,80,264,94v-52,7,-52,7,-52,7c210,93,207,85,204,78,201,71,197,66,192,61,186,56,180,52,172,50v-9,-3,-18,-4,-30,-4c128,46,115,48,104,54,93,60,84,68,76,78,69,88,64,101,60,115v-4,15,-6,32,-6,50c54,183,56,200,60,214v4,15,9,28,17,38c84,262,94,270,106,275v11,6,25,9,41,9c176,284,201,277,221,263v,-63,,-63,,-63c151,200,151,200,151,200r,-45xe" filled="f" stroked="f">
                      <v:path arrowok="t" o:connecttype="custom" o:connectlocs="283216,289442;506413,289442;506413,530332;399504,593822;273838,614363;155675,593822;69397,532199;16880,435096;0,308115;18756,179267;73149,82164;157551,20541;266336,0;358240,13072;425762,50419;470777,104572;495159,175532;397628,188604;382623,145654;360116,113909;322604,93368;266336,85899;195063,100838;142546,145654;112536,214747;101283,308115;112536,399616;144421,470576;198814,513525;275714,530332;414508,491117;414508,373473;283216,373473;283216,289442" o:connectangles="0,0,0,0,0,0,0,0,0,0,0,0,0,0,0,0,0,0,0,0,0,0,0,0,0,0,0,0,0,0,0,0,0,0"/>
                    </v:shape>
                    <v:shape id="Freeform 16" o:spid="_x0000_s1038" style="position:absolute;left:38608;top:32956;width:3762;height:4509;visibility:visible;mso-wrap-style:square;v-text-anchor:top" coordsize="20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" path="m152,127v-32,2,-32,2,-32,2c106,129,94,131,85,133v-9,2,-16,5,-21,9c59,145,55,149,53,154v-2,5,-3,11,-3,17c50,181,53,188,59,194v6,6,16,9,29,9c107,203,122,198,134,188v12,-9,18,-23,18,-42l152,127xm153,206v-8,10,-19,18,-31,25c110,238,95,241,77,241v-11,,-21,-1,-30,-4c37,234,29,230,22,225,15,219,10,212,6,203,2,195,,184,,173,,157,4,144,10,134v7,-10,16,-17,27,-23c49,106,61,102,75,100v14,-3,29,-4,43,-5c152,94,152,94,152,94v,-10,,-10,,-10c152,67,148,56,140,49,132,42,121,38,107,38v-16,,-28,3,-35,8c65,51,60,59,57,69,12,64,12,64,12,64,16,42,26,26,43,15,59,5,81,,109,v17,,31,2,43,6c163,10,173,16,180,24v8,8,13,17,16,28c199,63,201,76,201,89v,147,,147,,147c153,236,153,236,153,236r,-30xe" filled="f" stroked="f">
                      <v:path arrowok="t" o:connecttype="custom" o:connectlocs="284518,237585;224620,241326;159106,248809;119797,265646;99207,288095;93592,319898;110438,362925;164721,379762;250825,351700;284518,273129;284518,237585;286390,385374;228363,432143;144131,450850;87976,443367;41180,420918;11231,379762;0,323639;18718,250680;69258,207653;140387,187075;220876,177721;284518,175850;284518,157143;262056,91667;200286,71088;134772,86054;106694,129082;22462,119728;80489,28061;204030,0;284518,11224;336930,44898;366879,97279;376238,166496;376238,441496;286390,441496;286390,385374" o:connectangles="0,0,0,0,0,0,0,0,0,0,0,0,0,0,0,0,0,0,0,0,0,0,0,0,0,0,0,0,0,0,0,0,0,0,0,0,0,0"/>
                      <o:lock v:ext="edit" verticies="t"/>
                    </v:shape>
                    <v:shape id="Freeform 17" o:spid="_x0000_s1039" style="position:absolute;left:43148;top:32956;width:3762;height:4540;visibility:visible;mso-wrap-style:square;v-text-anchor:top" coordsize="20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" path="m48,166v2,14,8,24,18,30c76,201,89,203,104,203v17,,29,-2,36,-7c147,191,151,183,151,174v,-8,-2,-14,-7,-19c139,149,130,146,116,143,86,138,86,138,86,138,73,136,61,133,51,130,41,127,33,122,26,117,19,111,14,105,11,97,8,90,6,80,6,70,6,59,8,49,13,41,18,32,24,25,32,19,41,13,51,8,62,5,74,2,87,,100,v18,,32,2,44,5c155,9,165,14,173,19v7,6,13,13,17,21c194,48,196,57,198,66v-45,6,-45,6,-45,6c150,61,144,52,137,47v-7,-6,-19,-9,-36,-9c92,38,84,39,78,41v-6,1,-10,3,-14,6c60,50,57,53,56,56v-2,3,-2,6,-2,10c54,70,54,74,55,77v1,3,3,6,6,8c64,88,68,90,73,91v5,2,11,3,19,4c123,101,123,101,123,101v14,2,27,5,37,9c170,114,178,119,184,125v6,6,10,13,13,21c200,153,201,163,201,173v,21,-8,37,-24,50c161,236,137,243,105,243v-14,,-27,-2,-39,-4c54,236,43,232,34,226,24,220,16,212,10,202,4,193,1,180,,166r48,xe" filled="f" stroked="f">
                      <v:path arrowok="t" o:connecttype="custom" o:connectlocs="89848,310157;123541,366209;194670,379288;262056,366209;282646,325104;269544,289604;217132,267183;160977,257841;95463,242894;48668,218605;20590,181236;11231,130789;24334,76605;59899,35500;116054,9342;187183,0;269544,9342;323827,35500;355648,74737;370623,123315;286390,134526;256441,87816;189055,71000;146003,76605;119797,87816;104823,104631;101079,123315;102951,143868;114182,158815;136644,170026;172208,177499;230235,188710;299493,205526;344417,233552;368751,272789;376238,323236;331314,416657;196542,454025;123541,446551;63642,422262;18718,377420;0,310157;89848,310157" o:connectangles="0,0,0,0,0,0,0,0,0,0,0,0,0,0,0,0,0,0,0,0,0,0,0,0,0,0,0,0,0,0,0,0,0,0,0,0,0,0,0,0,0,0,0"/>
                    </v:shape>
                    <v:shape id="Freeform 18" o:spid="_x0000_s1040" style="position:absolute;left:49752;top:31496;width:4588;height:5873;visibility:visible;mso-wrap-style:square;v-text-anchor:top" coordsize="289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" path="m,l58,,227,267,227,r62,l289,370r-58,l60,104r,266l,370,,xe" filled="f" stroked="f">
                      <v:path arrowok="t" o:connecttype="custom" o:connectlocs="0,0;92075,0;360363,423863;360363,0;458788,0;458788,587375;366713,587375;95250,165100;95250,587375;0,587375;0,0" o:connectangles="0,0,0,0,0,0,0,0,0,0,0"/>
                    </v:shape>
                    <v:shape id="Freeform 19" o:spid="_x0000_s1041" style="position:absolute;left:55229;top:32956;width:4016;height:4540;visibility:visible;mso-wrap-style:square;v-text-anchor:top" coordsize="214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" path="m165,99v,-19,-5,-34,-13,-44c143,44,129,38,109,38,91,38,77,44,67,55,58,66,52,81,51,99r114,xm210,168v-4,24,-14,42,-30,55c164,236,141,243,111,243,74,243,47,232,28,211,9,190,,161,,123,,103,2,86,8,70,13,55,21,42,31,32,40,22,52,14,66,8,79,3,94,,111,v17,,33,3,45,8c169,14,180,21,189,31v8,10,14,22,18,35c212,80,214,95,214,112v,22,,22,,22c50,134,50,134,50,134v,20,6,37,16,50c75,197,91,203,111,203v16,,27,-3,35,-9c154,188,160,179,162,168r48,xe" filled="f" stroked="f">
                      <v:path arrowok="t" o:connecttype="custom" o:connectlocs="309674,184973;285276,102763;204573,71000;125746,102763;95717,184973;309674,184973;394131,313894;337826,416657;208326,454025;52551,394236;0,229815;15015,130789;58181,59789;123870,14947;208326,0;292783,14947;354718,57921;388500,123315;401638,209263;401638,250368;93841,250368;123870,343788;208326,379288;274015,362473;304044,313894;394131,313894" o:connectangles="0,0,0,0,0,0,0,0,0,0,0,0,0,0,0,0,0,0,0,0,0,0,0,0,0,0"/>
                      <o:lock v:ext="edit" verticies="t"/>
                    </v:shape>
                    <v:shape id="Freeform 20" o:spid="_x0000_s1042" style="position:absolute;left:59690;top:31956;width:2794;height:5493;visibility:visible;mso-wrap-style:square;v-text-anchor:top" coordsize="149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" path="m36,101c,101,,101,,101,,61,,61,,61v36,,36,,36,c36,,36,,36,,86,,86,,86,v,61,,61,,61c142,61,142,61,142,61v,40,,40,,40c86,101,86,101,86,101v,119,,119,,119c86,242,95,254,114,254v11,,20,-2,28,-4c149,287,149,287,149,287v-14,5,-29,7,-45,7c78,294,61,287,51,274,41,261,36,242,36,216r,-115xe" filled="f" stroked="f">
                      <v:path arrowok="t" o:connecttype="custom" o:connectlocs="67506,188697;0,188697;0,113965;67506,113965;67506,0;161264,0;161264,113965;266274,113965;266274,188697;161264,188697;161264,411022;213769,474544;266274,467071;279400,536197;195017,549275;95634,511909;67506,403549;67506,188697" o:connectangles="0,0,0,0,0,0,0,0,0,0,0,0,0,0,0,0,0,0"/>
                    </v:shape>
                    <v:shape id="Freeform 21" o:spid="_x0000_s1043" style="position:absolute;left:62944;top:33083;width:6064;height:4286;visibility:visible;mso-wrap-style:square;v-text-anchor:top" coordsize="382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" path="m,l64,r46,197l166,3r55,l275,197,321,r61,l304,270r-59,l191,75,136,270r-58,l,xe" filled="f" stroked="f">
                      <v:path arrowok="t" o:connecttype="custom" o:connectlocs="0,0;101600,0;174625,312738;263525,4763;350838,4763;436563,312738;509588,0;606425,0;482600,428625;388938,428625;303213,119063;215900,428625;123825,428625;0,0" o:connectangles="0,0,0,0,0,0,0,0,0,0,0,0,0,0"/>
                    </v:shape>
                    <v:shape id="Freeform 22" o:spid="_x0000_s1044" style="position:absolute;left:69326;top:32956;width:4238;height:4540;visibility:visible;mso-wrap-style:square;v-text-anchor:top" coordsize="226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" path="m113,202v21,,36,-7,46,-22c169,166,174,146,174,121v,-25,-5,-45,-15,-59c149,48,134,41,113,41,92,41,77,48,67,62,57,77,52,96,52,121v,25,5,45,14,59c76,195,92,202,113,202t-1,41c77,243,49,232,29,211,10,189,,159,,121,,103,2,86,8,71,13,56,21,43,31,33,41,22,52,14,66,8,80,3,96,,113,v18,,33,3,47,8c174,14,186,22,196,32v9,11,17,23,22,38c223,85,226,102,226,120v,20,-3,37,-8,52c212,187,205,200,195,210v-10,11,-22,19,-36,24c146,240,130,243,112,243e" filled="f" stroked="f">
                      <v:path arrowok="t" o:connecttype="custom" o:connectlocs="211932,377420;298205,336315;326337,226078;298205,115842;211932,76605;125659,115842;97526,226078;123783,336315;211932,377420;210056,454025;54390,394236;0,226078;15004,132658;58141,61658;123783,14947;211932,0;300080,14947;367598,59789;408859,130789;423863,224210;408859,321367;365723,392367;298205,437209;210056,454025" o:connectangles="0,0,0,0,0,0,0,0,0,0,0,0,0,0,0,0,0,0,0,0,0,0,0,0"/>
                      <o:lock v:ext="edit" verticies="t"/>
                    </v:shape>
                    <v:shape id="Freeform 23" o:spid="_x0000_s1045" style="position:absolute;left:74406;top:33035;width:2524;height:4334;visibility:visible;mso-wrap-style:square;v-text-anchor:top" coordsize="135,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" path="m,3v49,,49,,49,c49,37,49,37,49,37,57,25,67,16,78,9,89,3,101,,113,v10,,17,,22,1c130,47,130,47,130,47v-4,,-7,-1,-10,-1c116,45,112,45,107,45v-6,,-13,1,-20,3c80,50,74,54,68,59,56,69,50,82,50,98v,134,,134,,134c,232,,232,,232l,3xe" filled="f" stroked="f">
                      <v:path arrowok="t" o:connecttype="custom" o:connectlocs="0,5604;91617,5604;91617,69118;145839,16812;211279,0;252413,1868;243064,87798;224367,85930;200061,84062;162666,89666;127141,110215;93486,183069;93486,433388;0,433388;0,5604" o:connectangles="0,0,0,0,0,0,0,0,0,0,0,0,0,0,0"/>
                    </v:shape>
                    <v:shape id="Freeform 24" o:spid="_x0000_s1046" style="position:absolute;left:77612;top:31496;width:4017;height:5873;visibility:visible;mso-wrap-style:square;v-text-anchor:top" coordsize="253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" path="m,l60,r,204l175,100r68,l147,192,253,370r-65,l104,225,60,265r,105l,370,,xe" filled="f" stroked="f">
                      <v:path arrowok="t" o:connecttype="custom" o:connectlocs="0,0;95250,0;95250,323850;277813,158750;385763,158750;233363,304800;401638,587375;298450,587375;165100,357188;95250,420688;95250,587375;0,587375;0,0" o:connectangles="0,0,0,0,0,0,0,0,0,0,0,0,0"/>
                    </v:shape>
                    <w10:wrap anchory="page"/>
                  </v:group>
                </w:pict>
              </mc:Fallback>
            </mc:AlternateContent>
          </w:r>
          <w:r w:rsidRPr="00CC4A6B">
            <w:rPr>
              <w:noProof/>
              <w:sz w:val="24"/>
              <w:szCs w:val="24"/>
            </w:rPr>
            <w:drawing>
              <wp:anchor distT="0" distB="0" distL="114300" distR="114300" simplePos="0" relativeHeight="251658254" behindDoc="0" locked="0" layoutInCell="1" allowOverlap="1" wp14:anchorId="01F0E159" wp14:editId="1101CA1C">
                <wp:simplePos x="0" y="0"/>
                <wp:positionH relativeFrom="column">
                  <wp:posOffset>4798060</wp:posOffset>
                </wp:positionH>
                <wp:positionV relativeFrom="page">
                  <wp:posOffset>8305800</wp:posOffset>
                </wp:positionV>
                <wp:extent cx="1637665" cy="5669915"/>
                <wp:effectExtent l="0" t="0" r="0" b="0"/>
                <wp:wrapNone/>
                <wp:docPr id="2067" name="Picture 20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369" t="37363" r="-1203"/>
                        <a:stretch/>
                      </pic:blipFill>
                      <pic:spPr bwMode="auto">
                        <a:xfrm>
                          <a:off x="0" y="0"/>
                          <a:ext cx="1637665" cy="5669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C4A6B">
            <w:rPr>
              <w:noProof/>
              <w:sz w:val="24"/>
              <w:szCs w:val="24"/>
            </w:rPr>
            <w:drawing>
              <wp:anchor distT="0" distB="0" distL="114300" distR="114300" simplePos="0" relativeHeight="251658257" behindDoc="0" locked="0" layoutInCell="1" allowOverlap="1" wp14:anchorId="0CB33F30" wp14:editId="538BC298">
                <wp:simplePos x="0" y="0"/>
                <wp:positionH relativeFrom="column">
                  <wp:posOffset>-2364740</wp:posOffset>
                </wp:positionH>
                <wp:positionV relativeFrom="page">
                  <wp:posOffset>4886325</wp:posOffset>
                </wp:positionV>
                <wp:extent cx="8697595" cy="3524250"/>
                <wp:effectExtent l="0" t="0" r="0" b="0"/>
                <wp:wrapNone/>
                <wp:docPr id="2069" name="Picture 20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61058"/>
                        <a:stretch/>
                      </pic:blipFill>
                      <pic:spPr bwMode="auto">
                        <a:xfrm>
                          <a:off x="0" y="0"/>
                          <a:ext cx="8697595" cy="352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C301F79" w14:textId="77777777" w:rsidR="001D469E" w:rsidRDefault="001D469E" w:rsidP="001A037C">
          <w:pPr>
            <w:pStyle w:val="Coversubtitle"/>
            <w:spacing w:line="276" w:lineRule="auto"/>
            <w:rPr>
              <w:color w:val="FA4616" w:themeColor="accent1"/>
              <w:sz w:val="100"/>
              <w:szCs w:val="100"/>
            </w:rPr>
          </w:pPr>
          <w:r w:rsidRPr="001D469E">
            <w:rPr>
              <w:color w:val="FA4616" w:themeColor="accent1"/>
              <w:sz w:val="100"/>
              <w:szCs w:val="100"/>
            </w:rPr>
            <w:t>GOULD STREET IP&gt;MP PRI</w:t>
          </w:r>
        </w:p>
        <w:p w14:paraId="4F6280B2" w14:textId="77777777" w:rsidR="001D469E" w:rsidRPr="001D469E" w:rsidRDefault="001D469E" w:rsidP="001A037C">
          <w:pPr>
            <w:pStyle w:val="Coversubtitle"/>
            <w:spacing w:line="276" w:lineRule="auto"/>
            <w:rPr>
              <w:color w:val="FA4616" w:themeColor="accent1"/>
              <w:sz w:val="100"/>
              <w:szCs w:val="100"/>
            </w:rPr>
          </w:pPr>
        </w:p>
        <w:p w14:paraId="3A83E941" w14:textId="09B198AC" w:rsidR="009B7F24" w:rsidRDefault="001D469E" w:rsidP="001A037C">
          <w:pPr>
            <w:pStyle w:val="Coversubtitle"/>
            <w:spacing w:line="276" w:lineRule="auto"/>
          </w:pPr>
          <w:r>
            <w:t xml:space="preserve">Dresser Noise Calculations </w:t>
          </w:r>
        </w:p>
        <w:p w14:paraId="71982599" w14:textId="77777777" w:rsidR="009B7F24" w:rsidRDefault="009B7F24"/>
        <w:p w14:paraId="74E74741" w14:textId="77777777" w:rsidR="009B7F24" w:rsidRPr="00937F25" w:rsidRDefault="009B7F24" w:rsidP="00937F25">
          <w:r>
            <w:rPr>
              <w:noProof/>
            </w:rPr>
            <w:drawing>
              <wp:anchor distT="0" distB="0" distL="114300" distR="114300" simplePos="0" relativeHeight="251658256" behindDoc="1" locked="0" layoutInCell="1" allowOverlap="1" wp14:anchorId="33B516DD" wp14:editId="453AE75D">
                <wp:simplePos x="0" y="0"/>
                <wp:positionH relativeFrom="column">
                  <wp:posOffset>-974090</wp:posOffset>
                </wp:positionH>
                <wp:positionV relativeFrom="paragraph">
                  <wp:posOffset>1671955</wp:posOffset>
                </wp:positionV>
                <wp:extent cx="6296025" cy="6296025"/>
                <wp:effectExtent l="0" t="0" r="9525" b="9525"/>
                <wp:wrapNone/>
                <wp:docPr id="2068" name="Picture 20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34" r="8434"/>
                        <a:stretch/>
                      </pic:blipFill>
                      <pic:spPr bwMode="auto">
                        <a:xfrm>
                          <a:off x="0" y="0"/>
                          <a:ext cx="6296025" cy="629602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37F25">
            <w:br w:type="page"/>
          </w:r>
        </w:p>
      </w:sdtContent>
    </w:sdt>
    <w:p w14:paraId="00DF0B9D" w14:textId="622785C3" w:rsidR="001D469E" w:rsidRPr="00975F9E" w:rsidRDefault="00975F9E" w:rsidP="00951DD7">
      <w:pPr>
        <w:rPr>
          <w:rFonts w:ascii="Calibri" w:hAnsi="Calibri" w:cs="Calibri"/>
          <w:sz w:val="24"/>
          <w:szCs w:val="24"/>
        </w:rPr>
      </w:pPr>
      <w:r w:rsidRPr="00975F9E">
        <w:rPr>
          <w:rFonts w:ascii="Calibri" w:hAnsi="Calibri" w:cs="Calibri"/>
          <w:sz w:val="24"/>
          <w:szCs w:val="24"/>
        </w:rPr>
        <w:lastRenderedPageBreak/>
        <w:t xml:space="preserve">Anticipated noise levels at the IP&gt;MP site located off </w:t>
      </w:r>
      <w:proofErr w:type="spellStart"/>
      <w:r w:rsidRPr="00975F9E">
        <w:rPr>
          <w:rFonts w:ascii="Calibri" w:hAnsi="Calibri" w:cs="Calibri"/>
          <w:sz w:val="24"/>
          <w:szCs w:val="24"/>
        </w:rPr>
        <w:t>Billbrook</w:t>
      </w:r>
      <w:proofErr w:type="spellEnd"/>
      <w:r w:rsidRPr="00975F9E">
        <w:rPr>
          <w:rFonts w:ascii="Calibri" w:hAnsi="Calibri" w:cs="Calibri"/>
          <w:sz w:val="24"/>
          <w:szCs w:val="24"/>
        </w:rPr>
        <w:t xml:space="preserve"> Street, Manchester.</w:t>
      </w:r>
    </w:p>
    <w:p w14:paraId="318A796D" w14:textId="77777777" w:rsidR="00975F9E" w:rsidRDefault="00975F9E" w:rsidP="00951DD7">
      <w:pPr>
        <w:rPr>
          <w:rFonts w:ascii="Calibri" w:hAnsi="Calibri" w:cs="Calibri"/>
          <w:sz w:val="22"/>
        </w:rPr>
      </w:pPr>
    </w:p>
    <w:p w14:paraId="317211DA" w14:textId="7307117F" w:rsidR="00975F9E" w:rsidRPr="00975F9E" w:rsidRDefault="00975F9E" w:rsidP="00975F9E">
      <w:pPr>
        <w:pStyle w:val="ListParagraph"/>
        <w:numPr>
          <w:ilvl w:val="0"/>
          <w:numId w:val="21"/>
        </w:numPr>
        <w:rPr>
          <w:rFonts w:ascii="Calibri" w:hAnsi="Calibri" w:cs="Calibri"/>
          <w:sz w:val="22"/>
        </w:rPr>
      </w:pPr>
      <w:r w:rsidRPr="00975F9E">
        <w:rPr>
          <w:rFonts w:ascii="Calibri" w:hAnsi="Calibri" w:cs="Calibri"/>
          <w:sz w:val="22"/>
        </w:rPr>
        <w:t>Arial View</w:t>
      </w:r>
    </w:p>
    <w:p w14:paraId="67CDC0A1" w14:textId="610D0C40" w:rsidR="001D469E" w:rsidRDefault="00975F9E" w:rsidP="00951DD7">
      <w:pPr>
        <w:rPr>
          <w:rFonts w:ascii="Calibri" w:hAnsi="Calibri" w:cs="Calibri"/>
          <w:sz w:val="22"/>
        </w:rPr>
      </w:pPr>
      <w:r>
        <w:rPr>
          <w:noProof/>
        </w:rPr>
        <w:drawing>
          <wp:inline distT="0" distB="0" distL="0" distR="0" wp14:anchorId="4C9BCAD7" wp14:editId="3FC6CD8B">
            <wp:extent cx="6336030" cy="3860165"/>
            <wp:effectExtent l="0" t="0" r="7620" b="6985"/>
            <wp:docPr id="155864906" name="Picture 1" descr="A map of a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4906" name="Picture 1" descr="A map of a parking lo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86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66B3C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5950B4F1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14C757E7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190DE96A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7ADD24A1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10AD86A8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452F4452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22C601C8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0D61CB97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623ED0D2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4401BD96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684D2087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19555A5B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6BA12DC8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6B70CCE9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41A2DF12" w14:textId="185C1C47" w:rsidR="001D469E" w:rsidRPr="00975F9E" w:rsidRDefault="00975F9E" w:rsidP="00975F9E">
      <w:pPr>
        <w:pStyle w:val="ListParagraph"/>
        <w:numPr>
          <w:ilvl w:val="0"/>
          <w:numId w:val="21"/>
        </w:numPr>
        <w:rPr>
          <w:rFonts w:ascii="Calibri" w:hAnsi="Calibri" w:cs="Calibri"/>
          <w:b/>
          <w:bCs/>
          <w:sz w:val="24"/>
          <w:szCs w:val="24"/>
        </w:rPr>
      </w:pPr>
      <w:r w:rsidRPr="00975F9E">
        <w:rPr>
          <w:rFonts w:ascii="Calibri" w:hAnsi="Calibri" w:cs="Calibri"/>
          <w:b/>
          <w:bCs/>
          <w:sz w:val="24"/>
          <w:szCs w:val="24"/>
        </w:rPr>
        <w:lastRenderedPageBreak/>
        <w:t>Manufacturers Information</w:t>
      </w:r>
    </w:p>
    <w:p w14:paraId="4AF2DC5A" w14:textId="27557962" w:rsidR="001D469E" w:rsidRPr="006F509B" w:rsidRDefault="001D469E" w:rsidP="00951DD7">
      <w:pPr>
        <w:rPr>
          <w:rFonts w:ascii="Calibri" w:hAnsi="Calibri" w:cs="Calibri"/>
          <w:sz w:val="24"/>
          <w:szCs w:val="24"/>
        </w:rPr>
      </w:pPr>
      <w:r w:rsidRPr="006F509B">
        <w:rPr>
          <w:rFonts w:ascii="Calibri" w:hAnsi="Calibri" w:cs="Calibri"/>
          <w:sz w:val="24"/>
          <w:szCs w:val="24"/>
        </w:rPr>
        <w:t>The information provided below was received from the governor manufacturer</w:t>
      </w:r>
      <w:r w:rsidR="00975F9E">
        <w:rPr>
          <w:rFonts w:ascii="Calibri" w:hAnsi="Calibri" w:cs="Calibri"/>
          <w:sz w:val="24"/>
          <w:szCs w:val="24"/>
        </w:rPr>
        <w:t>,</w:t>
      </w:r>
      <w:r w:rsidRPr="006F509B">
        <w:rPr>
          <w:rFonts w:ascii="Calibri" w:hAnsi="Calibri" w:cs="Calibri"/>
          <w:sz w:val="24"/>
          <w:szCs w:val="24"/>
        </w:rPr>
        <w:t xml:space="preserve"> Dresser and </w:t>
      </w:r>
      <w:r w:rsidR="00975F9E">
        <w:rPr>
          <w:rFonts w:ascii="Calibri" w:hAnsi="Calibri" w:cs="Calibri"/>
          <w:sz w:val="24"/>
          <w:szCs w:val="24"/>
        </w:rPr>
        <w:t>is</w:t>
      </w:r>
      <w:r w:rsidRPr="006F509B">
        <w:rPr>
          <w:rFonts w:ascii="Calibri" w:hAnsi="Calibri" w:cs="Calibri"/>
          <w:sz w:val="24"/>
          <w:szCs w:val="24"/>
        </w:rPr>
        <w:t xml:space="preserve"> based on the worse case maximum flow for the site located off </w:t>
      </w:r>
      <w:proofErr w:type="spellStart"/>
      <w:r w:rsidRPr="006F509B">
        <w:rPr>
          <w:rFonts w:ascii="Calibri" w:hAnsi="Calibri" w:cs="Calibri"/>
          <w:sz w:val="24"/>
          <w:szCs w:val="24"/>
        </w:rPr>
        <w:t>Billbrook</w:t>
      </w:r>
      <w:proofErr w:type="spellEnd"/>
      <w:r w:rsidRPr="006F509B">
        <w:rPr>
          <w:rFonts w:ascii="Calibri" w:hAnsi="Calibri" w:cs="Calibri"/>
          <w:sz w:val="24"/>
          <w:szCs w:val="24"/>
        </w:rPr>
        <w:t xml:space="preserve"> Street, Manchester.</w:t>
      </w:r>
    </w:p>
    <w:p w14:paraId="64DF3B2F" w14:textId="3CDF94BF" w:rsidR="00951DD7" w:rsidRPr="006F509B" w:rsidRDefault="00951DD7" w:rsidP="00951DD7">
      <w:pPr>
        <w:rPr>
          <w:rFonts w:ascii="Aptos" w:eastAsiaTheme="minorHAnsi" w:hAnsi="Aptos"/>
          <w:sz w:val="24"/>
          <w:szCs w:val="24"/>
        </w:rPr>
      </w:pPr>
      <w:r w:rsidRPr="006F509B">
        <w:rPr>
          <w:rFonts w:ascii="Calibri" w:hAnsi="Calibri" w:cs="Calibri"/>
          <w:sz w:val="24"/>
          <w:szCs w:val="24"/>
        </w:rPr>
        <w:t xml:space="preserve">The sizing for the regulators is below. </w:t>
      </w:r>
      <w:r w:rsidR="006F509B">
        <w:rPr>
          <w:rFonts w:ascii="Calibri" w:hAnsi="Calibri" w:cs="Calibri"/>
          <w:sz w:val="24"/>
          <w:szCs w:val="24"/>
        </w:rPr>
        <w:t>A</w:t>
      </w:r>
      <w:r w:rsidRPr="006F509B">
        <w:rPr>
          <w:rFonts w:ascii="Calibri" w:hAnsi="Calibri" w:cs="Calibri"/>
          <w:sz w:val="24"/>
          <w:szCs w:val="24"/>
        </w:rPr>
        <w:t xml:space="preserve"> silencer </w:t>
      </w:r>
      <w:r w:rsidR="006F509B">
        <w:rPr>
          <w:rFonts w:ascii="Calibri" w:hAnsi="Calibri" w:cs="Calibri"/>
          <w:sz w:val="24"/>
          <w:szCs w:val="24"/>
        </w:rPr>
        <w:t xml:space="preserve">has also been </w:t>
      </w:r>
      <w:r w:rsidRPr="006F509B">
        <w:rPr>
          <w:rFonts w:ascii="Calibri" w:hAnsi="Calibri" w:cs="Calibri"/>
          <w:sz w:val="24"/>
          <w:szCs w:val="24"/>
        </w:rPr>
        <w:t xml:space="preserve">installed on the outlet of the active regulator which negates ~15dBa. At absolute worst case (Max flow &amp; max differential) you will see </w:t>
      </w:r>
      <w:r w:rsidRPr="006F509B">
        <w:rPr>
          <w:rFonts w:ascii="Calibri" w:hAnsi="Calibri" w:cs="Calibri"/>
          <w:b/>
          <w:bCs/>
          <w:sz w:val="24"/>
          <w:szCs w:val="24"/>
          <w:u w:val="single"/>
        </w:rPr>
        <w:t>76.12dBa</w:t>
      </w:r>
      <w:r w:rsidRPr="006F509B">
        <w:rPr>
          <w:rFonts w:ascii="Calibri" w:hAnsi="Calibri" w:cs="Calibri"/>
          <w:sz w:val="24"/>
          <w:szCs w:val="24"/>
        </w:rPr>
        <w:t xml:space="preserve"> @</w:t>
      </w:r>
      <w:r w:rsidR="00975F9E">
        <w:rPr>
          <w:rFonts w:ascii="Calibri" w:hAnsi="Calibri" w:cs="Calibri"/>
          <w:sz w:val="24"/>
          <w:szCs w:val="24"/>
        </w:rPr>
        <w:t xml:space="preserve"> </w:t>
      </w:r>
      <w:r w:rsidRPr="006F509B">
        <w:rPr>
          <w:rFonts w:ascii="Calibri" w:hAnsi="Calibri" w:cs="Calibri"/>
          <w:sz w:val="24"/>
          <w:szCs w:val="24"/>
        </w:rPr>
        <w:t xml:space="preserve">1m from the regulator. </w:t>
      </w:r>
    </w:p>
    <w:p w14:paraId="6F0FC768" w14:textId="5193EBDA" w:rsidR="00951DD7" w:rsidRPr="006F509B" w:rsidRDefault="00951DD7" w:rsidP="00951DD7">
      <w:pPr>
        <w:rPr>
          <w:sz w:val="24"/>
          <w:szCs w:val="24"/>
        </w:rPr>
      </w:pPr>
      <w:r w:rsidRPr="006F509B">
        <w:rPr>
          <w:rFonts w:ascii="Calibri" w:hAnsi="Calibri" w:cs="Calibri"/>
          <w:sz w:val="24"/>
          <w:szCs w:val="24"/>
        </w:rPr>
        <w:t> </w:t>
      </w:r>
      <w:r w:rsidR="006F509B">
        <w:rPr>
          <w:rFonts w:ascii="Calibri" w:hAnsi="Calibri" w:cs="Calibri"/>
          <w:sz w:val="24"/>
          <w:szCs w:val="24"/>
        </w:rPr>
        <w:t>An</w:t>
      </w:r>
      <w:r w:rsidRPr="006F509B">
        <w:rPr>
          <w:rFonts w:ascii="Calibri" w:hAnsi="Calibri" w:cs="Calibri"/>
          <w:sz w:val="24"/>
          <w:szCs w:val="24"/>
        </w:rPr>
        <w:t xml:space="preserve"> acoustic kiosk</w:t>
      </w:r>
      <w:r w:rsidR="006F509B">
        <w:rPr>
          <w:rFonts w:ascii="Calibri" w:hAnsi="Calibri" w:cs="Calibri"/>
          <w:sz w:val="24"/>
          <w:szCs w:val="24"/>
        </w:rPr>
        <w:t xml:space="preserve"> has been supplied -</w:t>
      </w:r>
      <w:r w:rsidRPr="006F509B">
        <w:rPr>
          <w:rFonts w:ascii="Calibri" w:hAnsi="Calibri" w:cs="Calibri"/>
          <w:sz w:val="24"/>
          <w:szCs w:val="24"/>
        </w:rPr>
        <w:t xml:space="preserve"> the noise reduction offered by the kiosk is also shown below. </w:t>
      </w:r>
    </w:p>
    <w:p w14:paraId="0240B50F" w14:textId="2B340512" w:rsidR="00951DD7" w:rsidRDefault="00951DD7" w:rsidP="00951DD7">
      <w:pPr>
        <w:rPr>
          <w:sz w:val="22"/>
        </w:rPr>
      </w:pPr>
      <w:r>
        <w:rPr>
          <w:rFonts w:ascii="Calibri" w:hAnsi="Calibri" w:cs="Calibri"/>
          <w:sz w:val="22"/>
        </w:rPr>
        <w:t> </w:t>
      </w:r>
      <w:r>
        <w:rPr>
          <w:rFonts w:ascii="Calibri" w:hAnsi="Calibri" w:cs="Calibri"/>
          <w:noProof/>
          <w:sz w:val="22"/>
        </w:rPr>
        <w:drawing>
          <wp:inline distT="0" distB="0" distL="0" distR="0" wp14:anchorId="71ED5C62" wp14:editId="78ED2634">
            <wp:extent cx="6210300" cy="3526452"/>
            <wp:effectExtent l="0" t="0" r="0" b="0"/>
            <wp:docPr id="1413589910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589910" name="Picture 2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99" cy="353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392A1" w14:textId="21F28252" w:rsidR="00951DD7" w:rsidRPr="006F509B" w:rsidRDefault="00951DD7" w:rsidP="00951DD7">
      <w:pPr>
        <w:rPr>
          <w:sz w:val="24"/>
          <w:szCs w:val="24"/>
        </w:rPr>
      </w:pPr>
      <w:r>
        <w:rPr>
          <w:rFonts w:ascii="Calibri" w:hAnsi="Calibri" w:cs="Calibri"/>
          <w:sz w:val="22"/>
        </w:rPr>
        <w:t> </w:t>
      </w:r>
      <w:r w:rsidRPr="006F509B">
        <w:rPr>
          <w:rFonts w:ascii="Calibri" w:hAnsi="Calibri" w:cs="Calibri"/>
          <w:sz w:val="24"/>
          <w:szCs w:val="24"/>
        </w:rPr>
        <w:t>Kiosk Noise Reduction:</w:t>
      </w:r>
    </w:p>
    <w:p w14:paraId="3650113F" w14:textId="7BEBD90B" w:rsidR="00951DD7" w:rsidRDefault="00951DD7" w:rsidP="00951DD7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 </w:t>
      </w:r>
      <w:r>
        <w:rPr>
          <w:rFonts w:ascii="Calibri" w:hAnsi="Calibri" w:cs="Calibri"/>
          <w:noProof/>
          <w:sz w:val="22"/>
        </w:rPr>
        <w:drawing>
          <wp:inline distT="0" distB="0" distL="0" distR="0" wp14:anchorId="39FE1E5A" wp14:editId="0AAB4978">
            <wp:extent cx="5762625" cy="581025"/>
            <wp:effectExtent l="0" t="0" r="9525" b="9525"/>
            <wp:docPr id="1521949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EB4B8" w14:textId="77777777" w:rsidR="006F509B" w:rsidRDefault="006F509B" w:rsidP="00951DD7">
      <w:pPr>
        <w:rPr>
          <w:rFonts w:ascii="Calibri" w:hAnsi="Calibri" w:cs="Calibri"/>
          <w:sz w:val="22"/>
        </w:rPr>
      </w:pPr>
    </w:p>
    <w:p w14:paraId="6A32D90C" w14:textId="77777777" w:rsidR="001D469E" w:rsidRPr="006F509B" w:rsidRDefault="001D469E" w:rsidP="001D469E">
      <w:pPr>
        <w:pStyle w:val="ListParagraph"/>
        <w:numPr>
          <w:ilvl w:val="0"/>
          <w:numId w:val="20"/>
        </w:numPr>
        <w:rPr>
          <w:rFonts w:ascii="Calibri" w:hAnsi="Calibri" w:cs="Calibri"/>
          <w:b/>
          <w:bCs/>
          <w:sz w:val="24"/>
          <w:szCs w:val="24"/>
        </w:rPr>
      </w:pPr>
      <w:r w:rsidRPr="006F509B">
        <w:rPr>
          <w:rFonts w:ascii="Calibri" w:hAnsi="Calibri" w:cs="Calibri"/>
          <w:b/>
          <w:bCs/>
          <w:sz w:val="24"/>
          <w:szCs w:val="24"/>
        </w:rPr>
        <w:t>Existing ambient noise levels.</w:t>
      </w:r>
    </w:p>
    <w:p w14:paraId="3BBD8637" w14:textId="160217D8" w:rsidR="001D469E" w:rsidRPr="006F509B" w:rsidRDefault="001D469E" w:rsidP="001D469E">
      <w:pPr>
        <w:rPr>
          <w:rFonts w:ascii="Calibri" w:hAnsi="Calibri" w:cs="Calibri"/>
          <w:sz w:val="24"/>
          <w:szCs w:val="24"/>
        </w:rPr>
      </w:pPr>
      <w:r w:rsidRPr="006F509B">
        <w:rPr>
          <w:rFonts w:ascii="Calibri" w:hAnsi="Calibri" w:cs="Calibri"/>
          <w:sz w:val="24"/>
          <w:szCs w:val="24"/>
        </w:rPr>
        <w:t>Cadent has assessed the impact of the new PRI on the local environment by comparing the anticipated sound pressure level</w:t>
      </w:r>
      <w:r w:rsidRPr="006F509B">
        <w:rPr>
          <w:rFonts w:ascii="Calibri" w:hAnsi="Calibri" w:cs="Calibri"/>
          <w:sz w:val="24"/>
          <w:szCs w:val="24"/>
        </w:rPr>
        <w:t>s</w:t>
      </w:r>
      <w:r w:rsidRPr="006F509B">
        <w:rPr>
          <w:rFonts w:ascii="Calibri" w:hAnsi="Calibri" w:cs="Calibri"/>
          <w:sz w:val="24"/>
          <w:szCs w:val="24"/>
        </w:rPr>
        <w:t xml:space="preserve"> </w:t>
      </w:r>
      <w:r w:rsidRPr="006F509B">
        <w:rPr>
          <w:rFonts w:ascii="Calibri" w:hAnsi="Calibri" w:cs="Calibri"/>
          <w:sz w:val="24"/>
          <w:szCs w:val="24"/>
        </w:rPr>
        <w:t>1m away from the governor unit</w:t>
      </w:r>
      <w:r w:rsidRPr="006F509B">
        <w:rPr>
          <w:rFonts w:ascii="Calibri" w:hAnsi="Calibri" w:cs="Calibri"/>
          <w:sz w:val="24"/>
          <w:szCs w:val="24"/>
        </w:rPr>
        <w:t xml:space="preserve"> </w:t>
      </w:r>
      <w:r w:rsidRPr="006F509B">
        <w:rPr>
          <w:rFonts w:ascii="Calibri" w:hAnsi="Calibri" w:cs="Calibri"/>
          <w:sz w:val="24"/>
          <w:szCs w:val="24"/>
        </w:rPr>
        <w:t>at</w:t>
      </w:r>
      <w:r w:rsidRPr="006F509B">
        <w:rPr>
          <w:rFonts w:ascii="Calibri" w:hAnsi="Calibri" w:cs="Calibri"/>
          <w:sz w:val="24"/>
          <w:szCs w:val="24"/>
        </w:rPr>
        <w:t xml:space="preserve"> a maximum </w:t>
      </w:r>
      <w:r w:rsidRPr="006F509B">
        <w:rPr>
          <w:rFonts w:ascii="Calibri" w:hAnsi="Calibri" w:cs="Calibri"/>
          <w:sz w:val="24"/>
          <w:szCs w:val="24"/>
        </w:rPr>
        <w:t>76</w:t>
      </w:r>
      <w:r w:rsidRPr="006F509B">
        <w:rPr>
          <w:rFonts w:ascii="Calibri" w:hAnsi="Calibri" w:cs="Calibri"/>
          <w:sz w:val="24"/>
          <w:szCs w:val="24"/>
        </w:rPr>
        <w:t>dB(A) to typical noise levels taken from Figure 1 – HSG260 in Health and Safety Executive guidance, HSG260 Sound Advice (Control of noise at work in music and entertainment) as indicated below.</w:t>
      </w:r>
      <w:r w:rsidRPr="006F509B">
        <w:rPr>
          <w:rFonts w:ascii="Calibri" w:hAnsi="Calibri" w:cs="Calibri"/>
          <w:sz w:val="24"/>
          <w:szCs w:val="24"/>
        </w:rPr>
        <w:t xml:space="preserve"> As the </w:t>
      </w:r>
      <w:r w:rsidR="006F509B" w:rsidRPr="006F509B">
        <w:rPr>
          <w:rFonts w:ascii="Calibri" w:hAnsi="Calibri" w:cs="Calibri"/>
          <w:sz w:val="24"/>
          <w:szCs w:val="24"/>
        </w:rPr>
        <w:t>development works ha</w:t>
      </w:r>
      <w:r w:rsidR="00975F9E">
        <w:rPr>
          <w:rFonts w:ascii="Calibri" w:hAnsi="Calibri" w:cs="Calibri"/>
          <w:sz w:val="24"/>
          <w:szCs w:val="24"/>
        </w:rPr>
        <w:t>ve</w:t>
      </w:r>
      <w:r w:rsidR="006F509B" w:rsidRPr="006F509B">
        <w:rPr>
          <w:rFonts w:ascii="Calibri" w:hAnsi="Calibri" w:cs="Calibri"/>
          <w:sz w:val="24"/>
          <w:szCs w:val="24"/>
        </w:rPr>
        <w:t xml:space="preserve"> not been</w:t>
      </w:r>
      <w:r w:rsidRPr="006F509B">
        <w:rPr>
          <w:rFonts w:ascii="Calibri" w:hAnsi="Calibri" w:cs="Calibri"/>
          <w:sz w:val="24"/>
          <w:szCs w:val="24"/>
        </w:rPr>
        <w:t xml:space="preserve"> </w:t>
      </w:r>
      <w:r w:rsidR="00975F9E">
        <w:rPr>
          <w:rFonts w:ascii="Calibri" w:hAnsi="Calibri" w:cs="Calibri"/>
          <w:sz w:val="24"/>
          <w:szCs w:val="24"/>
        </w:rPr>
        <w:t>started</w:t>
      </w:r>
      <w:r w:rsidRPr="006F509B">
        <w:rPr>
          <w:rFonts w:ascii="Calibri" w:hAnsi="Calibri" w:cs="Calibri"/>
          <w:sz w:val="24"/>
          <w:szCs w:val="24"/>
        </w:rPr>
        <w:t xml:space="preserve"> the noise levels can not be determined at </w:t>
      </w:r>
      <w:r w:rsidR="006F509B" w:rsidRPr="006F509B">
        <w:rPr>
          <w:rFonts w:ascii="Calibri" w:hAnsi="Calibri" w:cs="Calibri"/>
          <w:sz w:val="24"/>
          <w:szCs w:val="24"/>
        </w:rPr>
        <w:t xml:space="preserve">the </w:t>
      </w:r>
      <w:r w:rsidR="006F509B" w:rsidRPr="006F509B">
        <w:rPr>
          <w:rFonts w:ascii="Calibri" w:hAnsi="Calibri" w:cs="Calibri"/>
          <w:sz w:val="24"/>
          <w:szCs w:val="24"/>
        </w:rPr>
        <w:t xml:space="preserve">nearest </w:t>
      </w:r>
      <w:r w:rsidR="00975F9E">
        <w:rPr>
          <w:rFonts w:ascii="Calibri" w:hAnsi="Calibri" w:cs="Calibri"/>
          <w:sz w:val="24"/>
          <w:szCs w:val="24"/>
        </w:rPr>
        <w:t xml:space="preserve">proposed </w:t>
      </w:r>
      <w:r w:rsidR="006F509B" w:rsidRPr="006F509B">
        <w:rPr>
          <w:rFonts w:ascii="Calibri" w:hAnsi="Calibri" w:cs="Calibri"/>
          <w:sz w:val="24"/>
          <w:szCs w:val="24"/>
        </w:rPr>
        <w:t>property</w:t>
      </w:r>
      <w:r w:rsidR="006F509B" w:rsidRPr="006F509B">
        <w:rPr>
          <w:rFonts w:ascii="Calibri" w:hAnsi="Calibri" w:cs="Calibri"/>
          <w:sz w:val="24"/>
          <w:szCs w:val="24"/>
        </w:rPr>
        <w:t>.</w:t>
      </w:r>
    </w:p>
    <w:p w14:paraId="70D2B230" w14:textId="77777777" w:rsidR="001D469E" w:rsidRDefault="001D469E" w:rsidP="001D469E">
      <w:pPr>
        <w:rPr>
          <w:rFonts w:ascii="Calibri" w:hAnsi="Calibri" w:cs="Calibri"/>
          <w:sz w:val="22"/>
        </w:rPr>
      </w:pPr>
    </w:p>
    <w:p w14:paraId="4305A840" w14:textId="77777777" w:rsidR="006F509B" w:rsidRDefault="006F509B" w:rsidP="001D469E">
      <w:pPr>
        <w:rPr>
          <w:rFonts w:ascii="Calibri" w:hAnsi="Calibri" w:cs="Calibri"/>
          <w:sz w:val="22"/>
        </w:rPr>
      </w:pPr>
    </w:p>
    <w:p w14:paraId="33EA3733" w14:textId="77777777" w:rsidR="00975F9E" w:rsidRDefault="00975F9E" w:rsidP="001D469E">
      <w:pPr>
        <w:rPr>
          <w:rFonts w:ascii="Calibri" w:hAnsi="Calibri" w:cs="Calibri"/>
          <w:sz w:val="22"/>
        </w:rPr>
      </w:pPr>
    </w:p>
    <w:p w14:paraId="5E0ABCD8" w14:textId="77777777" w:rsidR="001D469E" w:rsidRPr="006F509B" w:rsidRDefault="001D469E" w:rsidP="001D469E">
      <w:pPr>
        <w:pStyle w:val="ListParagraph"/>
        <w:numPr>
          <w:ilvl w:val="0"/>
          <w:numId w:val="20"/>
        </w:numPr>
        <w:rPr>
          <w:rFonts w:ascii="Calibri" w:hAnsi="Calibri" w:cs="Calibri"/>
          <w:b/>
          <w:bCs/>
          <w:sz w:val="24"/>
          <w:szCs w:val="24"/>
        </w:rPr>
      </w:pPr>
      <w:r w:rsidRPr="006F509B">
        <w:rPr>
          <w:rFonts w:ascii="Calibri" w:hAnsi="Calibri" w:cs="Calibri"/>
          <w:b/>
          <w:bCs/>
          <w:sz w:val="24"/>
          <w:szCs w:val="24"/>
        </w:rPr>
        <w:t>Impact of new PRI</w:t>
      </w:r>
    </w:p>
    <w:p w14:paraId="5CFB8967" w14:textId="7A422AE8" w:rsidR="001D469E" w:rsidRPr="006F509B" w:rsidRDefault="001D469E" w:rsidP="001D469E">
      <w:pPr>
        <w:rPr>
          <w:rFonts w:ascii="Calibri" w:hAnsi="Calibri" w:cs="Calibri"/>
          <w:sz w:val="24"/>
          <w:szCs w:val="24"/>
        </w:rPr>
      </w:pPr>
      <w:r w:rsidRPr="006F509B">
        <w:rPr>
          <w:rFonts w:ascii="Calibri" w:hAnsi="Calibri" w:cs="Calibri"/>
          <w:sz w:val="24"/>
          <w:szCs w:val="24"/>
        </w:rPr>
        <w:t xml:space="preserve">The existing PRI has been in situ </w:t>
      </w:r>
      <w:r w:rsidR="006F509B">
        <w:rPr>
          <w:rFonts w:ascii="Calibri" w:hAnsi="Calibri" w:cs="Calibri"/>
          <w:sz w:val="24"/>
          <w:szCs w:val="24"/>
        </w:rPr>
        <w:t>in the car park off Gould Street</w:t>
      </w:r>
      <w:r w:rsidRPr="006F509B">
        <w:rPr>
          <w:rFonts w:ascii="Calibri" w:hAnsi="Calibri" w:cs="Calibri"/>
          <w:sz w:val="24"/>
          <w:szCs w:val="24"/>
        </w:rPr>
        <w:t xml:space="preserve"> for many years and Cadent </w:t>
      </w:r>
      <w:r w:rsidR="006F509B">
        <w:rPr>
          <w:rFonts w:ascii="Calibri" w:hAnsi="Calibri" w:cs="Calibri"/>
          <w:sz w:val="24"/>
          <w:szCs w:val="24"/>
        </w:rPr>
        <w:t>have installed noise attenuating matting to the pipeline and fencing of the site to reduce the noise levels</w:t>
      </w:r>
      <w:r w:rsidRPr="006F509B">
        <w:rPr>
          <w:rFonts w:ascii="Calibri" w:hAnsi="Calibri" w:cs="Calibri"/>
          <w:sz w:val="24"/>
          <w:szCs w:val="24"/>
        </w:rPr>
        <w:t>.</w:t>
      </w:r>
    </w:p>
    <w:p w14:paraId="38D31394" w14:textId="2E7367DE" w:rsidR="001D469E" w:rsidRPr="006F509B" w:rsidRDefault="001D469E" w:rsidP="001D469E">
      <w:pPr>
        <w:rPr>
          <w:rFonts w:ascii="Calibri" w:hAnsi="Calibri" w:cs="Calibri"/>
          <w:sz w:val="24"/>
          <w:szCs w:val="24"/>
        </w:rPr>
      </w:pPr>
      <w:r w:rsidRPr="006F509B">
        <w:rPr>
          <w:rFonts w:ascii="Calibri" w:hAnsi="Calibri" w:cs="Calibri"/>
          <w:sz w:val="24"/>
          <w:szCs w:val="24"/>
        </w:rPr>
        <w:t xml:space="preserve">The anticipated sound pressure level generated by the new PRI at </w:t>
      </w:r>
      <w:r w:rsidR="006F509B" w:rsidRPr="006F509B">
        <w:rPr>
          <w:rFonts w:ascii="Calibri" w:hAnsi="Calibri" w:cs="Calibri"/>
          <w:sz w:val="24"/>
          <w:szCs w:val="24"/>
        </w:rPr>
        <w:t xml:space="preserve">1m away from the governor unit at a maximum 76dB(A) </w:t>
      </w:r>
      <w:r w:rsidR="006F509B">
        <w:rPr>
          <w:rFonts w:ascii="Calibri" w:hAnsi="Calibri" w:cs="Calibri"/>
          <w:sz w:val="24"/>
          <w:szCs w:val="24"/>
        </w:rPr>
        <w:t>and</w:t>
      </w:r>
      <w:r w:rsidRPr="006F509B">
        <w:rPr>
          <w:rFonts w:ascii="Calibri" w:hAnsi="Calibri" w:cs="Calibri"/>
          <w:sz w:val="24"/>
          <w:szCs w:val="24"/>
        </w:rPr>
        <w:t xml:space="preserve"> is deemed to be between moderate to quiet</w:t>
      </w:r>
      <w:r w:rsidR="006F509B">
        <w:rPr>
          <w:rFonts w:ascii="Calibri" w:hAnsi="Calibri" w:cs="Calibri"/>
          <w:sz w:val="24"/>
          <w:szCs w:val="24"/>
        </w:rPr>
        <w:t xml:space="preserve"> and loud</w:t>
      </w:r>
      <w:r w:rsidRPr="006F509B">
        <w:rPr>
          <w:rFonts w:ascii="Calibri" w:hAnsi="Calibri" w:cs="Calibri"/>
          <w:sz w:val="24"/>
          <w:szCs w:val="24"/>
        </w:rPr>
        <w:t xml:space="preserve"> as per HSG260 per Figure 1 below.</w:t>
      </w:r>
    </w:p>
    <w:p w14:paraId="585FFA45" w14:textId="3DF2D65C" w:rsidR="001D469E" w:rsidRDefault="001D469E" w:rsidP="001D469E">
      <w:pPr>
        <w:rPr>
          <w:rFonts w:ascii="Calibri" w:hAnsi="Calibri" w:cs="Calibri"/>
          <w:sz w:val="24"/>
          <w:szCs w:val="24"/>
        </w:rPr>
      </w:pPr>
      <w:r w:rsidRPr="006F509B">
        <w:rPr>
          <w:rFonts w:ascii="Calibri" w:hAnsi="Calibri" w:cs="Calibri"/>
          <w:sz w:val="24"/>
          <w:szCs w:val="24"/>
        </w:rPr>
        <w:t>The noise level generated from the operation of the PRI will be mitigated by the installation of an acoustic kiosk</w:t>
      </w:r>
      <w:r w:rsidR="006F509B">
        <w:rPr>
          <w:rFonts w:ascii="Calibri" w:hAnsi="Calibri" w:cs="Calibri"/>
          <w:sz w:val="24"/>
          <w:szCs w:val="24"/>
        </w:rPr>
        <w:t xml:space="preserve"> and silencer installed on the governor unit</w:t>
      </w:r>
      <w:r w:rsidRPr="006F509B">
        <w:rPr>
          <w:rFonts w:ascii="Calibri" w:hAnsi="Calibri" w:cs="Calibri"/>
          <w:sz w:val="24"/>
          <w:szCs w:val="24"/>
        </w:rPr>
        <w:t>.</w:t>
      </w:r>
    </w:p>
    <w:p w14:paraId="00A1B07F" w14:textId="77777777" w:rsidR="006F509B" w:rsidRDefault="006F509B" w:rsidP="001D469E">
      <w:pPr>
        <w:rPr>
          <w:rFonts w:ascii="Calibri" w:hAnsi="Calibri" w:cs="Calibri"/>
          <w:sz w:val="24"/>
          <w:szCs w:val="24"/>
        </w:rPr>
      </w:pPr>
    </w:p>
    <w:p w14:paraId="595077B5" w14:textId="6160029E" w:rsidR="006F509B" w:rsidRPr="006F509B" w:rsidRDefault="006F509B" w:rsidP="001D469E">
      <w:pPr>
        <w:rPr>
          <w:rFonts w:ascii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3B515A1D" wp14:editId="351F4583">
            <wp:extent cx="6336030" cy="4956175"/>
            <wp:effectExtent l="0" t="0" r="7620" b="0"/>
            <wp:docPr id="1297863101" name="Picture 1" descr="A chart of a pain sca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863101" name="Picture 1" descr="A chart of a pain scale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495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AB48A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3652E177" w14:textId="77777777" w:rsidR="001D469E" w:rsidRDefault="001D469E" w:rsidP="00951DD7">
      <w:pPr>
        <w:rPr>
          <w:rFonts w:ascii="Calibri" w:hAnsi="Calibri" w:cs="Calibri"/>
          <w:sz w:val="22"/>
        </w:rPr>
      </w:pPr>
    </w:p>
    <w:p w14:paraId="69FCD829" w14:textId="77777777" w:rsidR="00AB6A2C" w:rsidRPr="00DD26D2" w:rsidRDefault="00AB6A2C" w:rsidP="00DD26D2"/>
    <w:p w14:paraId="3679B180" w14:textId="77777777" w:rsidR="00B0750C" w:rsidRDefault="00B0750C" w:rsidP="00B0750C">
      <w:pPr>
        <w:tabs>
          <w:tab w:val="left" w:pos="7170"/>
        </w:tabs>
        <w:spacing w:after="160" w:line="259" w:lineRule="auto"/>
      </w:pPr>
      <w:r>
        <w:tab/>
      </w:r>
    </w:p>
    <w:p w14:paraId="759B4800" w14:textId="77777777" w:rsidR="00B0750C" w:rsidRDefault="00B0750C" w:rsidP="00B0750C">
      <w:pPr>
        <w:tabs>
          <w:tab w:val="left" w:pos="7170"/>
        </w:tabs>
        <w:spacing w:after="160" w:line="259" w:lineRule="auto"/>
      </w:pPr>
    </w:p>
    <w:p w14:paraId="6126134C" w14:textId="77777777" w:rsidR="009B3CC7" w:rsidRDefault="009B3CC7" w:rsidP="00B0750C">
      <w:pPr>
        <w:tabs>
          <w:tab w:val="left" w:pos="7170"/>
        </w:tabs>
        <w:spacing w:after="160" w:line="259" w:lineRule="auto"/>
      </w:pPr>
      <w:r w:rsidRPr="00B0750C">
        <w:br w:type="page"/>
      </w:r>
      <w:r w:rsidR="00B0750C">
        <w:lastRenderedPageBreak/>
        <w:tab/>
      </w:r>
    </w:p>
    <w:p w14:paraId="0CBF28A6" w14:textId="77777777" w:rsidR="007B17F4" w:rsidRDefault="007B17F4">
      <w:pPr>
        <w:spacing w:after="160" w:line="259" w:lineRule="auto"/>
      </w:pPr>
    </w:p>
    <w:p w14:paraId="1C871A36" w14:textId="77777777" w:rsidR="007B17F4" w:rsidRDefault="007B17F4">
      <w:pPr>
        <w:spacing w:after="160" w:line="259" w:lineRule="auto"/>
      </w:pPr>
      <w:r>
        <w:rPr>
          <w:noProof/>
        </w:rPr>
        <w:drawing>
          <wp:anchor distT="0" distB="0" distL="114300" distR="114300" simplePos="0" relativeHeight="251658248" behindDoc="0" locked="1" layoutInCell="1" allowOverlap="1" wp14:anchorId="38D885C1" wp14:editId="65900651">
            <wp:simplePos x="0" y="0"/>
            <wp:positionH relativeFrom="column">
              <wp:posOffset>4782820</wp:posOffset>
            </wp:positionH>
            <wp:positionV relativeFrom="page">
              <wp:posOffset>538480</wp:posOffset>
            </wp:positionV>
            <wp:extent cx="1511935" cy="608330"/>
            <wp:effectExtent l="0" t="0" r="0" b="127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1" layoutInCell="1" allowOverlap="1" wp14:anchorId="614F3D05" wp14:editId="37E4E2BA">
            <wp:simplePos x="0" y="0"/>
            <wp:positionH relativeFrom="column">
              <wp:posOffset>-615315</wp:posOffset>
            </wp:positionH>
            <wp:positionV relativeFrom="page">
              <wp:posOffset>-8890</wp:posOffset>
            </wp:positionV>
            <wp:extent cx="7573645" cy="10717530"/>
            <wp:effectExtent l="0" t="0" r="8255" b="762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3645" cy="1071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053C0C" w14:textId="77777777" w:rsidR="007B17F4" w:rsidRDefault="007B17F4">
      <w:pPr>
        <w:spacing w:after="160" w:line="259" w:lineRule="auto"/>
      </w:pPr>
    </w:p>
    <w:p w14:paraId="11DD5534" w14:textId="77777777" w:rsidR="007B17F4" w:rsidRDefault="007B17F4">
      <w:pPr>
        <w:spacing w:after="160" w:line="259" w:lineRule="auto"/>
      </w:pPr>
    </w:p>
    <w:p w14:paraId="731A723F" w14:textId="77777777" w:rsidR="00A531BA" w:rsidRDefault="00A531BA">
      <w:pPr>
        <w:spacing w:after="160" w:line="259" w:lineRule="auto"/>
      </w:pPr>
    </w:p>
    <w:p w14:paraId="589DCA3B" w14:textId="77777777" w:rsidR="00A531BA" w:rsidRDefault="00A531BA">
      <w:pPr>
        <w:spacing w:after="160" w:line="259" w:lineRule="auto"/>
      </w:pPr>
    </w:p>
    <w:p w14:paraId="38641047" w14:textId="77777777" w:rsidR="00A531BA" w:rsidRDefault="00A531BA">
      <w:pPr>
        <w:spacing w:after="160" w:line="259" w:lineRule="auto"/>
      </w:pPr>
    </w:p>
    <w:p w14:paraId="71D13B46" w14:textId="77777777" w:rsidR="00A531BA" w:rsidRDefault="00A531BA">
      <w:pPr>
        <w:spacing w:after="160" w:line="259" w:lineRule="auto"/>
      </w:pPr>
    </w:p>
    <w:p w14:paraId="02DBD136" w14:textId="77777777" w:rsidR="00A531BA" w:rsidRDefault="00A531BA">
      <w:pPr>
        <w:spacing w:after="160" w:line="259" w:lineRule="auto"/>
      </w:pPr>
    </w:p>
    <w:p w14:paraId="45F5C3EE" w14:textId="77777777" w:rsidR="00A531BA" w:rsidRDefault="00A531BA">
      <w:pPr>
        <w:spacing w:after="160" w:line="259" w:lineRule="auto"/>
      </w:pPr>
    </w:p>
    <w:p w14:paraId="006A6DF7" w14:textId="77777777" w:rsidR="00A531BA" w:rsidRDefault="00A531BA">
      <w:pPr>
        <w:spacing w:after="160" w:line="259" w:lineRule="auto"/>
      </w:pPr>
    </w:p>
    <w:p w14:paraId="0E094173" w14:textId="77777777" w:rsidR="00A531BA" w:rsidRDefault="00A531BA">
      <w:pPr>
        <w:spacing w:after="160" w:line="259" w:lineRule="auto"/>
      </w:pPr>
    </w:p>
    <w:p w14:paraId="14208C68" w14:textId="77777777" w:rsidR="00A531BA" w:rsidRDefault="00A531BA">
      <w:pPr>
        <w:spacing w:after="160" w:line="259" w:lineRule="auto"/>
      </w:pPr>
    </w:p>
    <w:p w14:paraId="3FB73687" w14:textId="77777777" w:rsidR="00A531BA" w:rsidRDefault="00A531BA">
      <w:pPr>
        <w:spacing w:after="160" w:line="259" w:lineRule="auto"/>
      </w:pPr>
    </w:p>
    <w:p w14:paraId="72B3B8D6" w14:textId="77777777" w:rsidR="00A531BA" w:rsidRDefault="00A531BA">
      <w:pPr>
        <w:spacing w:after="160" w:line="259" w:lineRule="auto"/>
      </w:pPr>
    </w:p>
    <w:p w14:paraId="73C6DF87" w14:textId="77777777" w:rsidR="00A531BA" w:rsidRDefault="00A531BA">
      <w:pPr>
        <w:spacing w:after="160" w:line="259" w:lineRule="auto"/>
      </w:pPr>
    </w:p>
    <w:p w14:paraId="2F7A2C90" w14:textId="77777777" w:rsidR="00A531BA" w:rsidRDefault="00A531BA">
      <w:pPr>
        <w:spacing w:after="160" w:line="259" w:lineRule="auto"/>
      </w:pPr>
    </w:p>
    <w:p w14:paraId="7D0C6727" w14:textId="77777777" w:rsidR="00A531BA" w:rsidRDefault="00A531BA">
      <w:pPr>
        <w:spacing w:after="160" w:line="259" w:lineRule="auto"/>
      </w:pPr>
    </w:p>
    <w:p w14:paraId="5FDE3103" w14:textId="77777777" w:rsidR="00A531BA" w:rsidRDefault="00A531BA">
      <w:pPr>
        <w:spacing w:after="160" w:line="259" w:lineRule="auto"/>
      </w:pPr>
    </w:p>
    <w:p w14:paraId="6A0B2504" w14:textId="77777777" w:rsidR="00A531BA" w:rsidRDefault="00A531BA">
      <w:pPr>
        <w:spacing w:after="160" w:line="259" w:lineRule="auto"/>
      </w:pPr>
    </w:p>
    <w:p w14:paraId="4897FDFE" w14:textId="77777777" w:rsidR="00A531BA" w:rsidRDefault="00A531BA">
      <w:pPr>
        <w:spacing w:after="160" w:line="259" w:lineRule="auto"/>
      </w:pPr>
    </w:p>
    <w:p w14:paraId="09F7D690" w14:textId="77777777" w:rsidR="00A531BA" w:rsidRDefault="00A531BA" w:rsidP="00AF3558">
      <w:pPr>
        <w:spacing w:after="160" w:line="276" w:lineRule="auto"/>
      </w:pPr>
    </w:p>
    <w:p w14:paraId="03EF0B43" w14:textId="77777777" w:rsidR="00A531BA" w:rsidRDefault="00A531BA" w:rsidP="00AF3558">
      <w:pPr>
        <w:spacing w:after="160" w:line="276" w:lineRule="auto"/>
      </w:pPr>
    </w:p>
    <w:tbl>
      <w:tblPr>
        <w:tblStyle w:val="Textgrid"/>
        <w:tblpPr w:leftFromText="180" w:rightFromText="180" w:vertAnchor="text" w:horzAnchor="margin" w:tblpY="777"/>
        <w:tblW w:w="0" w:type="auto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3402"/>
      </w:tblGrid>
      <w:tr w:rsidR="00BA4A66" w:rsidRPr="003B6ABF" w14:paraId="549F0759" w14:textId="77777777" w:rsidTr="00DC6EB5">
        <w:trPr>
          <w:trHeight w:val="454"/>
        </w:trPr>
        <w:tc>
          <w:tcPr>
            <w:tcW w:w="426" w:type="dxa"/>
          </w:tcPr>
          <w:p w14:paraId="048FBE9E" w14:textId="77777777" w:rsidR="00BA4A66" w:rsidRPr="003B6ABF" w:rsidRDefault="00BA4A66" w:rsidP="00DC6EB5">
            <w:pPr>
              <w:spacing w:line="276" w:lineRule="auto"/>
            </w:pPr>
            <w:r w:rsidRPr="003B6ABF">
              <w:rPr>
                <w:noProof/>
              </w:rPr>
              <w:drawing>
                <wp:inline distT="0" distB="0" distL="0" distR="0" wp14:anchorId="62DAC15A" wp14:editId="7D3873FB">
                  <wp:extent cx="180000" cy="18000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9906C7F" w14:textId="77777777" w:rsidR="00BA4A66" w:rsidRPr="00190F50" w:rsidRDefault="00BA4A66" w:rsidP="00DC6EB5">
            <w:pPr>
              <w:spacing w:line="276" w:lineRule="auto"/>
              <w:rPr>
                <w:b/>
                <w:bCs/>
                <w:color w:val="292929"/>
                <w:sz w:val="24"/>
                <w:szCs w:val="28"/>
              </w:rPr>
            </w:pPr>
            <w:r w:rsidRPr="00190F50">
              <w:rPr>
                <w:b/>
                <w:bCs/>
                <w:color w:val="292929"/>
                <w:sz w:val="24"/>
                <w:szCs w:val="28"/>
              </w:rPr>
              <w:t>Cadent Gas Limited</w:t>
            </w:r>
          </w:p>
        </w:tc>
      </w:tr>
      <w:tr w:rsidR="00BA4A66" w:rsidRPr="003B6ABF" w14:paraId="55BB8452" w14:textId="77777777" w:rsidTr="00DC6EB5">
        <w:trPr>
          <w:trHeight w:val="454"/>
        </w:trPr>
        <w:tc>
          <w:tcPr>
            <w:tcW w:w="426" w:type="dxa"/>
          </w:tcPr>
          <w:p w14:paraId="73E9B88C" w14:textId="77777777" w:rsidR="00BA4A66" w:rsidRPr="003B6ABF" w:rsidRDefault="00BA4A66" w:rsidP="00DC6EB5">
            <w:pPr>
              <w:spacing w:line="276" w:lineRule="auto"/>
            </w:pPr>
            <w:r w:rsidRPr="003B6ABF">
              <w:rPr>
                <w:noProof/>
              </w:rPr>
              <w:drawing>
                <wp:inline distT="0" distB="0" distL="0" distR="0" wp14:anchorId="79C65FAA" wp14:editId="4A50E3C9">
                  <wp:extent cx="176400" cy="18000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859BD2E" w14:textId="77777777" w:rsidR="00BA4A66" w:rsidRPr="00190F50" w:rsidRDefault="00BA4A66" w:rsidP="00DC6EB5">
            <w:pPr>
              <w:spacing w:line="276" w:lineRule="auto"/>
              <w:rPr>
                <w:b/>
                <w:bCs/>
                <w:color w:val="292929"/>
                <w:sz w:val="24"/>
                <w:szCs w:val="28"/>
              </w:rPr>
            </w:pPr>
            <w:r w:rsidRPr="00190F50">
              <w:rPr>
                <w:b/>
                <w:bCs/>
                <w:color w:val="292929"/>
                <w:sz w:val="24"/>
                <w:szCs w:val="28"/>
              </w:rPr>
              <w:t>@CadentGasLtd</w:t>
            </w:r>
          </w:p>
        </w:tc>
      </w:tr>
      <w:tr w:rsidR="00BA4A66" w:rsidRPr="003B6ABF" w14:paraId="536BB737" w14:textId="77777777" w:rsidTr="00DC6EB5">
        <w:trPr>
          <w:trHeight w:val="454"/>
        </w:trPr>
        <w:tc>
          <w:tcPr>
            <w:tcW w:w="426" w:type="dxa"/>
          </w:tcPr>
          <w:p w14:paraId="15D02C3C" w14:textId="77777777" w:rsidR="00BA4A66" w:rsidRPr="003B6ABF" w:rsidRDefault="00BA4A66" w:rsidP="00DC6EB5">
            <w:pPr>
              <w:spacing w:line="276" w:lineRule="auto"/>
            </w:pPr>
            <w:r w:rsidRPr="003B6ABF">
              <w:rPr>
                <w:noProof/>
              </w:rPr>
              <w:drawing>
                <wp:inline distT="0" distB="0" distL="0" distR="0" wp14:anchorId="1C3F6692" wp14:editId="474EACA1">
                  <wp:extent cx="176400" cy="18000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E3DC998" w14:textId="77777777" w:rsidR="00BA4A66" w:rsidRPr="00190F50" w:rsidRDefault="00BA4A66" w:rsidP="00DC6EB5">
            <w:pPr>
              <w:spacing w:line="276" w:lineRule="auto"/>
              <w:rPr>
                <w:b/>
                <w:bCs/>
                <w:color w:val="292929"/>
                <w:sz w:val="24"/>
                <w:szCs w:val="28"/>
              </w:rPr>
            </w:pPr>
            <w:r w:rsidRPr="00190F50">
              <w:rPr>
                <w:b/>
                <w:bCs/>
                <w:color w:val="292929"/>
                <w:sz w:val="24"/>
                <w:szCs w:val="28"/>
              </w:rPr>
              <w:t>@Cadentgas</w:t>
            </w:r>
          </w:p>
        </w:tc>
      </w:tr>
      <w:tr w:rsidR="00BA4A66" w:rsidRPr="003B6ABF" w14:paraId="16A3F054" w14:textId="77777777" w:rsidTr="00DC6EB5">
        <w:trPr>
          <w:trHeight w:val="454"/>
        </w:trPr>
        <w:tc>
          <w:tcPr>
            <w:tcW w:w="426" w:type="dxa"/>
          </w:tcPr>
          <w:p w14:paraId="6660A181" w14:textId="77777777" w:rsidR="00BA4A66" w:rsidRPr="003B6ABF" w:rsidRDefault="00BA4A66" w:rsidP="00DC6EB5">
            <w:pPr>
              <w:spacing w:line="276" w:lineRule="auto"/>
            </w:pPr>
            <w:r w:rsidRPr="003B6ABF">
              <w:rPr>
                <w:noProof/>
              </w:rPr>
              <w:drawing>
                <wp:inline distT="0" distB="0" distL="0" distR="0" wp14:anchorId="3041822B" wp14:editId="5C2B71C1">
                  <wp:extent cx="176400" cy="1800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420BA9D" w14:textId="77777777" w:rsidR="00BA4A66" w:rsidRPr="00190F50" w:rsidRDefault="00BA4A66" w:rsidP="00DC6EB5">
            <w:pPr>
              <w:spacing w:line="276" w:lineRule="auto"/>
              <w:rPr>
                <w:b/>
                <w:bCs/>
                <w:color w:val="292929"/>
                <w:sz w:val="24"/>
                <w:szCs w:val="28"/>
              </w:rPr>
            </w:pPr>
            <w:r w:rsidRPr="00190F50">
              <w:rPr>
                <w:b/>
                <w:bCs/>
                <w:color w:val="292929"/>
                <w:sz w:val="24"/>
                <w:szCs w:val="28"/>
              </w:rPr>
              <w:t>0800 389 8000</w:t>
            </w:r>
          </w:p>
        </w:tc>
      </w:tr>
      <w:tr w:rsidR="00BA4A66" w:rsidRPr="003B6ABF" w14:paraId="1B9D5315" w14:textId="77777777" w:rsidTr="00DC6EB5">
        <w:trPr>
          <w:trHeight w:val="454"/>
        </w:trPr>
        <w:tc>
          <w:tcPr>
            <w:tcW w:w="426" w:type="dxa"/>
          </w:tcPr>
          <w:p w14:paraId="2A479172" w14:textId="77777777" w:rsidR="00BA4A66" w:rsidRPr="003B6ABF" w:rsidRDefault="00BA4A66" w:rsidP="00DC6EB5">
            <w:pPr>
              <w:spacing w:line="276" w:lineRule="auto"/>
            </w:pPr>
            <w:r w:rsidRPr="003B6ABF">
              <w:rPr>
                <w:noProof/>
              </w:rPr>
              <w:drawing>
                <wp:inline distT="0" distB="0" distL="0" distR="0" wp14:anchorId="09B7D38E" wp14:editId="6C3BAB47">
                  <wp:extent cx="176400" cy="1800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6A38E78" w14:textId="77777777" w:rsidR="00BA4A66" w:rsidRPr="00190F50" w:rsidRDefault="00BA4A66" w:rsidP="00DC6EB5">
            <w:pPr>
              <w:spacing w:line="276" w:lineRule="auto"/>
              <w:rPr>
                <w:b/>
                <w:bCs/>
                <w:color w:val="292929"/>
                <w:sz w:val="24"/>
                <w:szCs w:val="28"/>
              </w:rPr>
            </w:pPr>
            <w:r w:rsidRPr="00190F50">
              <w:rPr>
                <w:b/>
                <w:bCs/>
                <w:color w:val="292929"/>
                <w:sz w:val="24"/>
                <w:szCs w:val="28"/>
              </w:rPr>
              <w:t>wecare@cadentgas.com</w:t>
            </w:r>
          </w:p>
        </w:tc>
      </w:tr>
    </w:tbl>
    <w:p w14:paraId="7D891D06" w14:textId="77777777" w:rsidR="00A531BA" w:rsidRDefault="00A531BA" w:rsidP="00AF3558">
      <w:pPr>
        <w:spacing w:after="160" w:line="276" w:lineRule="auto"/>
      </w:pPr>
    </w:p>
    <w:p w14:paraId="102B6B90" w14:textId="77777777" w:rsidR="00380516" w:rsidRDefault="00380516" w:rsidP="00AF3558">
      <w:pPr>
        <w:spacing w:after="160" w:line="276" w:lineRule="auto"/>
      </w:pPr>
    </w:p>
    <w:p w14:paraId="6CCA3ADE" w14:textId="77777777" w:rsidR="00253EC8" w:rsidRDefault="00253EC8" w:rsidP="00AF3558">
      <w:pPr>
        <w:spacing w:after="160" w:line="276" w:lineRule="auto"/>
        <w:rPr>
          <w:color w:val="373A36" w:themeColor="text1"/>
        </w:rPr>
      </w:pPr>
    </w:p>
    <w:p w14:paraId="25414266" w14:textId="77777777" w:rsidR="007B17F4" w:rsidRDefault="00DC6EB5" w:rsidP="00AF3558">
      <w:pPr>
        <w:spacing w:after="160" w:line="276" w:lineRule="auto"/>
        <w:rPr>
          <w:color w:val="373A36" w:themeColor="text1"/>
        </w:rPr>
      </w:pPr>
      <w:r w:rsidRPr="00BA4A66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8264" behindDoc="0" locked="0" layoutInCell="1" allowOverlap="1" wp14:anchorId="4826A194" wp14:editId="0D117C11">
                <wp:simplePos x="0" y="0"/>
                <wp:positionH relativeFrom="margin">
                  <wp:align>center</wp:align>
                </wp:positionH>
                <wp:positionV relativeFrom="paragraph">
                  <wp:posOffset>750824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EE5F9" w14:textId="77777777" w:rsidR="00BA4A66" w:rsidRDefault="00BA4A6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26A1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9.1pt;width:185.9pt;height:110.6pt;z-index:251658264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" filled="f" stroked="f">
                <v:textbox style="mso-fit-shape-to-text:t">
                  <w:txbxContent>
                    <w:p w14:paraId="23BEE5F9" w14:textId="77777777" w:rsidR="00BA4A66" w:rsidRDefault="00BA4A66"/>
                  </w:txbxContent>
                </v:textbox>
                <w10:wrap type="square" anchorx="margin"/>
              </v:shape>
            </w:pict>
          </mc:Fallback>
        </mc:AlternateContent>
      </w:r>
    </w:p>
    <w:p w14:paraId="539CFE52" w14:textId="77777777" w:rsidR="00380516" w:rsidRPr="00380516" w:rsidRDefault="00380516" w:rsidP="00AF3558">
      <w:pPr>
        <w:pStyle w:val="Heading2"/>
        <w:spacing w:line="276" w:lineRule="auto"/>
        <w:rPr>
          <w:sz w:val="44"/>
          <w:szCs w:val="44"/>
        </w:rPr>
      </w:pPr>
      <w:r w:rsidRPr="00380516">
        <w:rPr>
          <w:sz w:val="44"/>
          <w:szCs w:val="44"/>
        </w:rPr>
        <w:t>cadentgas.com</w:t>
      </w:r>
    </w:p>
    <w:sectPr w:rsidR="00380516" w:rsidRPr="00380516" w:rsidSect="00B46931">
      <w:footerReference w:type="default" r:id="rId27"/>
      <w:pgSz w:w="11906" w:h="16838"/>
      <w:pgMar w:top="964" w:right="964" w:bottom="964" w:left="964" w:header="709" w:footer="73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DCEB53" w14:textId="77777777" w:rsidR="00A41470" w:rsidRDefault="00A41470" w:rsidP="000B3F36">
      <w:pPr>
        <w:spacing w:after="0" w:line="240" w:lineRule="auto"/>
      </w:pPr>
      <w:r>
        <w:separator/>
      </w:r>
    </w:p>
  </w:endnote>
  <w:endnote w:type="continuationSeparator" w:id="0">
    <w:p w14:paraId="210122E8" w14:textId="77777777" w:rsidR="00A41470" w:rsidRDefault="00A41470" w:rsidP="000B3F36">
      <w:pPr>
        <w:spacing w:after="0" w:line="240" w:lineRule="auto"/>
      </w:pPr>
      <w:r>
        <w:continuationSeparator/>
      </w:r>
    </w:p>
  </w:endnote>
  <w:endnote w:type="continuationNotice" w:id="1">
    <w:p w14:paraId="2934816E" w14:textId="77777777" w:rsidR="00A41470" w:rsidRDefault="00A414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A7F36" w14:textId="77777777" w:rsidR="00DF7A96" w:rsidRDefault="00DF7A96" w:rsidP="00DF7A96">
    <w:pPr>
      <w:pStyle w:val="Footer"/>
      <w:rPr>
        <w:b/>
        <w:bCs/>
        <w:noProof/>
        <w:color w:val="FA4616" w:themeColor="accent1"/>
        <w:sz w:val="24"/>
        <w:szCs w:val="28"/>
      </w:rPr>
    </w:pPr>
    <w:r w:rsidRPr="00261895">
      <w:rPr>
        <w:b/>
        <w:bCs/>
        <w:color w:val="FA4616" w:themeColor="accent1"/>
        <w:sz w:val="24"/>
        <w:szCs w:val="28"/>
      </w:rPr>
      <w:t>Cadent</w:t>
    </w:r>
    <w:r w:rsidRPr="00261895">
      <w:rPr>
        <w:color w:val="FA4616" w:themeColor="accent1"/>
        <w:sz w:val="24"/>
        <w:szCs w:val="28"/>
      </w:rPr>
      <w:t xml:space="preserve"> </w:t>
    </w:r>
    <w:r w:rsidRPr="00261895">
      <w:rPr>
        <w:color w:val="373A36" w:themeColor="text1"/>
        <w:sz w:val="24"/>
        <w:szCs w:val="28"/>
      </w:rPr>
      <w:t xml:space="preserve">Heading to go in here 20XX/XX | </w:t>
    </w:r>
    <w:r w:rsidRPr="00261895">
      <w:rPr>
        <w:b/>
        <w:bCs/>
        <w:color w:val="FA4616" w:themeColor="accent1"/>
        <w:sz w:val="24"/>
        <w:szCs w:val="28"/>
      </w:rPr>
      <w:fldChar w:fldCharType="begin"/>
    </w:r>
    <w:r w:rsidRPr="00261895">
      <w:rPr>
        <w:b/>
        <w:bCs/>
        <w:color w:val="FA4616" w:themeColor="accent1"/>
        <w:sz w:val="24"/>
        <w:szCs w:val="28"/>
      </w:rPr>
      <w:instrText xml:space="preserve"> PAGE   \* MERGEFORMAT </w:instrText>
    </w:r>
    <w:r w:rsidRPr="00261895">
      <w:rPr>
        <w:b/>
        <w:bCs/>
        <w:color w:val="FA4616" w:themeColor="accent1"/>
        <w:sz w:val="24"/>
        <w:szCs w:val="28"/>
      </w:rPr>
      <w:fldChar w:fldCharType="separate"/>
    </w:r>
    <w:r w:rsidRPr="00261895">
      <w:rPr>
        <w:b/>
        <w:bCs/>
        <w:noProof/>
        <w:color w:val="FA4616" w:themeColor="accent1"/>
        <w:sz w:val="24"/>
        <w:szCs w:val="28"/>
      </w:rPr>
      <w:t>1</w:t>
    </w:r>
    <w:r w:rsidRPr="00261895">
      <w:rPr>
        <w:b/>
        <w:bCs/>
        <w:noProof/>
        <w:color w:val="FA4616" w:themeColor="accent1"/>
        <w:sz w:val="24"/>
        <w:szCs w:val="28"/>
      </w:rPr>
      <w:fldChar w:fldCharType="end"/>
    </w:r>
  </w:p>
  <w:p w14:paraId="015F0B3F" w14:textId="77777777" w:rsidR="00261895" w:rsidRPr="00261895" w:rsidRDefault="00261895" w:rsidP="00261895">
    <w:pPr>
      <w:pStyle w:val="Footer"/>
      <w:jc w:val="center"/>
      <w:rPr>
        <w:sz w:val="24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5F209" w14:textId="77777777" w:rsidR="00A41470" w:rsidRDefault="00A41470" w:rsidP="000B3F36">
      <w:pPr>
        <w:spacing w:after="0" w:line="240" w:lineRule="auto"/>
      </w:pPr>
      <w:r>
        <w:separator/>
      </w:r>
    </w:p>
  </w:footnote>
  <w:footnote w:type="continuationSeparator" w:id="0">
    <w:p w14:paraId="4D3EE60C" w14:textId="77777777" w:rsidR="00A41470" w:rsidRDefault="00A41470" w:rsidP="000B3F36">
      <w:pPr>
        <w:spacing w:after="0" w:line="240" w:lineRule="auto"/>
      </w:pPr>
      <w:r>
        <w:continuationSeparator/>
      </w:r>
    </w:p>
  </w:footnote>
  <w:footnote w:type="continuationNotice" w:id="1">
    <w:p w14:paraId="4ADCA9FA" w14:textId="77777777" w:rsidR="00A41470" w:rsidRDefault="00A414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w14:anchorId="01F0E15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526.1pt;height:831.35pt" o:bullet="t">
        <v:imagedata r:id="rId1" o:title="Bullet with invis shape"/>
      </v:shape>
    </w:pict>
  </w:numPicBullet>
  <w:numPicBullet w:numPicBulletId="1">
    <w:pict>
      <v:shape w14:anchorId="0CB33F30" id="_x0000_i1029" type="#_x0000_t75" style="width:413.95pt;height:638.65pt" o:bullet="t">
        <v:imagedata r:id="rId2" o:title="Bullet"/>
      </v:shape>
    </w:pict>
  </w:numPicBullet>
  <w:abstractNum w:abstractNumId="0" w15:restartNumberingAfterBreak="0">
    <w:nsid w:val="FFFFFF7C"/>
    <w:multiLevelType w:val="singleLevel"/>
    <w:tmpl w:val="D80AB9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0245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5E0D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4EE5E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1E6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CC37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DC1B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14B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6C56C10"/>
    <w:multiLevelType w:val="multilevel"/>
    <w:tmpl w:val="6AA6F0BC"/>
    <w:lvl w:ilvl="0">
      <w:start w:val="1"/>
      <w:numFmt w:val="decimal"/>
      <w:pStyle w:val="ListNumber"/>
      <w:lvlText w:val="%1"/>
      <w:lvlJc w:val="left"/>
      <w:pPr>
        <w:tabs>
          <w:tab w:val="num" w:pos="284"/>
        </w:tabs>
        <w:ind w:left="284" w:hanging="284"/>
      </w:pPr>
      <w:rPr>
        <w:rFonts w:hint="default"/>
        <w:b/>
        <w:i w:val="0"/>
        <w:color w:val="FA4616" w:themeColor="accent1"/>
      </w:rPr>
    </w:lvl>
    <w:lvl w:ilvl="1">
      <w:start w:val="1"/>
      <w:numFmt w:val="decimal"/>
      <w:lvlText w:val="%2"/>
      <w:lvlJc w:val="left"/>
      <w:pPr>
        <w:tabs>
          <w:tab w:val="num" w:pos="568"/>
        </w:tabs>
        <w:ind w:left="568" w:hanging="284"/>
      </w:pPr>
      <w:rPr>
        <w:rFonts w:hint="default"/>
        <w:b/>
        <w:i w:val="0"/>
        <w:color w:val="FA4616" w:themeColor="accent1"/>
      </w:rPr>
    </w:lvl>
    <w:lvl w:ilvl="2">
      <w:start w:val="1"/>
      <w:numFmt w:val="decimal"/>
      <w:lvlText w:val="%3"/>
      <w:lvlJc w:val="left"/>
      <w:pPr>
        <w:tabs>
          <w:tab w:val="num" w:pos="852"/>
        </w:tabs>
        <w:ind w:left="852" w:hanging="284"/>
      </w:pPr>
      <w:rPr>
        <w:rFonts w:hint="default"/>
        <w:b/>
        <w:i w:val="0"/>
        <w:color w:val="FA4616" w:themeColor="accent1"/>
      </w:rPr>
    </w:lvl>
    <w:lvl w:ilvl="3">
      <w:start w:val="1"/>
      <w:numFmt w:val="bullet"/>
      <w:lvlText w:val="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  <w:color w:val="FA4616" w:themeColor="accent1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9" w15:restartNumberingAfterBreak="0">
    <w:nsid w:val="6C775535"/>
    <w:multiLevelType w:val="multilevel"/>
    <w:tmpl w:val="404629D4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FA4616" w:themeColor="accent1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852"/>
        </w:tabs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  <w:color w:val="FA4616" w:themeColor="accent1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0" w15:restartNumberingAfterBreak="0">
    <w:nsid w:val="716908F6"/>
    <w:multiLevelType w:val="hybridMultilevel"/>
    <w:tmpl w:val="D4322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D27B1"/>
    <w:multiLevelType w:val="hybridMultilevel"/>
    <w:tmpl w:val="B0043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00AD6"/>
    <w:multiLevelType w:val="multilevel"/>
    <w:tmpl w:val="C7468366"/>
    <w:lvl w:ilvl="0">
      <w:start w:val="1"/>
      <w:numFmt w:val="decimal"/>
      <w:pStyle w:val="Sectionnumber"/>
      <w:lvlText w:val="%1"/>
      <w:lvlJc w:val="left"/>
      <w:pPr>
        <w:ind w:left="0" w:firstLine="0"/>
      </w:pPr>
    </w:lvl>
    <w:lvl w:ilvl="1">
      <w:start w:val="1"/>
      <w:numFmt w:val="decimal"/>
      <w:pStyle w:val="ListNumber2"/>
      <w:lvlText w:val="%2"/>
      <w:lvlJc w:val="left"/>
      <w:pPr>
        <w:tabs>
          <w:tab w:val="num" w:pos="284"/>
        </w:tabs>
        <w:ind w:left="284" w:hanging="142"/>
      </w:pPr>
      <w:rPr>
        <w:rFonts w:hint="default"/>
        <w:b/>
        <w:i w:val="0"/>
        <w:color w:val="FA4616" w:themeColor="accent1"/>
      </w:rPr>
    </w:lvl>
    <w:lvl w:ilvl="2">
      <w:start w:val="1"/>
      <w:numFmt w:val="decimal"/>
      <w:pStyle w:val="ListNumber3"/>
      <w:lvlText w:val="%3"/>
      <w:lvlJc w:val="left"/>
      <w:pPr>
        <w:tabs>
          <w:tab w:val="num" w:pos="426"/>
        </w:tabs>
        <w:ind w:left="426" w:hanging="142"/>
      </w:pPr>
      <w:rPr>
        <w:rFonts w:hint="default"/>
        <w:b/>
        <w:i w:val="0"/>
        <w:color w:val="FA4616" w:themeColor="accent1"/>
      </w:rPr>
    </w:lvl>
    <w:lvl w:ilvl="3">
      <w:start w:val="1"/>
      <w:numFmt w:val="bullet"/>
      <w:pStyle w:val="ListBullet4"/>
      <w:lvlText w:val=""/>
      <w:lvlJc w:val="left"/>
      <w:pPr>
        <w:tabs>
          <w:tab w:val="num" w:pos="568"/>
        </w:tabs>
        <w:ind w:left="568" w:hanging="142"/>
      </w:pPr>
      <w:rPr>
        <w:rFonts w:ascii="Symbol" w:hAnsi="Symbol" w:hint="default"/>
        <w:color w:val="FA4616" w:themeColor="accent1"/>
      </w:rPr>
    </w:lvl>
    <w:lvl w:ilvl="4">
      <w:start w:val="1"/>
      <w:numFmt w:val="lowerLetter"/>
      <w:lvlText w:val="(%5)"/>
      <w:lvlJc w:val="left"/>
      <w:pPr>
        <w:tabs>
          <w:tab w:val="num" w:pos="710"/>
        </w:tabs>
        <w:ind w:left="710" w:hanging="142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2"/>
        </w:tabs>
        <w:ind w:left="852" w:hanging="14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4"/>
        </w:tabs>
        <w:ind w:left="994" w:hanging="142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6"/>
        </w:tabs>
        <w:ind w:left="1136" w:hanging="14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78"/>
        </w:tabs>
        <w:ind w:left="1278" w:hanging="142"/>
      </w:pPr>
      <w:rPr>
        <w:rFonts w:hint="default"/>
      </w:rPr>
    </w:lvl>
  </w:abstractNum>
  <w:num w:numId="1" w16cid:durableId="2072076185">
    <w:abstractNumId w:val="9"/>
  </w:num>
  <w:num w:numId="2" w16cid:durableId="1536192427">
    <w:abstractNumId w:val="5"/>
  </w:num>
  <w:num w:numId="3" w16cid:durableId="245309714">
    <w:abstractNumId w:val="7"/>
  </w:num>
  <w:num w:numId="4" w16cid:durableId="636184159">
    <w:abstractNumId w:val="6"/>
  </w:num>
  <w:num w:numId="5" w16cid:durableId="7867747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5880979">
    <w:abstractNumId w:val="8"/>
  </w:num>
  <w:num w:numId="7" w16cid:durableId="733048212">
    <w:abstractNumId w:val="3"/>
  </w:num>
  <w:num w:numId="8" w16cid:durableId="859048060">
    <w:abstractNumId w:val="2"/>
  </w:num>
  <w:num w:numId="9" w16cid:durableId="10802482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33810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2966065">
    <w:abstractNumId w:val="12"/>
  </w:num>
  <w:num w:numId="12" w16cid:durableId="2379057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7295367">
    <w:abstractNumId w:val="4"/>
  </w:num>
  <w:num w:numId="14" w16cid:durableId="1234467524">
    <w:abstractNumId w:val="1"/>
  </w:num>
  <w:num w:numId="15" w16cid:durableId="1289554898">
    <w:abstractNumId w:val="0"/>
  </w:num>
  <w:num w:numId="16" w16cid:durableId="11999016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683821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017944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37681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9200019">
    <w:abstractNumId w:val="11"/>
  </w:num>
  <w:num w:numId="21" w16cid:durableId="5948265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70"/>
    <w:rsid w:val="0000559F"/>
    <w:rsid w:val="0001077B"/>
    <w:rsid w:val="00013AB8"/>
    <w:rsid w:val="0003164A"/>
    <w:rsid w:val="00031764"/>
    <w:rsid w:val="00045D69"/>
    <w:rsid w:val="000460A4"/>
    <w:rsid w:val="00046361"/>
    <w:rsid w:val="0005473B"/>
    <w:rsid w:val="00061B40"/>
    <w:rsid w:val="00077B92"/>
    <w:rsid w:val="000A0A0A"/>
    <w:rsid w:val="000A70C8"/>
    <w:rsid w:val="000B1411"/>
    <w:rsid w:val="000B3F36"/>
    <w:rsid w:val="000B546E"/>
    <w:rsid w:val="000B7033"/>
    <w:rsid w:val="000D32D1"/>
    <w:rsid w:val="000D7A8E"/>
    <w:rsid w:val="000E0BDD"/>
    <w:rsid w:val="000E65A6"/>
    <w:rsid w:val="000E77EE"/>
    <w:rsid w:val="000F2FCB"/>
    <w:rsid w:val="0011023F"/>
    <w:rsid w:val="001335DB"/>
    <w:rsid w:val="001354F9"/>
    <w:rsid w:val="00142B46"/>
    <w:rsid w:val="001501C2"/>
    <w:rsid w:val="001527FB"/>
    <w:rsid w:val="00156BEA"/>
    <w:rsid w:val="0015725F"/>
    <w:rsid w:val="0016379D"/>
    <w:rsid w:val="00170578"/>
    <w:rsid w:val="00190F50"/>
    <w:rsid w:val="00195E7D"/>
    <w:rsid w:val="00196CED"/>
    <w:rsid w:val="00197268"/>
    <w:rsid w:val="001A037C"/>
    <w:rsid w:val="001A3C24"/>
    <w:rsid w:val="001B0742"/>
    <w:rsid w:val="001B3D08"/>
    <w:rsid w:val="001C7D44"/>
    <w:rsid w:val="001D469E"/>
    <w:rsid w:val="001D64FC"/>
    <w:rsid w:val="001D6A4A"/>
    <w:rsid w:val="001E2CBF"/>
    <w:rsid w:val="001F35C0"/>
    <w:rsid w:val="001F6942"/>
    <w:rsid w:val="00203566"/>
    <w:rsid w:val="00207F18"/>
    <w:rsid w:val="00210769"/>
    <w:rsid w:val="00211F94"/>
    <w:rsid w:val="00212522"/>
    <w:rsid w:val="00213373"/>
    <w:rsid w:val="00226372"/>
    <w:rsid w:val="0023135E"/>
    <w:rsid w:val="00240B8F"/>
    <w:rsid w:val="00242954"/>
    <w:rsid w:val="002457B2"/>
    <w:rsid w:val="00253EC8"/>
    <w:rsid w:val="00261895"/>
    <w:rsid w:val="00267120"/>
    <w:rsid w:val="00271989"/>
    <w:rsid w:val="00276434"/>
    <w:rsid w:val="0028369E"/>
    <w:rsid w:val="002840CD"/>
    <w:rsid w:val="0028410E"/>
    <w:rsid w:val="00285587"/>
    <w:rsid w:val="002A7B67"/>
    <w:rsid w:val="002B524B"/>
    <w:rsid w:val="002B632A"/>
    <w:rsid w:val="002E28BE"/>
    <w:rsid w:val="002E53E8"/>
    <w:rsid w:val="002F6F78"/>
    <w:rsid w:val="003000BC"/>
    <w:rsid w:val="00303C7E"/>
    <w:rsid w:val="003057F5"/>
    <w:rsid w:val="00321F4E"/>
    <w:rsid w:val="0034483E"/>
    <w:rsid w:val="003545C4"/>
    <w:rsid w:val="003568CF"/>
    <w:rsid w:val="00361022"/>
    <w:rsid w:val="00366555"/>
    <w:rsid w:val="00373EC5"/>
    <w:rsid w:val="003768EB"/>
    <w:rsid w:val="00380516"/>
    <w:rsid w:val="0039114E"/>
    <w:rsid w:val="003A5836"/>
    <w:rsid w:val="003B1777"/>
    <w:rsid w:val="003B6ABF"/>
    <w:rsid w:val="003B6C81"/>
    <w:rsid w:val="003B7819"/>
    <w:rsid w:val="003D1536"/>
    <w:rsid w:val="003D268D"/>
    <w:rsid w:val="003D3156"/>
    <w:rsid w:val="003D3EEF"/>
    <w:rsid w:val="003F1FCA"/>
    <w:rsid w:val="003F6499"/>
    <w:rsid w:val="00401A47"/>
    <w:rsid w:val="00403563"/>
    <w:rsid w:val="00410390"/>
    <w:rsid w:val="004111B1"/>
    <w:rsid w:val="0041122F"/>
    <w:rsid w:val="0041592A"/>
    <w:rsid w:val="004161BC"/>
    <w:rsid w:val="004223F0"/>
    <w:rsid w:val="00425A95"/>
    <w:rsid w:val="00431676"/>
    <w:rsid w:val="00435CB7"/>
    <w:rsid w:val="0043640F"/>
    <w:rsid w:val="004443F9"/>
    <w:rsid w:val="0044543F"/>
    <w:rsid w:val="00445A95"/>
    <w:rsid w:val="00463B99"/>
    <w:rsid w:val="00465DAB"/>
    <w:rsid w:val="00467CF0"/>
    <w:rsid w:val="00470306"/>
    <w:rsid w:val="004751B3"/>
    <w:rsid w:val="004A08BB"/>
    <w:rsid w:val="004B2F35"/>
    <w:rsid w:val="004C6536"/>
    <w:rsid w:val="004C790B"/>
    <w:rsid w:val="00500294"/>
    <w:rsid w:val="005067C5"/>
    <w:rsid w:val="00506F87"/>
    <w:rsid w:val="0051418C"/>
    <w:rsid w:val="00521256"/>
    <w:rsid w:val="005238B9"/>
    <w:rsid w:val="00527E59"/>
    <w:rsid w:val="00532296"/>
    <w:rsid w:val="00532398"/>
    <w:rsid w:val="005325BF"/>
    <w:rsid w:val="00541289"/>
    <w:rsid w:val="005453BD"/>
    <w:rsid w:val="00553844"/>
    <w:rsid w:val="005602F4"/>
    <w:rsid w:val="00566280"/>
    <w:rsid w:val="00573C6B"/>
    <w:rsid w:val="0058005C"/>
    <w:rsid w:val="00581548"/>
    <w:rsid w:val="005825F0"/>
    <w:rsid w:val="00584C14"/>
    <w:rsid w:val="0058514A"/>
    <w:rsid w:val="00586B9C"/>
    <w:rsid w:val="00586E5A"/>
    <w:rsid w:val="0058720D"/>
    <w:rsid w:val="00592774"/>
    <w:rsid w:val="005D1565"/>
    <w:rsid w:val="0060669C"/>
    <w:rsid w:val="00617255"/>
    <w:rsid w:val="00624723"/>
    <w:rsid w:val="00625D88"/>
    <w:rsid w:val="0063347E"/>
    <w:rsid w:val="006365AE"/>
    <w:rsid w:val="006537FD"/>
    <w:rsid w:val="00655C9C"/>
    <w:rsid w:val="00657836"/>
    <w:rsid w:val="00683191"/>
    <w:rsid w:val="006964CB"/>
    <w:rsid w:val="006C4BF2"/>
    <w:rsid w:val="006E6D1B"/>
    <w:rsid w:val="006F509B"/>
    <w:rsid w:val="006F512B"/>
    <w:rsid w:val="0071798E"/>
    <w:rsid w:val="007445D0"/>
    <w:rsid w:val="007515B5"/>
    <w:rsid w:val="0075667B"/>
    <w:rsid w:val="00760359"/>
    <w:rsid w:val="00762885"/>
    <w:rsid w:val="00783B8B"/>
    <w:rsid w:val="00784A1A"/>
    <w:rsid w:val="0078656C"/>
    <w:rsid w:val="007957E2"/>
    <w:rsid w:val="00796548"/>
    <w:rsid w:val="007A00CC"/>
    <w:rsid w:val="007A2768"/>
    <w:rsid w:val="007A576C"/>
    <w:rsid w:val="007B17F4"/>
    <w:rsid w:val="007C6717"/>
    <w:rsid w:val="007C7526"/>
    <w:rsid w:val="007D0672"/>
    <w:rsid w:val="007E3776"/>
    <w:rsid w:val="007E45DD"/>
    <w:rsid w:val="007E5073"/>
    <w:rsid w:val="007E5154"/>
    <w:rsid w:val="007F0EA6"/>
    <w:rsid w:val="00802D38"/>
    <w:rsid w:val="00803EC5"/>
    <w:rsid w:val="00806596"/>
    <w:rsid w:val="0081280B"/>
    <w:rsid w:val="008217A3"/>
    <w:rsid w:val="008241DF"/>
    <w:rsid w:val="00856F29"/>
    <w:rsid w:val="00877191"/>
    <w:rsid w:val="00877651"/>
    <w:rsid w:val="00884282"/>
    <w:rsid w:val="008844E2"/>
    <w:rsid w:val="008A439A"/>
    <w:rsid w:val="008A5EC5"/>
    <w:rsid w:val="008B4330"/>
    <w:rsid w:val="008D0CBD"/>
    <w:rsid w:val="008D57BF"/>
    <w:rsid w:val="008E50E7"/>
    <w:rsid w:val="008F2434"/>
    <w:rsid w:val="008F4A1B"/>
    <w:rsid w:val="00904ED9"/>
    <w:rsid w:val="00907B8E"/>
    <w:rsid w:val="00910ABB"/>
    <w:rsid w:val="00910EEE"/>
    <w:rsid w:val="009122E1"/>
    <w:rsid w:val="00912C27"/>
    <w:rsid w:val="009136D0"/>
    <w:rsid w:val="00916A3A"/>
    <w:rsid w:val="00922039"/>
    <w:rsid w:val="00924909"/>
    <w:rsid w:val="00931EDD"/>
    <w:rsid w:val="00933922"/>
    <w:rsid w:val="00937F25"/>
    <w:rsid w:val="00951DD7"/>
    <w:rsid w:val="00956984"/>
    <w:rsid w:val="009578E0"/>
    <w:rsid w:val="00970142"/>
    <w:rsid w:val="00975F9E"/>
    <w:rsid w:val="00980C44"/>
    <w:rsid w:val="009972D4"/>
    <w:rsid w:val="009A5A11"/>
    <w:rsid w:val="009B3CC7"/>
    <w:rsid w:val="009B7608"/>
    <w:rsid w:val="009B7F24"/>
    <w:rsid w:val="009C5F9D"/>
    <w:rsid w:val="009C769B"/>
    <w:rsid w:val="009D1C6B"/>
    <w:rsid w:val="009E1123"/>
    <w:rsid w:val="009F03F4"/>
    <w:rsid w:val="009F0E1A"/>
    <w:rsid w:val="009F11FA"/>
    <w:rsid w:val="009F1211"/>
    <w:rsid w:val="009F3C45"/>
    <w:rsid w:val="00A04343"/>
    <w:rsid w:val="00A16A2F"/>
    <w:rsid w:val="00A21080"/>
    <w:rsid w:val="00A214D0"/>
    <w:rsid w:val="00A41470"/>
    <w:rsid w:val="00A44EC8"/>
    <w:rsid w:val="00A45965"/>
    <w:rsid w:val="00A45DC5"/>
    <w:rsid w:val="00A531BA"/>
    <w:rsid w:val="00A65E93"/>
    <w:rsid w:val="00AA7ACF"/>
    <w:rsid w:val="00AB4B5A"/>
    <w:rsid w:val="00AB6A2C"/>
    <w:rsid w:val="00AD082A"/>
    <w:rsid w:val="00AE50DE"/>
    <w:rsid w:val="00AE76CB"/>
    <w:rsid w:val="00AF0E18"/>
    <w:rsid w:val="00AF2011"/>
    <w:rsid w:val="00AF3558"/>
    <w:rsid w:val="00B05748"/>
    <w:rsid w:val="00B05B43"/>
    <w:rsid w:val="00B0750C"/>
    <w:rsid w:val="00B11D1C"/>
    <w:rsid w:val="00B127FE"/>
    <w:rsid w:val="00B226FC"/>
    <w:rsid w:val="00B274FC"/>
    <w:rsid w:val="00B3749B"/>
    <w:rsid w:val="00B41C56"/>
    <w:rsid w:val="00B44502"/>
    <w:rsid w:val="00B46931"/>
    <w:rsid w:val="00B50831"/>
    <w:rsid w:val="00B737D6"/>
    <w:rsid w:val="00B82C58"/>
    <w:rsid w:val="00B904D4"/>
    <w:rsid w:val="00B905AB"/>
    <w:rsid w:val="00B950BE"/>
    <w:rsid w:val="00BA4A66"/>
    <w:rsid w:val="00BA4D55"/>
    <w:rsid w:val="00BB7B32"/>
    <w:rsid w:val="00BC26D1"/>
    <w:rsid w:val="00BD5942"/>
    <w:rsid w:val="00BE3185"/>
    <w:rsid w:val="00BE4470"/>
    <w:rsid w:val="00BF25A9"/>
    <w:rsid w:val="00BF5C68"/>
    <w:rsid w:val="00C0491A"/>
    <w:rsid w:val="00C07C67"/>
    <w:rsid w:val="00C111EB"/>
    <w:rsid w:val="00C151CB"/>
    <w:rsid w:val="00C15C8D"/>
    <w:rsid w:val="00C369C3"/>
    <w:rsid w:val="00C46036"/>
    <w:rsid w:val="00C466CE"/>
    <w:rsid w:val="00C55CF7"/>
    <w:rsid w:val="00C57F18"/>
    <w:rsid w:val="00C75D8F"/>
    <w:rsid w:val="00C804E8"/>
    <w:rsid w:val="00C95F60"/>
    <w:rsid w:val="00CA669E"/>
    <w:rsid w:val="00CB1B75"/>
    <w:rsid w:val="00CB2462"/>
    <w:rsid w:val="00CB359A"/>
    <w:rsid w:val="00CC0027"/>
    <w:rsid w:val="00CC07B3"/>
    <w:rsid w:val="00CC4A6B"/>
    <w:rsid w:val="00CC52CD"/>
    <w:rsid w:val="00CE3070"/>
    <w:rsid w:val="00CE333E"/>
    <w:rsid w:val="00CE7134"/>
    <w:rsid w:val="00CF0677"/>
    <w:rsid w:val="00CF31F0"/>
    <w:rsid w:val="00D0473B"/>
    <w:rsid w:val="00D11A78"/>
    <w:rsid w:val="00D1256E"/>
    <w:rsid w:val="00D217BC"/>
    <w:rsid w:val="00D264C8"/>
    <w:rsid w:val="00D3594C"/>
    <w:rsid w:val="00D536F7"/>
    <w:rsid w:val="00D55887"/>
    <w:rsid w:val="00D63BC1"/>
    <w:rsid w:val="00D76152"/>
    <w:rsid w:val="00D80A26"/>
    <w:rsid w:val="00DA30F9"/>
    <w:rsid w:val="00DA5AC2"/>
    <w:rsid w:val="00DC21DF"/>
    <w:rsid w:val="00DC271A"/>
    <w:rsid w:val="00DC6EB5"/>
    <w:rsid w:val="00DD26D2"/>
    <w:rsid w:val="00DF478B"/>
    <w:rsid w:val="00DF7A96"/>
    <w:rsid w:val="00E112B1"/>
    <w:rsid w:val="00E148ED"/>
    <w:rsid w:val="00E320C7"/>
    <w:rsid w:val="00E40578"/>
    <w:rsid w:val="00E519FC"/>
    <w:rsid w:val="00E53E57"/>
    <w:rsid w:val="00E54282"/>
    <w:rsid w:val="00E85AD8"/>
    <w:rsid w:val="00E90A98"/>
    <w:rsid w:val="00E97793"/>
    <w:rsid w:val="00EA435A"/>
    <w:rsid w:val="00EA4A0A"/>
    <w:rsid w:val="00EB592B"/>
    <w:rsid w:val="00EB7FD6"/>
    <w:rsid w:val="00EC2CAC"/>
    <w:rsid w:val="00EC3CFE"/>
    <w:rsid w:val="00ED3E7F"/>
    <w:rsid w:val="00EE2801"/>
    <w:rsid w:val="00EE37DF"/>
    <w:rsid w:val="00EF032B"/>
    <w:rsid w:val="00EF493D"/>
    <w:rsid w:val="00F073C0"/>
    <w:rsid w:val="00F17E4A"/>
    <w:rsid w:val="00F25963"/>
    <w:rsid w:val="00F2619F"/>
    <w:rsid w:val="00F5550A"/>
    <w:rsid w:val="00F907E1"/>
    <w:rsid w:val="00F90B97"/>
    <w:rsid w:val="00F91482"/>
    <w:rsid w:val="00FA0839"/>
    <w:rsid w:val="00FA306C"/>
    <w:rsid w:val="00FA4740"/>
    <w:rsid w:val="00FA4CA7"/>
    <w:rsid w:val="00FB2E3A"/>
    <w:rsid w:val="00FD44DD"/>
    <w:rsid w:val="057CFC14"/>
    <w:rsid w:val="09441168"/>
    <w:rsid w:val="1E756CC8"/>
    <w:rsid w:val="21E0E6DB"/>
    <w:rsid w:val="25986D5F"/>
    <w:rsid w:val="58366D4D"/>
    <w:rsid w:val="62EC91F6"/>
    <w:rsid w:val="7C8505C3"/>
    <w:rsid w:val="7D51E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C77A21"/>
  <w15:chartTrackingRefBased/>
  <w15:docId w15:val="{C2662FA2-22C4-4C5D-9914-9F130194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9E1123"/>
    <w:pPr>
      <w:spacing w:after="120" w:line="288" w:lineRule="auto"/>
    </w:pPr>
    <w:rPr>
      <w:rFonts w:ascii="Arial" w:eastAsia="Arial" w:hAnsi="Arial" w:cs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005C"/>
    <w:pPr>
      <w:keepNext/>
      <w:keepLines/>
      <w:pageBreakBefore/>
      <w:spacing w:after="1440" w:line="520" w:lineRule="exact"/>
      <w:contextualSpacing/>
      <w:outlineLvl w:val="0"/>
    </w:pPr>
    <w:rPr>
      <w:rFonts w:asciiTheme="majorHAnsi" w:eastAsiaTheme="majorEastAsia" w:hAnsiTheme="majorHAnsi" w:cstheme="majorBidi"/>
      <w:b/>
      <w:color w:val="FA4616" w:themeColor="accent1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E2CBF"/>
    <w:pPr>
      <w:keepNext/>
      <w:keepLines/>
      <w:spacing w:before="360" w:after="60" w:line="264" w:lineRule="auto"/>
      <w:outlineLvl w:val="1"/>
    </w:pPr>
    <w:rPr>
      <w:rFonts w:asciiTheme="majorHAnsi" w:eastAsiaTheme="majorEastAsia" w:hAnsiTheme="majorHAnsi" w:cstheme="majorBidi"/>
      <w:b/>
      <w:color w:val="FA4616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55C9C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373A36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2429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24295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05C"/>
    <w:rPr>
      <w:rFonts w:asciiTheme="majorHAnsi" w:eastAsiaTheme="majorEastAsia" w:hAnsiTheme="majorHAnsi" w:cstheme="majorBidi"/>
      <w:b/>
      <w:color w:val="FA4616" w:themeColor="accent1"/>
      <w:sz w:val="48"/>
      <w:szCs w:val="32"/>
    </w:rPr>
  </w:style>
  <w:style w:type="table" w:styleId="PlainTable4">
    <w:name w:val="Plain Table 4"/>
    <w:aliases w:val="Rapleys"/>
    <w:basedOn w:val="TableNormal"/>
    <w:uiPriority w:val="44"/>
    <w:rsid w:val="00A45965"/>
    <w:pPr>
      <w:spacing w:after="0" w:line="240" w:lineRule="auto"/>
    </w:pPr>
    <w:tblPr>
      <w:tblStyleRowBandSize w:val="1"/>
      <w:tblStyleColBandSize w:val="1"/>
      <w:tblCellMar>
        <w:top w:w="113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A4616" w:themeFill="accent1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1E2CBF"/>
    <w:rPr>
      <w:rFonts w:asciiTheme="majorHAnsi" w:eastAsiaTheme="majorEastAsia" w:hAnsiTheme="majorHAnsi" w:cstheme="majorBidi"/>
      <w:b/>
      <w:color w:val="FA4616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55C9C"/>
    <w:rPr>
      <w:rFonts w:asciiTheme="majorHAnsi" w:eastAsiaTheme="majorEastAsia" w:hAnsiTheme="majorHAnsi" w:cstheme="majorBidi"/>
      <w:b/>
      <w:color w:val="373A36" w:themeColor="text1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954"/>
    <w:rPr>
      <w:rFonts w:asciiTheme="majorHAnsi" w:eastAsiaTheme="majorEastAsia" w:hAnsiTheme="majorHAnsi" w:cstheme="majorBidi"/>
      <w:i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954"/>
    <w:rPr>
      <w:rFonts w:asciiTheme="majorHAnsi" w:eastAsiaTheme="majorEastAsia" w:hAnsiTheme="majorHAnsi" w:cstheme="majorBidi"/>
      <w:sz w:val="20"/>
    </w:rPr>
  </w:style>
  <w:style w:type="paragraph" w:styleId="ListBullet">
    <w:name w:val="List Bullet"/>
    <w:basedOn w:val="Normal"/>
    <w:uiPriority w:val="1"/>
    <w:rsid w:val="0034483E"/>
    <w:pPr>
      <w:numPr>
        <w:numId w:val="5"/>
      </w:numPr>
      <w:spacing w:after="240" w:line="264" w:lineRule="auto"/>
    </w:pPr>
    <w:rPr>
      <w:color w:val="373A36" w:themeColor="text1"/>
    </w:rPr>
  </w:style>
  <w:style w:type="paragraph" w:styleId="ListBullet2">
    <w:name w:val="List Bullet 2"/>
    <w:basedOn w:val="Normal"/>
    <w:uiPriority w:val="1"/>
    <w:rsid w:val="0034483E"/>
    <w:pPr>
      <w:numPr>
        <w:ilvl w:val="1"/>
        <w:numId w:val="5"/>
      </w:numPr>
      <w:spacing w:line="264" w:lineRule="auto"/>
    </w:pPr>
    <w:rPr>
      <w:color w:val="373A36" w:themeColor="text1"/>
    </w:rPr>
  </w:style>
  <w:style w:type="paragraph" w:styleId="ListBullet3">
    <w:name w:val="List Bullet 3"/>
    <w:basedOn w:val="Normal"/>
    <w:uiPriority w:val="1"/>
    <w:rsid w:val="0034483E"/>
    <w:pPr>
      <w:numPr>
        <w:ilvl w:val="2"/>
        <w:numId w:val="5"/>
      </w:numPr>
      <w:spacing w:line="264" w:lineRule="auto"/>
      <w:contextualSpacing/>
    </w:pPr>
    <w:rPr>
      <w:color w:val="373A36" w:themeColor="text1"/>
    </w:rPr>
  </w:style>
  <w:style w:type="paragraph" w:styleId="ListBullet4">
    <w:name w:val="List Bullet 4"/>
    <w:basedOn w:val="Normal"/>
    <w:uiPriority w:val="1"/>
    <w:rsid w:val="0034483E"/>
    <w:pPr>
      <w:numPr>
        <w:ilvl w:val="3"/>
        <w:numId w:val="11"/>
      </w:numPr>
      <w:spacing w:line="264" w:lineRule="auto"/>
      <w:contextualSpacing/>
    </w:pPr>
    <w:rPr>
      <w:color w:val="373A36" w:themeColor="text1"/>
    </w:rPr>
  </w:style>
  <w:style w:type="paragraph" w:styleId="ListNumber">
    <w:name w:val="List Number"/>
    <w:basedOn w:val="Normal"/>
    <w:uiPriority w:val="3"/>
    <w:rsid w:val="0001077B"/>
    <w:pPr>
      <w:numPr>
        <w:numId w:val="6"/>
      </w:numPr>
      <w:spacing w:after="240" w:line="264" w:lineRule="auto"/>
    </w:pPr>
    <w:rPr>
      <w:color w:val="373A36" w:themeColor="text1"/>
    </w:rPr>
  </w:style>
  <w:style w:type="paragraph" w:styleId="ListNumber2">
    <w:name w:val="List Number 2"/>
    <w:basedOn w:val="Normal"/>
    <w:uiPriority w:val="3"/>
    <w:rsid w:val="00203566"/>
    <w:pPr>
      <w:numPr>
        <w:ilvl w:val="1"/>
        <w:numId w:val="11"/>
      </w:numPr>
      <w:spacing w:after="240"/>
    </w:pPr>
  </w:style>
  <w:style w:type="paragraph" w:styleId="ListNumber3">
    <w:name w:val="List Number 3"/>
    <w:basedOn w:val="Normal"/>
    <w:uiPriority w:val="3"/>
    <w:rsid w:val="00203566"/>
    <w:pPr>
      <w:numPr>
        <w:ilvl w:val="2"/>
        <w:numId w:val="11"/>
      </w:numPr>
      <w:spacing w:after="240"/>
    </w:pPr>
  </w:style>
  <w:style w:type="paragraph" w:customStyle="1" w:styleId="BasicParagraph">
    <w:name w:val="[Basic Paragraph]"/>
    <w:basedOn w:val="Normal"/>
    <w:uiPriority w:val="99"/>
    <w:semiHidden/>
    <w:rsid w:val="00DA5AC2"/>
    <w:pPr>
      <w:autoSpaceDE w:val="0"/>
      <w:autoSpaceDN w:val="0"/>
      <w:adjustRightInd w:val="0"/>
      <w:spacing w:after="0"/>
      <w:textAlignment w:val="center"/>
    </w:pPr>
    <w:rPr>
      <w:rFonts w:eastAsiaTheme="minorHAnsi" w:cs="Arial"/>
      <w:color w:val="000000"/>
      <w:sz w:val="24"/>
      <w:szCs w:val="24"/>
    </w:rPr>
  </w:style>
  <w:style w:type="table" w:styleId="TableGridLight">
    <w:name w:val="Grid Table Light"/>
    <w:basedOn w:val="TableNormal"/>
    <w:uiPriority w:val="40"/>
    <w:rsid w:val="00DA5AC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DA5AC2"/>
    <w:pPr>
      <w:spacing w:after="0" w:line="240" w:lineRule="auto"/>
    </w:pPr>
    <w:tblPr>
      <w:tblStyleRowBandSize w:val="1"/>
      <w:tblStyleColBandSize w:val="1"/>
      <w:tblBorders>
        <w:top w:val="single" w:sz="4" w:space="0" w:color="FDB4A1" w:themeColor="accent1" w:themeTint="66"/>
        <w:left w:val="single" w:sz="4" w:space="0" w:color="FDB4A1" w:themeColor="accent1" w:themeTint="66"/>
        <w:bottom w:val="single" w:sz="4" w:space="0" w:color="FDB4A1" w:themeColor="accent1" w:themeTint="66"/>
        <w:right w:val="single" w:sz="4" w:space="0" w:color="FDB4A1" w:themeColor="accent1" w:themeTint="66"/>
        <w:insideH w:val="single" w:sz="4" w:space="0" w:color="FDB4A1" w:themeColor="accent1" w:themeTint="66"/>
        <w:insideV w:val="single" w:sz="4" w:space="0" w:color="FDB4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C8F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8F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5Dark-Accent2">
    <w:name w:val="List Table 5 Dark Accent 2"/>
    <w:basedOn w:val="TableNormal"/>
    <w:uiPriority w:val="50"/>
    <w:rsid w:val="00DA5AC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58232" w:themeColor="accent2"/>
        <w:left w:val="single" w:sz="24" w:space="0" w:color="F58232" w:themeColor="accent2"/>
        <w:bottom w:val="single" w:sz="24" w:space="0" w:color="F58232" w:themeColor="accent2"/>
        <w:right w:val="single" w:sz="24" w:space="0" w:color="F58232" w:themeColor="accent2"/>
      </w:tblBorders>
    </w:tblPr>
    <w:tcPr>
      <w:shd w:val="clear" w:color="auto" w:fill="F582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A5AC2"/>
    <w:pPr>
      <w:spacing w:after="0" w:line="240" w:lineRule="auto"/>
    </w:pPr>
    <w:tblPr>
      <w:tblStyleRowBandSize w:val="1"/>
      <w:tblStyleColBandSize w:val="1"/>
      <w:tblBorders>
        <w:top w:val="single" w:sz="4" w:space="0" w:color="F58232" w:themeColor="accent2"/>
        <w:left w:val="single" w:sz="4" w:space="0" w:color="F58232" w:themeColor="accent2"/>
        <w:bottom w:val="single" w:sz="4" w:space="0" w:color="F58232" w:themeColor="accent2"/>
        <w:right w:val="single" w:sz="4" w:space="0" w:color="F582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8232" w:themeFill="accent2"/>
      </w:tcPr>
    </w:tblStylePr>
    <w:tblStylePr w:type="lastRow">
      <w:rPr>
        <w:b/>
        <w:bCs/>
      </w:rPr>
      <w:tblPr/>
      <w:tcPr>
        <w:tcBorders>
          <w:top w:val="double" w:sz="4" w:space="0" w:color="F582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8232" w:themeColor="accent2"/>
          <w:right w:val="single" w:sz="4" w:space="0" w:color="F58232" w:themeColor="accent2"/>
        </w:tcBorders>
      </w:tcPr>
    </w:tblStylePr>
    <w:tblStylePr w:type="band1Horz">
      <w:tblPr/>
      <w:tcPr>
        <w:tcBorders>
          <w:top w:val="single" w:sz="4" w:space="0" w:color="F58232" w:themeColor="accent2"/>
          <w:bottom w:val="single" w:sz="4" w:space="0" w:color="F582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8232" w:themeColor="accent2"/>
          <w:left w:val="nil"/>
        </w:tcBorders>
      </w:tcPr>
    </w:tblStylePr>
    <w:tblStylePr w:type="swCell">
      <w:tblPr/>
      <w:tcPr>
        <w:tcBorders>
          <w:top w:val="double" w:sz="4" w:space="0" w:color="F58232" w:themeColor="accent2"/>
          <w:right w:val="nil"/>
        </w:tcBorders>
      </w:tcPr>
    </w:tblStylePr>
  </w:style>
  <w:style w:type="table" w:styleId="ListTable3-Accent1">
    <w:name w:val="List Table 3 Accent 1"/>
    <w:aliases w:val="Cadent"/>
    <w:basedOn w:val="TableNormal"/>
    <w:uiPriority w:val="48"/>
    <w:rsid w:val="00B905AB"/>
    <w:pPr>
      <w:spacing w:after="0" w:line="200" w:lineRule="exact"/>
    </w:pPr>
    <w:rPr>
      <w:sz w:val="16"/>
    </w:rPr>
    <w:tblPr>
      <w:tblStyleRowBandSize w:val="1"/>
      <w:tblStyleColBandSize w:val="1"/>
      <w:tblBorders>
        <w:insideH w:val="single" w:sz="6" w:space="0" w:color="CACAC9"/>
      </w:tblBorders>
      <w:tblCellMar>
        <w:top w:w="85" w:type="dxa"/>
        <w:left w:w="142" w:type="dxa"/>
        <w:right w:w="142" w:type="dxa"/>
      </w:tblCellMar>
    </w:tblPr>
    <w:tcPr>
      <w:shd w:val="clear" w:color="auto" w:fill="F1F1F1"/>
    </w:tcPr>
    <w:tblStylePr w:type="firstRow">
      <w:rPr>
        <w:rFonts w:asciiTheme="majorHAnsi" w:hAnsiTheme="majorHAnsi"/>
        <w:b w:val="0"/>
        <w:bCs/>
        <w:color w:val="FFFFFF" w:themeColor="background1"/>
        <w:sz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4616" w:themeFill="accent1"/>
      </w:tcPr>
    </w:tblStylePr>
    <w:tblStylePr w:type="lastRow">
      <w:rPr>
        <w:b/>
        <w:bCs/>
      </w:rPr>
      <w:tblPr/>
      <w:tcPr>
        <w:tcBorders>
          <w:top w:val="double" w:sz="4" w:space="0" w:color="FA4616" w:themeColor="accent1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  <w:color w:val="FA4616" w:themeColor="accent1"/>
        <w:sz w:val="32"/>
      </w:rPr>
      <w:tblPr/>
      <w:tcPr>
        <w:tcBorders>
          <w:right w:val="single" w:sz="36" w:space="0" w:color="FFFFFF"/>
        </w:tcBorders>
        <w:shd w:val="clear" w:color="auto" w:fill="FFF2E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4616" w:themeColor="accent1"/>
          <w:right w:val="single" w:sz="4" w:space="0" w:color="FA4616" w:themeColor="accent1"/>
        </w:tcBorders>
      </w:tcPr>
    </w:tblStylePr>
    <w:tblStylePr w:type="band1Horz">
      <w:tblPr/>
      <w:tcPr>
        <w:tcBorders>
          <w:top w:val="single" w:sz="4" w:space="0" w:color="FA4616" w:themeColor="accent1"/>
          <w:bottom w:val="single" w:sz="4" w:space="0" w:color="FA461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4616" w:themeColor="accent1"/>
          <w:left w:val="nil"/>
        </w:tcBorders>
      </w:tcPr>
    </w:tblStylePr>
    <w:tblStylePr w:type="swCell">
      <w:tblPr/>
      <w:tcPr>
        <w:tcBorders>
          <w:top w:val="double" w:sz="4" w:space="0" w:color="FA4616" w:themeColor="accent1"/>
          <w:right w:val="nil"/>
        </w:tcBorders>
      </w:tcPr>
    </w:tblStylePr>
  </w:style>
  <w:style w:type="table" w:styleId="TableGrid">
    <w:name w:val="Table Grid"/>
    <w:basedOn w:val="TableNormal"/>
    <w:uiPriority w:val="39"/>
    <w:rsid w:val="001D6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1D6A4A"/>
    <w:pPr>
      <w:spacing w:after="0" w:line="240" w:lineRule="auto"/>
    </w:pPr>
    <w:tblPr>
      <w:tblStyleRowBandSize w:val="1"/>
      <w:tblStyleColBandSize w:val="1"/>
      <w:tblBorders>
        <w:top w:val="single" w:sz="4" w:space="0" w:color="373A36" w:themeColor="text1"/>
        <w:left w:val="single" w:sz="4" w:space="0" w:color="373A36" w:themeColor="text1"/>
        <w:bottom w:val="single" w:sz="4" w:space="0" w:color="373A36" w:themeColor="text1"/>
        <w:right w:val="single" w:sz="4" w:space="0" w:color="373A36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3A36" w:themeFill="text1"/>
      </w:tcPr>
    </w:tblStylePr>
    <w:tblStylePr w:type="lastRow">
      <w:rPr>
        <w:b/>
        <w:bCs/>
      </w:rPr>
      <w:tblPr/>
      <w:tcPr>
        <w:tcBorders>
          <w:top w:val="double" w:sz="4" w:space="0" w:color="373A36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3A36" w:themeColor="text1"/>
          <w:right w:val="single" w:sz="4" w:space="0" w:color="373A36" w:themeColor="text1"/>
        </w:tcBorders>
      </w:tcPr>
    </w:tblStylePr>
    <w:tblStylePr w:type="band1Horz">
      <w:tblPr/>
      <w:tcPr>
        <w:tcBorders>
          <w:top w:val="single" w:sz="4" w:space="0" w:color="373A36" w:themeColor="text1"/>
          <w:bottom w:val="single" w:sz="4" w:space="0" w:color="373A36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3A36" w:themeColor="text1"/>
          <w:left w:val="nil"/>
        </w:tcBorders>
      </w:tcPr>
    </w:tblStylePr>
    <w:tblStylePr w:type="swCell">
      <w:tblPr/>
      <w:tcPr>
        <w:tcBorders>
          <w:top w:val="double" w:sz="4" w:space="0" w:color="373A36" w:themeColor="text1"/>
          <w:right w:val="nil"/>
        </w:tcBorders>
      </w:tcPr>
    </w:tblStylePr>
  </w:style>
  <w:style w:type="paragraph" w:customStyle="1" w:styleId="Tabletext">
    <w:name w:val="Table text"/>
    <w:basedOn w:val="Normal"/>
    <w:uiPriority w:val="8"/>
    <w:qFormat/>
    <w:rsid w:val="0034483E"/>
    <w:pPr>
      <w:spacing w:line="264" w:lineRule="auto"/>
    </w:pPr>
    <w:rPr>
      <w:bCs/>
      <w:sz w:val="16"/>
    </w:rPr>
  </w:style>
  <w:style w:type="paragraph" w:styleId="Quote">
    <w:name w:val="Quote"/>
    <w:basedOn w:val="BodyText1"/>
    <w:next w:val="Normal"/>
    <w:link w:val="QuoteChar"/>
    <w:uiPriority w:val="29"/>
    <w:semiHidden/>
    <w:qFormat/>
    <w:rsid w:val="00762885"/>
    <w:rPr>
      <w:b/>
      <w:color w:val="FFFFFF" w:themeColor="background1"/>
      <w:sz w:val="24"/>
      <w:szCs w:val="28"/>
    </w:rPr>
  </w:style>
  <w:style w:type="paragraph" w:customStyle="1" w:styleId="Heading1Blk">
    <w:name w:val="Heading 1Blk"/>
    <w:basedOn w:val="Normal"/>
    <w:uiPriority w:val="10"/>
    <w:qFormat/>
    <w:rsid w:val="00366555"/>
    <w:pPr>
      <w:spacing w:after="840" w:line="240" w:lineRule="auto"/>
      <w:ind w:right="4026"/>
    </w:pPr>
    <w:rPr>
      <w:b/>
      <w:noProof/>
      <w:color w:val="373A36" w:themeColor="text1"/>
      <w:sz w:val="60"/>
      <w:szCs w:val="60"/>
    </w:rPr>
  </w:style>
  <w:style w:type="table" w:customStyle="1" w:styleId="Textgrid">
    <w:name w:val="Text grid"/>
    <w:basedOn w:val="TableNormal"/>
    <w:uiPriority w:val="99"/>
    <w:rsid w:val="00624723"/>
    <w:pPr>
      <w:spacing w:after="0" w:line="240" w:lineRule="auto"/>
    </w:pPr>
    <w:tblPr>
      <w:tblCellMar>
        <w:left w:w="0" w:type="dxa"/>
        <w:right w:w="284" w:type="dxa"/>
      </w:tblCellMar>
    </w:tblPr>
    <w:tcPr>
      <w:shd w:val="clear" w:color="auto" w:fill="auto"/>
    </w:tcPr>
  </w:style>
  <w:style w:type="paragraph" w:customStyle="1" w:styleId="Intro">
    <w:name w:val="Intro"/>
    <w:basedOn w:val="Normal"/>
    <w:uiPriority w:val="12"/>
    <w:qFormat/>
    <w:rsid w:val="0051418C"/>
    <w:pPr>
      <w:spacing w:after="480" w:line="300" w:lineRule="exact"/>
    </w:pPr>
    <w:rPr>
      <w:b/>
      <w:noProof/>
      <w:color w:val="373A36" w:themeColor="text1"/>
      <w:sz w:val="22"/>
    </w:rPr>
  </w:style>
  <w:style w:type="paragraph" w:styleId="Header">
    <w:name w:val="header"/>
    <w:basedOn w:val="Normal"/>
    <w:link w:val="HeaderChar"/>
    <w:uiPriority w:val="99"/>
    <w:semiHidden/>
    <w:rsid w:val="000B3F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3844"/>
    <w:rPr>
      <w:rFonts w:ascii="Arial" w:eastAsia="Arial" w:hAnsi="Arial" w:cs="Times New Roman"/>
      <w:sz w:val="20"/>
    </w:rPr>
  </w:style>
  <w:style w:type="paragraph" w:styleId="Footer">
    <w:name w:val="footer"/>
    <w:basedOn w:val="Normal"/>
    <w:link w:val="FooterChar"/>
    <w:uiPriority w:val="99"/>
    <w:semiHidden/>
    <w:rsid w:val="00DF7A96"/>
    <w:pPr>
      <w:pBdr>
        <w:top w:val="single" w:sz="4" w:space="4" w:color="373A36" w:themeColor="text1"/>
      </w:pBdr>
      <w:tabs>
        <w:tab w:val="center" w:pos="4513"/>
        <w:tab w:val="right" w:pos="9026"/>
      </w:tabs>
      <w:spacing w:after="0" w:line="240" w:lineRule="auto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3844"/>
    <w:rPr>
      <w:rFonts w:ascii="Arial" w:eastAsia="Arial" w:hAnsi="Arial" w:cs="Times New Roman"/>
      <w:sz w:val="20"/>
    </w:rPr>
  </w:style>
  <w:style w:type="paragraph" w:customStyle="1" w:styleId="BodyText1">
    <w:name w:val="Body Text1"/>
    <w:basedOn w:val="Normal"/>
    <w:qFormat/>
    <w:rsid w:val="0034483E"/>
    <w:pPr>
      <w:spacing w:line="264" w:lineRule="auto"/>
    </w:pPr>
    <w:rPr>
      <w:color w:val="373A36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62885"/>
    <w:rPr>
      <w:rFonts w:ascii="Arial" w:eastAsia="Arial" w:hAnsi="Arial" w:cs="Times New Roman"/>
      <w:b/>
      <w:color w:val="FFFFFF" w:themeColor="background1"/>
      <w:sz w:val="24"/>
      <w:szCs w:val="28"/>
    </w:rPr>
  </w:style>
  <w:style w:type="paragraph" w:customStyle="1" w:styleId="SectionHeader">
    <w:name w:val="Section Header"/>
    <w:basedOn w:val="BodyText1"/>
    <w:qFormat/>
    <w:rsid w:val="00B127FE"/>
    <w:pPr>
      <w:spacing w:line="240" w:lineRule="auto"/>
    </w:pPr>
    <w:rPr>
      <w:b/>
      <w:color w:val="FA4616" w:themeColor="accent1"/>
      <w:sz w:val="82"/>
    </w:rPr>
  </w:style>
  <w:style w:type="paragraph" w:customStyle="1" w:styleId="Sectionnumber">
    <w:name w:val="Section number"/>
    <w:basedOn w:val="BodyText1"/>
    <w:qFormat/>
    <w:rsid w:val="00E112B1"/>
    <w:pPr>
      <w:numPr>
        <w:numId w:val="11"/>
      </w:numPr>
      <w:jc w:val="center"/>
    </w:pPr>
    <w:rPr>
      <w:color w:val="FFFFFF" w:themeColor="background1"/>
      <w:sz w:val="144"/>
      <w:szCs w:val="24"/>
    </w:rPr>
  </w:style>
  <w:style w:type="paragraph" w:customStyle="1" w:styleId="Contentstitle">
    <w:name w:val="Contents title"/>
    <w:basedOn w:val="Heading1"/>
    <w:semiHidden/>
    <w:qFormat/>
    <w:rsid w:val="00DD26D2"/>
    <w:rPr>
      <w:noProof/>
    </w:rPr>
  </w:style>
  <w:style w:type="paragraph" w:styleId="TOC1">
    <w:name w:val="toc 1"/>
    <w:basedOn w:val="Normal"/>
    <w:next w:val="Normal"/>
    <w:autoRedefine/>
    <w:uiPriority w:val="39"/>
    <w:rsid w:val="009F1211"/>
    <w:pPr>
      <w:pBdr>
        <w:bottom w:val="single" w:sz="2" w:space="2" w:color="FA4616" w:themeColor="accent1"/>
      </w:pBdr>
      <w:tabs>
        <w:tab w:val="right" w:pos="7371"/>
      </w:tabs>
      <w:spacing w:before="360" w:after="0" w:line="300" w:lineRule="exact"/>
      <w:ind w:left="851" w:right="2607"/>
    </w:pPr>
    <w:rPr>
      <w:b/>
      <w:noProof/>
      <w:color w:val="FA4616" w:themeColor="accent1"/>
      <w:sz w:val="30"/>
    </w:rPr>
  </w:style>
  <w:style w:type="paragraph" w:styleId="TOC2">
    <w:name w:val="toc 2"/>
    <w:basedOn w:val="Normal"/>
    <w:next w:val="Normal"/>
    <w:autoRedefine/>
    <w:uiPriority w:val="39"/>
    <w:rsid w:val="009F1211"/>
    <w:pPr>
      <w:tabs>
        <w:tab w:val="right" w:pos="7371"/>
      </w:tabs>
      <w:spacing w:after="0" w:line="320" w:lineRule="exact"/>
      <w:ind w:left="851" w:right="2607"/>
    </w:pPr>
    <w:rPr>
      <w:noProof/>
      <w:color w:val="373A36" w:themeColor="text1"/>
      <w:sz w:val="24"/>
    </w:rPr>
  </w:style>
  <w:style w:type="character" w:styleId="Hyperlink">
    <w:name w:val="Hyperlink"/>
    <w:basedOn w:val="DefaultParagraphFont"/>
    <w:uiPriority w:val="99"/>
    <w:rsid w:val="00DC271A"/>
    <w:rPr>
      <w:color w:val="FA4616" w:themeColor="hyperlink"/>
      <w:u w:val="single"/>
    </w:rPr>
  </w:style>
  <w:style w:type="paragraph" w:customStyle="1" w:styleId="Covertitle">
    <w:name w:val="Cover title"/>
    <w:basedOn w:val="Normal"/>
    <w:uiPriority w:val="13"/>
    <w:qFormat/>
    <w:rsid w:val="00AD082A"/>
    <w:pPr>
      <w:spacing w:before="1440" w:after="160" w:line="240" w:lineRule="auto"/>
    </w:pPr>
    <w:rPr>
      <w:b/>
      <w:color w:val="FA4616" w:themeColor="accent1"/>
      <w:sz w:val="120"/>
      <w:szCs w:val="56"/>
    </w:rPr>
  </w:style>
  <w:style w:type="paragraph" w:customStyle="1" w:styleId="Coversubtitle">
    <w:name w:val="Cover subtitle"/>
    <w:basedOn w:val="Normal"/>
    <w:uiPriority w:val="13"/>
    <w:qFormat/>
    <w:rsid w:val="0001077B"/>
    <w:pPr>
      <w:spacing w:after="160" w:line="259" w:lineRule="auto"/>
    </w:pPr>
    <w:rPr>
      <w:b/>
      <w:color w:val="373A36" w:themeColor="text1"/>
      <w:sz w:val="48"/>
    </w:rPr>
  </w:style>
  <w:style w:type="paragraph" w:customStyle="1" w:styleId="SectionDividerIntro">
    <w:name w:val="Section Divider Intro"/>
    <w:basedOn w:val="Intro"/>
    <w:qFormat/>
    <w:rsid w:val="00B127FE"/>
    <w:pPr>
      <w:framePr w:hSpace="180" w:wrap="around" w:vAnchor="text" w:hAnchor="margin" w:y="1237"/>
      <w:spacing w:line="240" w:lineRule="auto"/>
    </w:pPr>
    <w:rPr>
      <w:sz w:val="30"/>
    </w:rPr>
  </w:style>
  <w:style w:type="paragraph" w:customStyle="1" w:styleId="SectionDividerBody">
    <w:name w:val="Section Divider Body"/>
    <w:basedOn w:val="BodyText1"/>
    <w:qFormat/>
    <w:rsid w:val="00B127FE"/>
    <w:pPr>
      <w:framePr w:hSpace="180" w:wrap="around" w:vAnchor="text" w:hAnchor="margin" w:y="1237"/>
    </w:pPr>
    <w:rPr>
      <w:b/>
      <w:sz w:val="24"/>
    </w:rPr>
  </w:style>
  <w:style w:type="paragraph" w:styleId="ListParagraph">
    <w:name w:val="List Paragraph"/>
    <w:basedOn w:val="Normal"/>
    <w:uiPriority w:val="34"/>
    <w:semiHidden/>
    <w:qFormat/>
    <w:rsid w:val="001D4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58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eg"/><Relationship Id="rId18" Type="http://schemas.openxmlformats.org/officeDocument/2006/relationships/image" Target="cid:image003.png@01DB40D4.02B67D00" TargetMode="External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cid:image002.png@01DB40D4.02B67D00" TargetMode="External"/><Relationship Id="rId20" Type="http://schemas.openxmlformats.org/officeDocument/2006/relationships/image" Target="media/image9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5" Type="http://schemas.openxmlformats.org/officeDocument/2006/relationships/customXml" Target="../customXml/item5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adentgasltd.sharepoint.com/sites/CadentO365AssetLibrary/Document%20Templates/Report%20Word%20Template%2025.1.23.dotx" TargetMode="External"/></Relationships>
</file>

<file path=word/theme/theme1.xml><?xml version="1.0" encoding="utf-8"?>
<a:theme xmlns:a="http://schemas.openxmlformats.org/drawingml/2006/main" name="Office Theme">
  <a:themeElements>
    <a:clrScheme name="_Cadent">
      <a:dk1>
        <a:srgbClr val="373A36"/>
      </a:dk1>
      <a:lt1>
        <a:sysClr val="window" lastClr="FFFFFF"/>
      </a:lt1>
      <a:dk2>
        <a:srgbClr val="6DCAF3"/>
      </a:dk2>
      <a:lt2>
        <a:srgbClr val="E7E6E6"/>
      </a:lt2>
      <a:accent1>
        <a:srgbClr val="FA4616"/>
      </a:accent1>
      <a:accent2>
        <a:srgbClr val="F58232"/>
      </a:accent2>
      <a:accent3>
        <a:srgbClr val="373A36"/>
      </a:accent3>
      <a:accent4>
        <a:srgbClr val="37B6AE"/>
      </a:accent4>
      <a:accent5>
        <a:srgbClr val="FFCC00"/>
      </a:accent5>
      <a:accent6>
        <a:srgbClr val="E4609F"/>
      </a:accent6>
      <a:hlink>
        <a:srgbClr val="FA4616"/>
      </a:hlink>
      <a:folHlink>
        <a:srgbClr val="F5823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da359e2-f871-418e-b811-afddf73c0589">3MSX742YDUMH-2021780184-18</_dlc_DocId>
    <_dlc_DocIdUrl xmlns="1da359e2-f871-418e-b811-afddf73c0589">
      <Url>https://cadentgasltd.sharepoint.com/sites/CadentO365AssetLibrary/_layouts/15/DocIdRedir.aspx?ID=3MSX742YDUMH-2021780184-18</Url>
      <Description>3MSX742YDUMH-2021780184-18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740DDBEDB9340BC7343B29D2BB740" ma:contentTypeVersion="10" ma:contentTypeDescription="Create a new document." ma:contentTypeScope="" ma:versionID="800339d1ceb47933fea593c351cec55d">
  <xsd:schema xmlns:xsd="http://www.w3.org/2001/XMLSchema" xmlns:xs="http://www.w3.org/2001/XMLSchema" xmlns:p="http://schemas.microsoft.com/office/2006/metadata/properties" xmlns:ns2="1da359e2-f871-418e-b811-afddf73c0589" xmlns:ns3="ef6669e4-adf2-4295-8b8b-7fd530954b9a" targetNamespace="http://schemas.microsoft.com/office/2006/metadata/properties" ma:root="true" ma:fieldsID="4a239c535d64f57e1e58d24f866043c4" ns2:_="" ns3:_="">
    <xsd:import namespace="1da359e2-f871-418e-b811-afddf73c0589"/>
    <xsd:import namespace="ef6669e4-adf2-4295-8b8b-7fd530954b9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359e2-f871-418e-b811-afddf73c058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669e4-adf2-4295-8b8b-7fd530954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6E53BD-BEC0-4ACD-BA78-BA25575E1A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20D5D9-C4D5-423F-A11A-63C3B9DA5A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280126-0B6C-429A-A8B3-B68F1BEC050C}">
  <ds:schemaRefs>
    <ds:schemaRef ds:uri="http://schemas.microsoft.com/office/2006/metadata/properties"/>
    <ds:schemaRef ds:uri="http://schemas.microsoft.com/office/infopath/2007/PartnerControls"/>
    <ds:schemaRef ds:uri="1da359e2-f871-418e-b811-afddf73c0589"/>
  </ds:schemaRefs>
</ds:datastoreItem>
</file>

<file path=customXml/itemProps4.xml><?xml version="1.0" encoding="utf-8"?>
<ds:datastoreItem xmlns:ds="http://schemas.openxmlformats.org/officeDocument/2006/customXml" ds:itemID="{7BB90B28-0B3A-462C-9BCC-3041F4EE773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AAACF49-57CF-4B0A-9253-A60DF2252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359e2-f871-418e-b811-afddf73c0589"/>
    <ds:schemaRef ds:uri="ef6669e4-adf2-4295-8b8b-7fd53095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Report%20Word%20Template%2025.1.23</Template>
  <TotalTime>951</TotalTime>
  <Pages>5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Crane, Richard</dc:creator>
  <cp:keywords/>
  <dc:description/>
  <cp:lastModifiedBy>Crane, Richard</cp:lastModifiedBy>
  <cp:revision>1</cp:revision>
  <cp:lastPrinted>2022-08-04T08:34:00Z</cp:lastPrinted>
  <dcterms:created xsi:type="dcterms:W3CDTF">2024-11-27T17:03:00Z</dcterms:created>
  <dcterms:modified xsi:type="dcterms:W3CDTF">2024-11-28T09:38:00Z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0x0101008FE740DDBEDB9340BC7343B29D2BB740</vt:lpwstr>
  </property>
  <property fmtid="{D5CDD505-2E9C-101B-9397-08002B2CF9AE}" pid="3" name="MediaServiceImageTags">
    <vt:lpwstr/>
  </property>
  <property fmtid="{D5CDD505-2E9C-101B-9397-08002B2CF9AE}" pid="4" name="_dlc_DocIdItemGuid">
    <vt:lpwstr>fba7df3d-2a72-4528-bbfa-8708ef12a94e</vt:lpwstr>
  </property>
  <property fmtid="{D5CDD505-2E9C-101B-9397-08002B2CF9AE}" pid="5" name="MSIP_Label_4b435a31-4a51-492c-a5f9-db703ab5f2e4_Enabled">
    <vt:lpwstr>true</vt:lpwstr>
  </property>
  <property fmtid="{D5CDD505-2E9C-101B-9397-08002B2CF9AE}" pid="6" name="MSIP_Label_4b435a31-4a51-492c-a5f9-db703ab5f2e4_SetDate">
    <vt:lpwstr>2024-09-23T09:40:27Z</vt:lpwstr>
  </property>
  <property fmtid="{D5CDD505-2E9C-101B-9397-08002B2CF9AE}" pid="7" name="MSIP_Label_4b435a31-4a51-492c-a5f9-db703ab5f2e4_Method">
    <vt:lpwstr>Standard</vt:lpwstr>
  </property>
  <property fmtid="{D5CDD505-2E9C-101B-9397-08002B2CF9AE}" pid="8" name="MSIP_Label_4b435a31-4a51-492c-a5f9-db703ab5f2e4_Name">
    <vt:lpwstr>Cadent - Official</vt:lpwstr>
  </property>
  <property fmtid="{D5CDD505-2E9C-101B-9397-08002B2CF9AE}" pid="9" name="MSIP_Label_4b435a31-4a51-492c-a5f9-db703ab5f2e4_SiteId">
    <vt:lpwstr>de0d74aa-9914-4bb9-9235-fbefe83b1769</vt:lpwstr>
  </property>
  <property fmtid="{D5CDD505-2E9C-101B-9397-08002B2CF9AE}" pid="10" name="MSIP_Label_4b435a31-4a51-492c-a5f9-db703ab5f2e4_ActionId">
    <vt:lpwstr>9c42d958-01b5-4953-95a2-fa9890196c6d</vt:lpwstr>
  </property>
  <property fmtid="{D5CDD505-2E9C-101B-9397-08002B2CF9AE}" pid="11" name="MSIP_Label_4b435a31-4a51-492c-a5f9-db703ab5f2e4_ContentBits">
    <vt:lpwstr>0</vt:lpwstr>
  </property>
</Properties>
</file>