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Arial" w:eastAsia="Arial" w:hAnsi="Arial" w:cs="Times New Roman"/>
          <w:b w:val="0"/>
          <w:color w:val="FA4616" w:themeColor="accent1"/>
          <w:szCs w:val="22"/>
        </w:rPr>
        <w:id w:val="-1443532871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43EEE342" w14:textId="098DE87C" w:rsidR="009B7F24" w:rsidRPr="00CC4A6B" w:rsidRDefault="009B7F24" w:rsidP="001A037C">
          <w:pPr>
            <w:pStyle w:val="Heading3"/>
            <w:spacing w:line="276" w:lineRule="auto"/>
            <w:rPr>
              <w:color w:val="FA4616" w:themeColor="accent1"/>
              <w:sz w:val="24"/>
            </w:rPr>
          </w:pPr>
        </w:p>
        <w:p w14:paraId="3E913291" w14:textId="582E76BC" w:rsidR="009B7F24" w:rsidRPr="00CC4A6B" w:rsidRDefault="009B7F24" w:rsidP="001A037C">
          <w:pPr>
            <w:spacing w:line="276" w:lineRule="auto"/>
            <w:rPr>
              <w:sz w:val="24"/>
              <w:szCs w:val="24"/>
            </w:rPr>
          </w:pPr>
          <w:r w:rsidRPr="00CC4A6B">
            <w:rPr>
              <w:noProof/>
              <w:sz w:val="24"/>
              <w:szCs w:val="24"/>
            </w:rPr>
            <mc:AlternateContent>
              <mc:Choice Requires="wpg">
                <w:drawing>
                  <wp:anchor distT="0" distB="0" distL="114300" distR="114300" simplePos="0" relativeHeight="251658255" behindDoc="0" locked="0" layoutInCell="1" allowOverlap="1" wp14:anchorId="48D583A1" wp14:editId="42278A49">
                    <wp:simplePos x="0" y="0"/>
                    <wp:positionH relativeFrom="column">
                      <wp:posOffset>4798060</wp:posOffset>
                    </wp:positionH>
                    <wp:positionV relativeFrom="page">
                      <wp:posOffset>485775</wp:posOffset>
                    </wp:positionV>
                    <wp:extent cx="1529715" cy="611505"/>
                    <wp:effectExtent l="0" t="0" r="0" b="0"/>
                    <wp:wrapNone/>
                    <wp:docPr id="60" name="Gro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529715" cy="611505"/>
                              <a:chOff x="0" y="0"/>
                              <a:chExt cx="9358313" cy="3749675"/>
                            </a:xfrm>
                            <a:solidFill>
                              <a:schemeClr val="accent1"/>
                            </a:solidFill>
                          </wpg:grpSpPr>
                          <wps:wsp>
                            <wps:cNvPr id="61" name="Freeform 5"/>
                            <wps:cNvSpPr>
                              <a:spLocks/>
                            </wps:cNvSpPr>
                            <wps:spPr bwMode="auto">
                              <a:xfrm>
                                <a:off x="0" y="160337"/>
                                <a:ext cx="1579563" cy="2162175"/>
                              </a:xfrm>
                              <a:custGeom>
                                <a:avLst/>
                                <a:gdLst>
                                  <a:gd name="T0" fmla="*/ 588 w 844"/>
                                  <a:gd name="T1" fmla="*/ 1157 h 1157"/>
                                  <a:gd name="T2" fmla="*/ 0 w 844"/>
                                  <a:gd name="T3" fmla="*/ 584 h 1157"/>
                                  <a:gd name="T4" fmla="*/ 586 w 844"/>
                                  <a:gd name="T5" fmla="*/ 0 h 1157"/>
                                  <a:gd name="T6" fmla="*/ 844 w 844"/>
                                  <a:gd name="T7" fmla="*/ 56 h 1157"/>
                                  <a:gd name="T8" fmla="*/ 844 w 844"/>
                                  <a:gd name="T9" fmla="*/ 399 h 1157"/>
                                  <a:gd name="T10" fmla="*/ 596 w 844"/>
                                  <a:gd name="T11" fmla="*/ 278 h 1157"/>
                                  <a:gd name="T12" fmla="*/ 300 w 844"/>
                                  <a:gd name="T13" fmla="*/ 582 h 1157"/>
                                  <a:gd name="T14" fmla="*/ 596 w 844"/>
                                  <a:gd name="T15" fmla="*/ 879 h 1157"/>
                                  <a:gd name="T16" fmla="*/ 844 w 844"/>
                                  <a:gd name="T17" fmla="*/ 763 h 1157"/>
                                  <a:gd name="T18" fmla="*/ 844 w 844"/>
                                  <a:gd name="T19" fmla="*/ 1102 h 1157"/>
                                  <a:gd name="T20" fmla="*/ 588 w 844"/>
                                  <a:gd name="T21" fmla="*/ 1157 h 11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844" h="1157">
                                    <a:moveTo>
                                      <a:pt x="588" y="1157"/>
                                    </a:moveTo>
                                    <a:cubicBezTo>
                                      <a:pt x="266" y="1157"/>
                                      <a:pt x="0" y="910"/>
                                      <a:pt x="0" y="584"/>
                                    </a:cubicBezTo>
                                    <a:cubicBezTo>
                                      <a:pt x="0" y="256"/>
                                      <a:pt x="258" y="0"/>
                                      <a:pt x="586" y="0"/>
                                    </a:cubicBezTo>
                                    <a:cubicBezTo>
                                      <a:pt x="679" y="0"/>
                                      <a:pt x="760" y="23"/>
                                      <a:pt x="844" y="56"/>
                                    </a:cubicBezTo>
                                    <a:cubicBezTo>
                                      <a:pt x="844" y="399"/>
                                      <a:pt x="844" y="399"/>
                                      <a:pt x="844" y="399"/>
                                    </a:cubicBezTo>
                                    <a:cubicBezTo>
                                      <a:pt x="779" y="321"/>
                                      <a:pt x="698" y="278"/>
                                      <a:pt x="596" y="278"/>
                                    </a:cubicBezTo>
                                    <a:cubicBezTo>
                                      <a:pt x="420" y="278"/>
                                      <a:pt x="300" y="410"/>
                                      <a:pt x="300" y="582"/>
                                    </a:cubicBezTo>
                                    <a:cubicBezTo>
                                      <a:pt x="300" y="753"/>
                                      <a:pt x="425" y="879"/>
                                      <a:pt x="596" y="879"/>
                                    </a:cubicBezTo>
                                    <a:cubicBezTo>
                                      <a:pt x="695" y="879"/>
                                      <a:pt x="778" y="836"/>
                                      <a:pt x="844" y="763"/>
                                    </a:cubicBezTo>
                                    <a:cubicBezTo>
                                      <a:pt x="844" y="1102"/>
                                      <a:pt x="844" y="1102"/>
                                      <a:pt x="844" y="1102"/>
                                    </a:cubicBezTo>
                                    <a:cubicBezTo>
                                      <a:pt x="761" y="1130"/>
                                      <a:pt x="677" y="1157"/>
                                      <a:pt x="588" y="1157"/>
                                    </a:cubicBez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2" name="Freeform 6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701800" y="819150"/>
                                <a:ext cx="1635125" cy="1493838"/>
                              </a:xfrm>
                              <a:custGeom>
                                <a:avLst/>
                                <a:gdLst>
                                  <a:gd name="T0" fmla="*/ 447 w 874"/>
                                  <a:gd name="T1" fmla="*/ 229 h 800"/>
                                  <a:gd name="T2" fmla="*/ 275 w 874"/>
                                  <a:gd name="T3" fmla="*/ 399 h 800"/>
                                  <a:gd name="T4" fmla="*/ 447 w 874"/>
                                  <a:gd name="T5" fmla="*/ 571 h 800"/>
                                  <a:gd name="T6" fmla="*/ 617 w 874"/>
                                  <a:gd name="T7" fmla="*/ 399 h 800"/>
                                  <a:gd name="T8" fmla="*/ 447 w 874"/>
                                  <a:gd name="T9" fmla="*/ 229 h 800"/>
                                  <a:gd name="T10" fmla="*/ 609 w 874"/>
                                  <a:gd name="T11" fmla="*/ 775 h 800"/>
                                  <a:gd name="T12" fmla="*/ 609 w 874"/>
                                  <a:gd name="T13" fmla="*/ 692 h 800"/>
                                  <a:gd name="T14" fmla="*/ 379 w 874"/>
                                  <a:gd name="T15" fmla="*/ 800 h 800"/>
                                  <a:gd name="T16" fmla="*/ 0 w 874"/>
                                  <a:gd name="T17" fmla="*/ 397 h 800"/>
                                  <a:gd name="T18" fmla="*/ 376 w 874"/>
                                  <a:gd name="T19" fmla="*/ 0 h 800"/>
                                  <a:gd name="T20" fmla="*/ 609 w 874"/>
                                  <a:gd name="T21" fmla="*/ 98 h 800"/>
                                  <a:gd name="T22" fmla="*/ 609 w 874"/>
                                  <a:gd name="T23" fmla="*/ 25 h 800"/>
                                  <a:gd name="T24" fmla="*/ 874 w 874"/>
                                  <a:gd name="T25" fmla="*/ 25 h 800"/>
                                  <a:gd name="T26" fmla="*/ 874 w 874"/>
                                  <a:gd name="T27" fmla="*/ 775 h 800"/>
                                  <a:gd name="T28" fmla="*/ 609 w 874"/>
                                  <a:gd name="T29" fmla="*/ 775 h 8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874" h="800">
                                    <a:moveTo>
                                      <a:pt x="447" y="229"/>
                                    </a:moveTo>
                                    <a:cubicBezTo>
                                      <a:pt x="352" y="229"/>
                                      <a:pt x="275" y="305"/>
                                      <a:pt x="275" y="399"/>
                                    </a:cubicBezTo>
                                    <a:cubicBezTo>
                                      <a:pt x="275" y="493"/>
                                      <a:pt x="352" y="571"/>
                                      <a:pt x="447" y="571"/>
                                    </a:cubicBezTo>
                                    <a:cubicBezTo>
                                      <a:pt x="541" y="571"/>
                                      <a:pt x="617" y="493"/>
                                      <a:pt x="617" y="399"/>
                                    </a:cubicBezTo>
                                    <a:cubicBezTo>
                                      <a:pt x="617" y="305"/>
                                      <a:pt x="541" y="229"/>
                                      <a:pt x="447" y="229"/>
                                    </a:cubicBezTo>
                                    <a:moveTo>
                                      <a:pt x="609" y="775"/>
                                    </a:moveTo>
                                    <a:cubicBezTo>
                                      <a:pt x="609" y="692"/>
                                      <a:pt x="609" y="692"/>
                                      <a:pt x="609" y="692"/>
                                    </a:cubicBezTo>
                                    <a:cubicBezTo>
                                      <a:pt x="553" y="765"/>
                                      <a:pt x="470" y="800"/>
                                      <a:pt x="379" y="800"/>
                                    </a:cubicBezTo>
                                    <a:cubicBezTo>
                                      <a:pt x="156" y="800"/>
                                      <a:pt x="0" y="614"/>
                                      <a:pt x="0" y="397"/>
                                    </a:cubicBezTo>
                                    <a:cubicBezTo>
                                      <a:pt x="0" y="182"/>
                                      <a:pt x="154" y="0"/>
                                      <a:pt x="376" y="0"/>
                                    </a:cubicBezTo>
                                    <a:cubicBezTo>
                                      <a:pt x="472" y="0"/>
                                      <a:pt x="543" y="28"/>
                                      <a:pt x="609" y="98"/>
                                    </a:cubicBezTo>
                                    <a:cubicBezTo>
                                      <a:pt x="609" y="25"/>
                                      <a:pt x="609" y="25"/>
                                      <a:pt x="609" y="25"/>
                                    </a:cubicBezTo>
                                    <a:cubicBezTo>
                                      <a:pt x="874" y="25"/>
                                      <a:pt x="874" y="25"/>
                                      <a:pt x="874" y="25"/>
                                    </a:cubicBezTo>
                                    <a:cubicBezTo>
                                      <a:pt x="874" y="775"/>
                                      <a:pt x="874" y="775"/>
                                      <a:pt x="874" y="775"/>
                                    </a:cubicBezTo>
                                    <a:lnTo>
                                      <a:pt x="609" y="77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3" name="Freeform 7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448050" y="0"/>
                                <a:ext cx="1635125" cy="2312988"/>
                              </a:xfrm>
                              <a:custGeom>
                                <a:avLst/>
                                <a:gdLst>
                                  <a:gd name="T0" fmla="*/ 447 w 874"/>
                                  <a:gd name="T1" fmla="*/ 667 h 1238"/>
                                  <a:gd name="T2" fmla="*/ 275 w 874"/>
                                  <a:gd name="T3" fmla="*/ 837 h 1238"/>
                                  <a:gd name="T4" fmla="*/ 447 w 874"/>
                                  <a:gd name="T5" fmla="*/ 1009 h 1238"/>
                                  <a:gd name="T6" fmla="*/ 617 w 874"/>
                                  <a:gd name="T7" fmla="*/ 837 h 1238"/>
                                  <a:gd name="T8" fmla="*/ 447 w 874"/>
                                  <a:gd name="T9" fmla="*/ 667 h 1238"/>
                                  <a:gd name="T10" fmla="*/ 609 w 874"/>
                                  <a:gd name="T11" fmla="*/ 1213 h 1238"/>
                                  <a:gd name="T12" fmla="*/ 609 w 874"/>
                                  <a:gd name="T13" fmla="*/ 1130 h 1238"/>
                                  <a:gd name="T14" fmla="*/ 379 w 874"/>
                                  <a:gd name="T15" fmla="*/ 1238 h 1238"/>
                                  <a:gd name="T16" fmla="*/ 0 w 874"/>
                                  <a:gd name="T17" fmla="*/ 835 h 1238"/>
                                  <a:gd name="T18" fmla="*/ 376 w 874"/>
                                  <a:gd name="T19" fmla="*/ 438 h 1238"/>
                                  <a:gd name="T20" fmla="*/ 609 w 874"/>
                                  <a:gd name="T21" fmla="*/ 536 h 1238"/>
                                  <a:gd name="T22" fmla="*/ 609 w 874"/>
                                  <a:gd name="T23" fmla="*/ 0 h 1238"/>
                                  <a:gd name="T24" fmla="*/ 874 w 874"/>
                                  <a:gd name="T25" fmla="*/ 0 h 1238"/>
                                  <a:gd name="T26" fmla="*/ 874 w 874"/>
                                  <a:gd name="T27" fmla="*/ 1213 h 1238"/>
                                  <a:gd name="T28" fmla="*/ 609 w 874"/>
                                  <a:gd name="T29" fmla="*/ 1213 h 123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874" h="1238">
                                    <a:moveTo>
                                      <a:pt x="447" y="667"/>
                                    </a:moveTo>
                                    <a:cubicBezTo>
                                      <a:pt x="353" y="667"/>
                                      <a:pt x="275" y="743"/>
                                      <a:pt x="275" y="837"/>
                                    </a:cubicBezTo>
                                    <a:cubicBezTo>
                                      <a:pt x="275" y="931"/>
                                      <a:pt x="353" y="1009"/>
                                      <a:pt x="447" y="1009"/>
                                    </a:cubicBezTo>
                                    <a:cubicBezTo>
                                      <a:pt x="541" y="1009"/>
                                      <a:pt x="617" y="931"/>
                                      <a:pt x="617" y="837"/>
                                    </a:cubicBezTo>
                                    <a:cubicBezTo>
                                      <a:pt x="617" y="743"/>
                                      <a:pt x="541" y="667"/>
                                      <a:pt x="447" y="667"/>
                                    </a:cubicBezTo>
                                    <a:moveTo>
                                      <a:pt x="609" y="1213"/>
                                    </a:moveTo>
                                    <a:cubicBezTo>
                                      <a:pt x="609" y="1130"/>
                                      <a:pt x="609" y="1130"/>
                                      <a:pt x="609" y="1130"/>
                                    </a:cubicBezTo>
                                    <a:cubicBezTo>
                                      <a:pt x="553" y="1203"/>
                                      <a:pt x="470" y="1238"/>
                                      <a:pt x="379" y="1238"/>
                                    </a:cubicBezTo>
                                    <a:cubicBezTo>
                                      <a:pt x="156" y="1238"/>
                                      <a:pt x="0" y="1052"/>
                                      <a:pt x="0" y="835"/>
                                    </a:cubicBezTo>
                                    <a:cubicBezTo>
                                      <a:pt x="0" y="620"/>
                                      <a:pt x="154" y="438"/>
                                      <a:pt x="376" y="438"/>
                                    </a:cubicBezTo>
                                    <a:cubicBezTo>
                                      <a:pt x="472" y="438"/>
                                      <a:pt x="543" y="466"/>
                                      <a:pt x="609" y="536"/>
                                    </a:cubicBezTo>
                                    <a:cubicBezTo>
                                      <a:pt x="609" y="0"/>
                                      <a:pt x="609" y="0"/>
                                      <a:pt x="609" y="0"/>
                                    </a:cubicBezTo>
                                    <a:cubicBezTo>
                                      <a:pt x="874" y="0"/>
                                      <a:pt x="874" y="0"/>
                                      <a:pt x="874" y="0"/>
                                    </a:cubicBezTo>
                                    <a:cubicBezTo>
                                      <a:pt x="874" y="1213"/>
                                      <a:pt x="874" y="1213"/>
                                      <a:pt x="874" y="1213"/>
                                    </a:cubicBezTo>
                                    <a:lnTo>
                                      <a:pt x="609" y="121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48" name="Freeform 8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5194300" y="825500"/>
                                <a:ext cx="1546225" cy="1497013"/>
                              </a:xfrm>
                              <a:custGeom>
                                <a:avLst/>
                                <a:gdLst>
                                  <a:gd name="T0" fmla="*/ 425 w 826"/>
                                  <a:gd name="T1" fmla="*/ 170 h 801"/>
                                  <a:gd name="T2" fmla="*/ 276 w 826"/>
                                  <a:gd name="T3" fmla="*/ 291 h 801"/>
                                  <a:gd name="T4" fmla="*/ 579 w 826"/>
                                  <a:gd name="T5" fmla="*/ 291 h 801"/>
                                  <a:gd name="T6" fmla="*/ 425 w 826"/>
                                  <a:gd name="T7" fmla="*/ 170 h 801"/>
                                  <a:gd name="T8" fmla="*/ 268 w 826"/>
                                  <a:gd name="T9" fmla="*/ 445 h 801"/>
                                  <a:gd name="T10" fmla="*/ 430 w 826"/>
                                  <a:gd name="T11" fmla="*/ 614 h 801"/>
                                  <a:gd name="T12" fmla="*/ 559 w 826"/>
                                  <a:gd name="T13" fmla="*/ 542 h 801"/>
                                  <a:gd name="T14" fmla="*/ 816 w 826"/>
                                  <a:gd name="T15" fmla="*/ 542 h 801"/>
                                  <a:gd name="T16" fmla="*/ 427 w 826"/>
                                  <a:gd name="T17" fmla="*/ 801 h 801"/>
                                  <a:gd name="T18" fmla="*/ 0 w 826"/>
                                  <a:gd name="T19" fmla="*/ 403 h 801"/>
                                  <a:gd name="T20" fmla="*/ 422 w 826"/>
                                  <a:gd name="T21" fmla="*/ 0 h 801"/>
                                  <a:gd name="T22" fmla="*/ 826 w 826"/>
                                  <a:gd name="T23" fmla="*/ 417 h 801"/>
                                  <a:gd name="T24" fmla="*/ 826 w 826"/>
                                  <a:gd name="T25" fmla="*/ 445 h 801"/>
                                  <a:gd name="T26" fmla="*/ 268 w 826"/>
                                  <a:gd name="T27" fmla="*/ 445 h 80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826" h="801">
                                    <a:moveTo>
                                      <a:pt x="425" y="170"/>
                                    </a:moveTo>
                                    <a:cubicBezTo>
                                      <a:pt x="348" y="170"/>
                                      <a:pt x="290" y="213"/>
                                      <a:pt x="276" y="291"/>
                                    </a:cubicBezTo>
                                    <a:cubicBezTo>
                                      <a:pt x="579" y="291"/>
                                      <a:pt x="579" y="291"/>
                                      <a:pt x="579" y="291"/>
                                    </a:cubicBezTo>
                                    <a:cubicBezTo>
                                      <a:pt x="563" y="215"/>
                                      <a:pt x="503" y="170"/>
                                      <a:pt x="425" y="170"/>
                                    </a:cubicBezTo>
                                    <a:moveTo>
                                      <a:pt x="268" y="445"/>
                                    </a:moveTo>
                                    <a:cubicBezTo>
                                      <a:pt x="268" y="552"/>
                                      <a:pt x="319" y="614"/>
                                      <a:pt x="430" y="614"/>
                                    </a:cubicBezTo>
                                    <a:cubicBezTo>
                                      <a:pt x="490" y="614"/>
                                      <a:pt x="528" y="595"/>
                                      <a:pt x="559" y="542"/>
                                    </a:cubicBezTo>
                                    <a:cubicBezTo>
                                      <a:pt x="816" y="542"/>
                                      <a:pt x="816" y="542"/>
                                      <a:pt x="816" y="542"/>
                                    </a:cubicBezTo>
                                    <a:cubicBezTo>
                                      <a:pt x="765" y="726"/>
                                      <a:pt x="607" y="801"/>
                                      <a:pt x="427" y="801"/>
                                    </a:cubicBezTo>
                                    <a:cubicBezTo>
                                      <a:pt x="185" y="801"/>
                                      <a:pt x="0" y="655"/>
                                      <a:pt x="0" y="403"/>
                                    </a:cubicBezTo>
                                    <a:cubicBezTo>
                                      <a:pt x="0" y="144"/>
                                      <a:pt x="169" y="0"/>
                                      <a:pt x="422" y="0"/>
                                    </a:cubicBezTo>
                                    <a:cubicBezTo>
                                      <a:pt x="679" y="0"/>
                                      <a:pt x="826" y="165"/>
                                      <a:pt x="826" y="417"/>
                                    </a:cubicBezTo>
                                    <a:cubicBezTo>
                                      <a:pt x="826" y="445"/>
                                      <a:pt x="826" y="445"/>
                                      <a:pt x="826" y="445"/>
                                    </a:cubicBezTo>
                                    <a:lnTo>
                                      <a:pt x="268" y="44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49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6850062" y="835025"/>
                                <a:ext cx="1481138" cy="1431925"/>
                              </a:xfrm>
                              <a:custGeom>
                                <a:avLst/>
                                <a:gdLst>
                                  <a:gd name="T0" fmla="*/ 526 w 791"/>
                                  <a:gd name="T1" fmla="*/ 766 h 766"/>
                                  <a:gd name="T2" fmla="*/ 526 w 791"/>
                                  <a:gd name="T3" fmla="*/ 360 h 766"/>
                                  <a:gd name="T4" fmla="*/ 404 w 791"/>
                                  <a:gd name="T5" fmla="*/ 210 h 766"/>
                                  <a:gd name="T6" fmla="*/ 265 w 791"/>
                                  <a:gd name="T7" fmla="*/ 364 h 766"/>
                                  <a:gd name="T8" fmla="*/ 265 w 791"/>
                                  <a:gd name="T9" fmla="*/ 766 h 766"/>
                                  <a:gd name="T10" fmla="*/ 0 w 791"/>
                                  <a:gd name="T11" fmla="*/ 766 h 766"/>
                                  <a:gd name="T12" fmla="*/ 0 w 791"/>
                                  <a:gd name="T13" fmla="*/ 16 h 766"/>
                                  <a:gd name="T14" fmla="*/ 265 w 791"/>
                                  <a:gd name="T15" fmla="*/ 16 h 766"/>
                                  <a:gd name="T16" fmla="*/ 265 w 791"/>
                                  <a:gd name="T17" fmla="*/ 110 h 766"/>
                                  <a:gd name="T18" fmla="*/ 505 w 791"/>
                                  <a:gd name="T19" fmla="*/ 0 h 766"/>
                                  <a:gd name="T20" fmla="*/ 721 w 791"/>
                                  <a:gd name="T21" fmla="*/ 81 h 766"/>
                                  <a:gd name="T22" fmla="*/ 791 w 791"/>
                                  <a:gd name="T23" fmla="*/ 289 h 766"/>
                                  <a:gd name="T24" fmla="*/ 791 w 791"/>
                                  <a:gd name="T25" fmla="*/ 766 h 766"/>
                                  <a:gd name="T26" fmla="*/ 526 w 791"/>
                                  <a:gd name="T27" fmla="*/ 766 h 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791" h="766">
                                    <a:moveTo>
                                      <a:pt x="526" y="766"/>
                                    </a:moveTo>
                                    <a:cubicBezTo>
                                      <a:pt x="526" y="360"/>
                                      <a:pt x="526" y="360"/>
                                      <a:pt x="526" y="360"/>
                                    </a:cubicBezTo>
                                    <a:cubicBezTo>
                                      <a:pt x="526" y="278"/>
                                      <a:pt x="498" y="210"/>
                                      <a:pt x="404" y="210"/>
                                    </a:cubicBezTo>
                                    <a:cubicBezTo>
                                      <a:pt x="308" y="210"/>
                                      <a:pt x="265" y="274"/>
                                      <a:pt x="265" y="364"/>
                                    </a:cubicBezTo>
                                    <a:cubicBezTo>
                                      <a:pt x="265" y="766"/>
                                      <a:pt x="265" y="766"/>
                                      <a:pt x="265" y="766"/>
                                    </a:cubicBezTo>
                                    <a:cubicBezTo>
                                      <a:pt x="0" y="766"/>
                                      <a:pt x="0" y="766"/>
                                      <a:pt x="0" y="766"/>
                                    </a:cubicBezTo>
                                    <a:cubicBezTo>
                                      <a:pt x="0" y="16"/>
                                      <a:pt x="0" y="16"/>
                                      <a:pt x="0" y="16"/>
                                    </a:cubicBezTo>
                                    <a:cubicBezTo>
                                      <a:pt x="265" y="16"/>
                                      <a:pt x="265" y="16"/>
                                      <a:pt x="265" y="16"/>
                                    </a:cubicBezTo>
                                    <a:cubicBezTo>
                                      <a:pt x="265" y="110"/>
                                      <a:pt x="265" y="110"/>
                                      <a:pt x="265" y="110"/>
                                    </a:cubicBezTo>
                                    <a:cubicBezTo>
                                      <a:pt x="328" y="29"/>
                                      <a:pt x="404" y="0"/>
                                      <a:pt x="505" y="0"/>
                                    </a:cubicBezTo>
                                    <a:cubicBezTo>
                                      <a:pt x="587" y="0"/>
                                      <a:pt x="662" y="21"/>
                                      <a:pt x="721" y="81"/>
                                    </a:cubicBezTo>
                                    <a:cubicBezTo>
                                      <a:pt x="783" y="144"/>
                                      <a:pt x="791" y="205"/>
                                      <a:pt x="791" y="289"/>
                                    </a:cubicBezTo>
                                    <a:cubicBezTo>
                                      <a:pt x="791" y="766"/>
                                      <a:pt x="791" y="766"/>
                                      <a:pt x="791" y="766"/>
                                    </a:cubicBezTo>
                                    <a:lnTo>
                                      <a:pt x="526" y="7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2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8416925" y="444500"/>
                                <a:ext cx="941388" cy="1822450"/>
                              </a:xfrm>
                              <a:custGeom>
                                <a:avLst/>
                                <a:gdLst>
                                  <a:gd name="T0" fmla="*/ 414 w 593"/>
                                  <a:gd name="T1" fmla="*/ 524 h 1148"/>
                                  <a:gd name="T2" fmla="*/ 414 w 593"/>
                                  <a:gd name="T3" fmla="*/ 1148 h 1148"/>
                                  <a:gd name="T4" fmla="*/ 101 w 593"/>
                                  <a:gd name="T5" fmla="*/ 1148 h 1148"/>
                                  <a:gd name="T6" fmla="*/ 101 w 593"/>
                                  <a:gd name="T7" fmla="*/ 524 h 1148"/>
                                  <a:gd name="T8" fmla="*/ 0 w 593"/>
                                  <a:gd name="T9" fmla="*/ 524 h 1148"/>
                                  <a:gd name="T10" fmla="*/ 0 w 593"/>
                                  <a:gd name="T11" fmla="*/ 265 h 1148"/>
                                  <a:gd name="T12" fmla="*/ 101 w 593"/>
                                  <a:gd name="T13" fmla="*/ 265 h 1148"/>
                                  <a:gd name="T14" fmla="*/ 101 w 593"/>
                                  <a:gd name="T15" fmla="*/ 0 h 1148"/>
                                  <a:gd name="T16" fmla="*/ 414 w 593"/>
                                  <a:gd name="T17" fmla="*/ 0 h 1148"/>
                                  <a:gd name="T18" fmla="*/ 414 w 593"/>
                                  <a:gd name="T19" fmla="*/ 265 h 1148"/>
                                  <a:gd name="T20" fmla="*/ 593 w 593"/>
                                  <a:gd name="T21" fmla="*/ 265 h 1148"/>
                                  <a:gd name="T22" fmla="*/ 593 w 593"/>
                                  <a:gd name="T23" fmla="*/ 524 h 1148"/>
                                  <a:gd name="T24" fmla="*/ 414 w 593"/>
                                  <a:gd name="T25" fmla="*/ 524 h 114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593" h="1148">
                                    <a:moveTo>
                                      <a:pt x="414" y="524"/>
                                    </a:moveTo>
                                    <a:lnTo>
                                      <a:pt x="414" y="1148"/>
                                    </a:lnTo>
                                    <a:lnTo>
                                      <a:pt x="101" y="1148"/>
                                    </a:lnTo>
                                    <a:lnTo>
                                      <a:pt x="101" y="524"/>
                                    </a:lnTo>
                                    <a:lnTo>
                                      <a:pt x="0" y="524"/>
                                    </a:lnTo>
                                    <a:lnTo>
                                      <a:pt x="0" y="265"/>
                                    </a:lnTo>
                                    <a:lnTo>
                                      <a:pt x="101" y="265"/>
                                    </a:lnTo>
                                    <a:lnTo>
                                      <a:pt x="101" y="0"/>
                                    </a:lnTo>
                                    <a:lnTo>
                                      <a:pt x="414" y="0"/>
                                    </a:lnTo>
                                    <a:lnTo>
                                      <a:pt x="414" y="265"/>
                                    </a:lnTo>
                                    <a:lnTo>
                                      <a:pt x="593" y="265"/>
                                    </a:lnTo>
                                    <a:lnTo>
                                      <a:pt x="593" y="524"/>
                                    </a:lnTo>
                                    <a:lnTo>
                                      <a:pt x="414" y="52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3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1346200" y="3149600"/>
                                <a:ext cx="501650" cy="587375"/>
                              </a:xfrm>
                              <a:custGeom>
                                <a:avLst/>
                                <a:gdLst>
                                  <a:gd name="T0" fmla="*/ 128 w 316"/>
                                  <a:gd name="T1" fmla="*/ 216 h 370"/>
                                  <a:gd name="T2" fmla="*/ 0 w 316"/>
                                  <a:gd name="T3" fmla="*/ 0 h 370"/>
                                  <a:gd name="T4" fmla="*/ 69 w 316"/>
                                  <a:gd name="T5" fmla="*/ 0 h 370"/>
                                  <a:gd name="T6" fmla="*/ 159 w 316"/>
                                  <a:gd name="T7" fmla="*/ 160 h 370"/>
                                  <a:gd name="T8" fmla="*/ 250 w 316"/>
                                  <a:gd name="T9" fmla="*/ 0 h 370"/>
                                  <a:gd name="T10" fmla="*/ 316 w 316"/>
                                  <a:gd name="T11" fmla="*/ 0 h 370"/>
                                  <a:gd name="T12" fmla="*/ 191 w 316"/>
                                  <a:gd name="T13" fmla="*/ 216 h 370"/>
                                  <a:gd name="T14" fmla="*/ 191 w 316"/>
                                  <a:gd name="T15" fmla="*/ 370 h 370"/>
                                  <a:gd name="T16" fmla="*/ 128 w 316"/>
                                  <a:gd name="T17" fmla="*/ 370 h 370"/>
                                  <a:gd name="T18" fmla="*/ 128 w 316"/>
                                  <a:gd name="T19" fmla="*/ 216 h 3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316" h="370">
                                    <a:moveTo>
                                      <a:pt x="128" y="216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159" y="160"/>
                                    </a:lnTo>
                                    <a:lnTo>
                                      <a:pt x="250" y="0"/>
                                    </a:lnTo>
                                    <a:lnTo>
                                      <a:pt x="316" y="0"/>
                                    </a:lnTo>
                                    <a:lnTo>
                                      <a:pt x="191" y="216"/>
                                    </a:lnTo>
                                    <a:lnTo>
                                      <a:pt x="191" y="370"/>
                                    </a:lnTo>
                                    <a:lnTo>
                                      <a:pt x="128" y="370"/>
                                    </a:lnTo>
                                    <a:lnTo>
                                      <a:pt x="128" y="21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4" name="Freeform 12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795462" y="3295650"/>
                                <a:ext cx="422275" cy="454025"/>
                              </a:xfrm>
                              <a:custGeom>
                                <a:avLst/>
                                <a:gdLst>
                                  <a:gd name="T0" fmla="*/ 113 w 226"/>
                                  <a:gd name="T1" fmla="*/ 202 h 243"/>
                                  <a:gd name="T2" fmla="*/ 160 w 226"/>
                                  <a:gd name="T3" fmla="*/ 180 h 243"/>
                                  <a:gd name="T4" fmla="*/ 174 w 226"/>
                                  <a:gd name="T5" fmla="*/ 121 h 243"/>
                                  <a:gd name="T6" fmla="*/ 160 w 226"/>
                                  <a:gd name="T7" fmla="*/ 62 h 243"/>
                                  <a:gd name="T8" fmla="*/ 113 w 226"/>
                                  <a:gd name="T9" fmla="*/ 41 h 243"/>
                                  <a:gd name="T10" fmla="*/ 67 w 226"/>
                                  <a:gd name="T11" fmla="*/ 62 h 243"/>
                                  <a:gd name="T12" fmla="*/ 52 w 226"/>
                                  <a:gd name="T13" fmla="*/ 121 h 243"/>
                                  <a:gd name="T14" fmla="*/ 67 w 226"/>
                                  <a:gd name="T15" fmla="*/ 180 h 243"/>
                                  <a:gd name="T16" fmla="*/ 113 w 226"/>
                                  <a:gd name="T17" fmla="*/ 202 h 243"/>
                                  <a:gd name="T18" fmla="*/ 113 w 226"/>
                                  <a:gd name="T19" fmla="*/ 243 h 243"/>
                                  <a:gd name="T20" fmla="*/ 30 w 226"/>
                                  <a:gd name="T21" fmla="*/ 211 h 243"/>
                                  <a:gd name="T22" fmla="*/ 0 w 226"/>
                                  <a:gd name="T23" fmla="*/ 121 h 243"/>
                                  <a:gd name="T24" fmla="*/ 8 w 226"/>
                                  <a:gd name="T25" fmla="*/ 71 h 243"/>
                                  <a:gd name="T26" fmla="*/ 31 w 226"/>
                                  <a:gd name="T27" fmla="*/ 33 h 243"/>
                                  <a:gd name="T28" fmla="*/ 67 w 226"/>
                                  <a:gd name="T29" fmla="*/ 8 h 243"/>
                                  <a:gd name="T30" fmla="*/ 114 w 226"/>
                                  <a:gd name="T31" fmla="*/ 0 h 243"/>
                                  <a:gd name="T32" fmla="*/ 161 w 226"/>
                                  <a:gd name="T33" fmla="*/ 8 h 243"/>
                                  <a:gd name="T34" fmla="*/ 196 w 226"/>
                                  <a:gd name="T35" fmla="*/ 32 h 243"/>
                                  <a:gd name="T36" fmla="*/ 218 w 226"/>
                                  <a:gd name="T37" fmla="*/ 70 h 243"/>
                                  <a:gd name="T38" fmla="*/ 226 w 226"/>
                                  <a:gd name="T39" fmla="*/ 120 h 243"/>
                                  <a:gd name="T40" fmla="*/ 218 w 226"/>
                                  <a:gd name="T41" fmla="*/ 172 h 243"/>
                                  <a:gd name="T42" fmla="*/ 196 w 226"/>
                                  <a:gd name="T43" fmla="*/ 210 h 243"/>
                                  <a:gd name="T44" fmla="*/ 160 w 226"/>
                                  <a:gd name="T45" fmla="*/ 234 h 243"/>
                                  <a:gd name="T46" fmla="*/ 113 w 226"/>
                                  <a:gd name="T47" fmla="*/ 243 h 2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226" h="243">
                                    <a:moveTo>
                                      <a:pt x="113" y="202"/>
                                    </a:moveTo>
                                    <a:cubicBezTo>
                                      <a:pt x="134" y="202"/>
                                      <a:pt x="150" y="195"/>
                                      <a:pt x="160" y="180"/>
                                    </a:cubicBezTo>
                                    <a:cubicBezTo>
                                      <a:pt x="169" y="166"/>
                                      <a:pt x="174" y="146"/>
                                      <a:pt x="174" y="121"/>
                                    </a:cubicBezTo>
                                    <a:cubicBezTo>
                                      <a:pt x="174" y="96"/>
                                      <a:pt x="169" y="76"/>
                                      <a:pt x="160" y="62"/>
                                    </a:cubicBezTo>
                                    <a:cubicBezTo>
                                      <a:pt x="150" y="48"/>
                                      <a:pt x="134" y="41"/>
                                      <a:pt x="113" y="41"/>
                                    </a:cubicBezTo>
                                    <a:cubicBezTo>
                                      <a:pt x="92" y="41"/>
                                      <a:pt x="77" y="48"/>
                                      <a:pt x="67" y="62"/>
                                    </a:cubicBezTo>
                                    <a:cubicBezTo>
                                      <a:pt x="57" y="77"/>
                                      <a:pt x="52" y="96"/>
                                      <a:pt x="52" y="121"/>
                                    </a:cubicBezTo>
                                    <a:cubicBezTo>
                                      <a:pt x="52" y="146"/>
                                      <a:pt x="57" y="166"/>
                                      <a:pt x="67" y="180"/>
                                    </a:cubicBezTo>
                                    <a:cubicBezTo>
                                      <a:pt x="77" y="195"/>
                                      <a:pt x="92" y="202"/>
                                      <a:pt x="113" y="202"/>
                                    </a:cubicBezTo>
                                    <a:moveTo>
                                      <a:pt x="113" y="243"/>
                                    </a:moveTo>
                                    <a:cubicBezTo>
                                      <a:pt x="77" y="243"/>
                                      <a:pt x="50" y="232"/>
                                      <a:pt x="30" y="211"/>
                                    </a:cubicBezTo>
                                    <a:cubicBezTo>
                                      <a:pt x="10" y="189"/>
                                      <a:pt x="0" y="159"/>
                                      <a:pt x="0" y="121"/>
                                    </a:cubicBezTo>
                                    <a:cubicBezTo>
                                      <a:pt x="0" y="103"/>
                                      <a:pt x="3" y="86"/>
                                      <a:pt x="8" y="71"/>
                                    </a:cubicBezTo>
                                    <a:cubicBezTo>
                                      <a:pt x="13" y="56"/>
                                      <a:pt x="21" y="43"/>
                                      <a:pt x="31" y="33"/>
                                    </a:cubicBezTo>
                                    <a:cubicBezTo>
                                      <a:pt x="41" y="22"/>
                                      <a:pt x="53" y="14"/>
                                      <a:pt x="67" y="8"/>
                                    </a:cubicBezTo>
                                    <a:cubicBezTo>
                                      <a:pt x="81" y="3"/>
                                      <a:pt x="96" y="0"/>
                                      <a:pt x="114" y="0"/>
                                    </a:cubicBezTo>
                                    <a:cubicBezTo>
                                      <a:pt x="131" y="0"/>
                                      <a:pt x="147" y="3"/>
                                      <a:pt x="161" y="8"/>
                                    </a:cubicBezTo>
                                    <a:cubicBezTo>
                                      <a:pt x="175" y="14"/>
                                      <a:pt x="187" y="22"/>
                                      <a:pt x="196" y="32"/>
                                    </a:cubicBezTo>
                                    <a:cubicBezTo>
                                      <a:pt x="206" y="43"/>
                                      <a:pt x="213" y="55"/>
                                      <a:pt x="218" y="70"/>
                                    </a:cubicBezTo>
                                    <a:cubicBezTo>
                                      <a:pt x="224" y="85"/>
                                      <a:pt x="226" y="102"/>
                                      <a:pt x="226" y="120"/>
                                    </a:cubicBezTo>
                                    <a:cubicBezTo>
                                      <a:pt x="226" y="140"/>
                                      <a:pt x="223" y="157"/>
                                      <a:pt x="218" y="172"/>
                                    </a:cubicBezTo>
                                    <a:cubicBezTo>
                                      <a:pt x="213" y="187"/>
                                      <a:pt x="205" y="200"/>
                                      <a:pt x="196" y="210"/>
                                    </a:cubicBezTo>
                                    <a:cubicBezTo>
                                      <a:pt x="186" y="221"/>
                                      <a:pt x="174" y="229"/>
                                      <a:pt x="160" y="234"/>
                                    </a:cubicBezTo>
                                    <a:cubicBezTo>
                                      <a:pt x="146" y="240"/>
                                      <a:pt x="130" y="243"/>
                                      <a:pt x="113" y="243"/>
                                    </a:cubicBez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5" name="Freeform 13"/>
                            <wps:cNvSpPr>
                              <a:spLocks/>
                            </wps:cNvSpPr>
                            <wps:spPr bwMode="auto">
                              <a:xfrm>
                                <a:off x="2292350" y="3308350"/>
                                <a:ext cx="371475" cy="441325"/>
                              </a:xfrm>
                              <a:custGeom>
                                <a:avLst/>
                                <a:gdLst>
                                  <a:gd name="T0" fmla="*/ 0 w 198"/>
                                  <a:gd name="T1" fmla="*/ 0 h 236"/>
                                  <a:gd name="T2" fmla="*/ 50 w 198"/>
                                  <a:gd name="T3" fmla="*/ 0 h 236"/>
                                  <a:gd name="T4" fmla="*/ 50 w 198"/>
                                  <a:gd name="T5" fmla="*/ 144 h 236"/>
                                  <a:gd name="T6" fmla="*/ 60 w 198"/>
                                  <a:gd name="T7" fmla="*/ 183 h 236"/>
                                  <a:gd name="T8" fmla="*/ 89 w 198"/>
                                  <a:gd name="T9" fmla="*/ 193 h 236"/>
                                  <a:gd name="T10" fmla="*/ 111 w 198"/>
                                  <a:gd name="T11" fmla="*/ 189 h 236"/>
                                  <a:gd name="T12" fmla="*/ 129 w 198"/>
                                  <a:gd name="T13" fmla="*/ 177 h 236"/>
                                  <a:gd name="T14" fmla="*/ 143 w 198"/>
                                  <a:gd name="T15" fmla="*/ 160 h 236"/>
                                  <a:gd name="T16" fmla="*/ 148 w 198"/>
                                  <a:gd name="T17" fmla="*/ 136 h 236"/>
                                  <a:gd name="T18" fmla="*/ 148 w 198"/>
                                  <a:gd name="T19" fmla="*/ 0 h 236"/>
                                  <a:gd name="T20" fmla="*/ 198 w 198"/>
                                  <a:gd name="T21" fmla="*/ 0 h 236"/>
                                  <a:gd name="T22" fmla="*/ 198 w 198"/>
                                  <a:gd name="T23" fmla="*/ 229 h 236"/>
                                  <a:gd name="T24" fmla="*/ 149 w 198"/>
                                  <a:gd name="T25" fmla="*/ 229 h 236"/>
                                  <a:gd name="T26" fmla="*/ 149 w 198"/>
                                  <a:gd name="T27" fmla="*/ 195 h 236"/>
                                  <a:gd name="T28" fmla="*/ 115 w 198"/>
                                  <a:gd name="T29" fmla="*/ 226 h 236"/>
                                  <a:gd name="T30" fmla="*/ 75 w 198"/>
                                  <a:gd name="T31" fmla="*/ 236 h 236"/>
                                  <a:gd name="T32" fmla="*/ 18 w 198"/>
                                  <a:gd name="T33" fmla="*/ 215 h 236"/>
                                  <a:gd name="T34" fmla="*/ 0 w 198"/>
                                  <a:gd name="T35" fmla="*/ 152 h 236"/>
                                  <a:gd name="T36" fmla="*/ 0 w 198"/>
                                  <a:gd name="T37" fmla="*/ 0 h 23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98" h="236">
                                    <a:moveTo>
                                      <a:pt x="0" y="0"/>
                                    </a:moveTo>
                                    <a:cubicBezTo>
                                      <a:pt x="50" y="0"/>
                                      <a:pt x="50" y="0"/>
                                      <a:pt x="50" y="0"/>
                                    </a:cubicBezTo>
                                    <a:cubicBezTo>
                                      <a:pt x="50" y="144"/>
                                      <a:pt x="50" y="144"/>
                                      <a:pt x="50" y="144"/>
                                    </a:cubicBezTo>
                                    <a:cubicBezTo>
                                      <a:pt x="50" y="163"/>
                                      <a:pt x="53" y="175"/>
                                      <a:pt x="60" y="183"/>
                                    </a:cubicBezTo>
                                    <a:cubicBezTo>
                                      <a:pt x="66" y="190"/>
                                      <a:pt x="76" y="193"/>
                                      <a:pt x="89" y="193"/>
                                    </a:cubicBezTo>
                                    <a:cubicBezTo>
                                      <a:pt x="97" y="193"/>
                                      <a:pt x="104" y="192"/>
                                      <a:pt x="111" y="189"/>
                                    </a:cubicBezTo>
                                    <a:cubicBezTo>
                                      <a:pt x="117" y="186"/>
                                      <a:pt x="123" y="182"/>
                                      <a:pt x="129" y="177"/>
                                    </a:cubicBezTo>
                                    <a:cubicBezTo>
                                      <a:pt x="135" y="172"/>
                                      <a:pt x="139" y="166"/>
                                      <a:pt x="143" y="160"/>
                                    </a:cubicBezTo>
                                    <a:cubicBezTo>
                                      <a:pt x="146" y="153"/>
                                      <a:pt x="148" y="145"/>
                                      <a:pt x="148" y="136"/>
                                    </a:cubicBezTo>
                                    <a:cubicBezTo>
                                      <a:pt x="148" y="0"/>
                                      <a:pt x="148" y="0"/>
                                      <a:pt x="148" y="0"/>
                                    </a:cubicBezTo>
                                    <a:cubicBezTo>
                                      <a:pt x="198" y="0"/>
                                      <a:pt x="198" y="0"/>
                                      <a:pt x="198" y="0"/>
                                    </a:cubicBezTo>
                                    <a:cubicBezTo>
                                      <a:pt x="198" y="229"/>
                                      <a:pt x="198" y="229"/>
                                      <a:pt x="198" y="229"/>
                                    </a:cubicBezTo>
                                    <a:cubicBezTo>
                                      <a:pt x="149" y="229"/>
                                      <a:pt x="149" y="229"/>
                                      <a:pt x="149" y="229"/>
                                    </a:cubicBezTo>
                                    <a:cubicBezTo>
                                      <a:pt x="149" y="195"/>
                                      <a:pt x="149" y="195"/>
                                      <a:pt x="149" y="195"/>
                                    </a:cubicBezTo>
                                    <a:cubicBezTo>
                                      <a:pt x="139" y="209"/>
                                      <a:pt x="128" y="219"/>
                                      <a:pt x="115" y="226"/>
                                    </a:cubicBezTo>
                                    <a:cubicBezTo>
                                      <a:pt x="103" y="232"/>
                                      <a:pt x="89" y="236"/>
                                      <a:pt x="75" y="236"/>
                                    </a:cubicBezTo>
                                    <a:cubicBezTo>
                                      <a:pt x="49" y="236"/>
                                      <a:pt x="30" y="229"/>
                                      <a:pt x="18" y="215"/>
                                    </a:cubicBezTo>
                                    <a:cubicBezTo>
                                      <a:pt x="6" y="201"/>
                                      <a:pt x="0" y="180"/>
                                      <a:pt x="0" y="152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6" name="Freeform 14"/>
                            <wps:cNvSpPr>
                              <a:spLocks/>
                            </wps:cNvSpPr>
                            <wps:spPr bwMode="auto">
                              <a:xfrm>
                                <a:off x="2773362" y="3303587"/>
                                <a:ext cx="254000" cy="433388"/>
                              </a:xfrm>
                              <a:custGeom>
                                <a:avLst/>
                                <a:gdLst>
                                  <a:gd name="T0" fmla="*/ 0 w 135"/>
                                  <a:gd name="T1" fmla="*/ 3 h 232"/>
                                  <a:gd name="T2" fmla="*/ 48 w 135"/>
                                  <a:gd name="T3" fmla="*/ 3 h 232"/>
                                  <a:gd name="T4" fmla="*/ 48 w 135"/>
                                  <a:gd name="T5" fmla="*/ 37 h 232"/>
                                  <a:gd name="T6" fmla="*/ 77 w 135"/>
                                  <a:gd name="T7" fmla="*/ 9 h 232"/>
                                  <a:gd name="T8" fmla="*/ 112 w 135"/>
                                  <a:gd name="T9" fmla="*/ 0 h 232"/>
                                  <a:gd name="T10" fmla="*/ 135 w 135"/>
                                  <a:gd name="T11" fmla="*/ 1 h 232"/>
                                  <a:gd name="T12" fmla="*/ 129 w 135"/>
                                  <a:gd name="T13" fmla="*/ 47 h 232"/>
                                  <a:gd name="T14" fmla="*/ 119 w 135"/>
                                  <a:gd name="T15" fmla="*/ 46 h 232"/>
                                  <a:gd name="T16" fmla="*/ 107 w 135"/>
                                  <a:gd name="T17" fmla="*/ 45 h 232"/>
                                  <a:gd name="T18" fmla="*/ 87 w 135"/>
                                  <a:gd name="T19" fmla="*/ 48 h 232"/>
                                  <a:gd name="T20" fmla="*/ 68 w 135"/>
                                  <a:gd name="T21" fmla="*/ 59 h 232"/>
                                  <a:gd name="T22" fmla="*/ 50 w 135"/>
                                  <a:gd name="T23" fmla="*/ 98 h 232"/>
                                  <a:gd name="T24" fmla="*/ 50 w 135"/>
                                  <a:gd name="T25" fmla="*/ 232 h 232"/>
                                  <a:gd name="T26" fmla="*/ 0 w 135"/>
                                  <a:gd name="T27" fmla="*/ 232 h 232"/>
                                  <a:gd name="T28" fmla="*/ 0 w 135"/>
                                  <a:gd name="T29" fmla="*/ 3 h 2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135" h="232">
                                    <a:moveTo>
                                      <a:pt x="0" y="3"/>
                                    </a:moveTo>
                                    <a:cubicBezTo>
                                      <a:pt x="48" y="3"/>
                                      <a:pt x="48" y="3"/>
                                      <a:pt x="48" y="3"/>
                                    </a:cubicBezTo>
                                    <a:cubicBezTo>
                                      <a:pt x="48" y="37"/>
                                      <a:pt x="48" y="37"/>
                                      <a:pt x="48" y="37"/>
                                    </a:cubicBezTo>
                                    <a:cubicBezTo>
                                      <a:pt x="56" y="25"/>
                                      <a:pt x="66" y="16"/>
                                      <a:pt x="77" y="9"/>
                                    </a:cubicBezTo>
                                    <a:cubicBezTo>
                                      <a:pt x="88" y="3"/>
                                      <a:pt x="100" y="0"/>
                                      <a:pt x="112" y="0"/>
                                    </a:cubicBezTo>
                                    <a:cubicBezTo>
                                      <a:pt x="122" y="0"/>
                                      <a:pt x="130" y="0"/>
                                      <a:pt x="135" y="1"/>
                                    </a:cubicBezTo>
                                    <a:cubicBezTo>
                                      <a:pt x="129" y="47"/>
                                      <a:pt x="129" y="47"/>
                                      <a:pt x="129" y="47"/>
                                    </a:cubicBezTo>
                                    <a:cubicBezTo>
                                      <a:pt x="126" y="47"/>
                                      <a:pt x="123" y="46"/>
                                      <a:pt x="119" y="46"/>
                                    </a:cubicBezTo>
                                    <a:cubicBezTo>
                                      <a:pt x="115" y="45"/>
                                      <a:pt x="111" y="45"/>
                                      <a:pt x="107" y="45"/>
                                    </a:cubicBezTo>
                                    <a:cubicBezTo>
                                      <a:pt x="100" y="45"/>
                                      <a:pt x="93" y="46"/>
                                      <a:pt x="87" y="48"/>
                                    </a:cubicBezTo>
                                    <a:cubicBezTo>
                                      <a:pt x="80" y="50"/>
                                      <a:pt x="73" y="54"/>
                                      <a:pt x="68" y="59"/>
                                    </a:cubicBezTo>
                                    <a:cubicBezTo>
                                      <a:pt x="56" y="69"/>
                                      <a:pt x="50" y="82"/>
                                      <a:pt x="50" y="98"/>
                                    </a:cubicBezTo>
                                    <a:cubicBezTo>
                                      <a:pt x="50" y="232"/>
                                      <a:pt x="50" y="232"/>
                                      <a:pt x="50" y="232"/>
                                    </a:cubicBezTo>
                                    <a:cubicBezTo>
                                      <a:pt x="0" y="232"/>
                                      <a:pt x="0" y="232"/>
                                      <a:pt x="0" y="232"/>
                                    </a:cubicBezTo>
                                    <a:lnTo>
                                      <a:pt x="0" y="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7" name="Freeform 15"/>
                            <wps:cNvSpPr>
                              <a:spLocks/>
                            </wps:cNvSpPr>
                            <wps:spPr bwMode="auto">
                              <a:xfrm>
                                <a:off x="3273425" y="3135312"/>
                                <a:ext cx="506413" cy="614363"/>
                              </a:xfrm>
                              <a:custGeom>
                                <a:avLst/>
                                <a:gdLst>
                                  <a:gd name="T0" fmla="*/ 151 w 270"/>
                                  <a:gd name="T1" fmla="*/ 155 h 329"/>
                                  <a:gd name="T2" fmla="*/ 270 w 270"/>
                                  <a:gd name="T3" fmla="*/ 155 h 329"/>
                                  <a:gd name="T4" fmla="*/ 270 w 270"/>
                                  <a:gd name="T5" fmla="*/ 284 h 329"/>
                                  <a:gd name="T6" fmla="*/ 213 w 270"/>
                                  <a:gd name="T7" fmla="*/ 318 h 329"/>
                                  <a:gd name="T8" fmla="*/ 146 w 270"/>
                                  <a:gd name="T9" fmla="*/ 329 h 329"/>
                                  <a:gd name="T10" fmla="*/ 83 w 270"/>
                                  <a:gd name="T11" fmla="*/ 318 h 329"/>
                                  <a:gd name="T12" fmla="*/ 37 w 270"/>
                                  <a:gd name="T13" fmla="*/ 285 h 329"/>
                                  <a:gd name="T14" fmla="*/ 9 w 270"/>
                                  <a:gd name="T15" fmla="*/ 233 h 329"/>
                                  <a:gd name="T16" fmla="*/ 0 w 270"/>
                                  <a:gd name="T17" fmla="*/ 165 h 329"/>
                                  <a:gd name="T18" fmla="*/ 10 w 270"/>
                                  <a:gd name="T19" fmla="*/ 96 h 329"/>
                                  <a:gd name="T20" fmla="*/ 39 w 270"/>
                                  <a:gd name="T21" fmla="*/ 44 h 329"/>
                                  <a:gd name="T22" fmla="*/ 84 w 270"/>
                                  <a:gd name="T23" fmla="*/ 11 h 329"/>
                                  <a:gd name="T24" fmla="*/ 142 w 270"/>
                                  <a:gd name="T25" fmla="*/ 0 h 329"/>
                                  <a:gd name="T26" fmla="*/ 191 w 270"/>
                                  <a:gd name="T27" fmla="*/ 7 h 329"/>
                                  <a:gd name="T28" fmla="*/ 227 w 270"/>
                                  <a:gd name="T29" fmla="*/ 27 h 329"/>
                                  <a:gd name="T30" fmla="*/ 251 w 270"/>
                                  <a:gd name="T31" fmla="*/ 56 h 329"/>
                                  <a:gd name="T32" fmla="*/ 264 w 270"/>
                                  <a:gd name="T33" fmla="*/ 94 h 329"/>
                                  <a:gd name="T34" fmla="*/ 212 w 270"/>
                                  <a:gd name="T35" fmla="*/ 101 h 329"/>
                                  <a:gd name="T36" fmla="*/ 204 w 270"/>
                                  <a:gd name="T37" fmla="*/ 78 h 329"/>
                                  <a:gd name="T38" fmla="*/ 192 w 270"/>
                                  <a:gd name="T39" fmla="*/ 61 h 329"/>
                                  <a:gd name="T40" fmla="*/ 172 w 270"/>
                                  <a:gd name="T41" fmla="*/ 50 h 329"/>
                                  <a:gd name="T42" fmla="*/ 142 w 270"/>
                                  <a:gd name="T43" fmla="*/ 46 h 329"/>
                                  <a:gd name="T44" fmla="*/ 104 w 270"/>
                                  <a:gd name="T45" fmla="*/ 54 h 329"/>
                                  <a:gd name="T46" fmla="*/ 76 w 270"/>
                                  <a:gd name="T47" fmla="*/ 78 h 329"/>
                                  <a:gd name="T48" fmla="*/ 60 w 270"/>
                                  <a:gd name="T49" fmla="*/ 115 h 329"/>
                                  <a:gd name="T50" fmla="*/ 54 w 270"/>
                                  <a:gd name="T51" fmla="*/ 165 h 329"/>
                                  <a:gd name="T52" fmla="*/ 60 w 270"/>
                                  <a:gd name="T53" fmla="*/ 214 h 329"/>
                                  <a:gd name="T54" fmla="*/ 77 w 270"/>
                                  <a:gd name="T55" fmla="*/ 252 h 329"/>
                                  <a:gd name="T56" fmla="*/ 106 w 270"/>
                                  <a:gd name="T57" fmla="*/ 275 h 329"/>
                                  <a:gd name="T58" fmla="*/ 147 w 270"/>
                                  <a:gd name="T59" fmla="*/ 284 h 329"/>
                                  <a:gd name="T60" fmla="*/ 221 w 270"/>
                                  <a:gd name="T61" fmla="*/ 263 h 329"/>
                                  <a:gd name="T62" fmla="*/ 221 w 270"/>
                                  <a:gd name="T63" fmla="*/ 200 h 329"/>
                                  <a:gd name="T64" fmla="*/ 151 w 270"/>
                                  <a:gd name="T65" fmla="*/ 200 h 329"/>
                                  <a:gd name="T66" fmla="*/ 151 w 270"/>
                                  <a:gd name="T67" fmla="*/ 155 h 32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270" h="329">
                                    <a:moveTo>
                                      <a:pt x="151" y="155"/>
                                    </a:moveTo>
                                    <a:cubicBezTo>
                                      <a:pt x="270" y="155"/>
                                      <a:pt x="270" y="155"/>
                                      <a:pt x="270" y="155"/>
                                    </a:cubicBezTo>
                                    <a:cubicBezTo>
                                      <a:pt x="270" y="284"/>
                                      <a:pt x="270" y="284"/>
                                      <a:pt x="270" y="284"/>
                                    </a:cubicBezTo>
                                    <a:cubicBezTo>
                                      <a:pt x="254" y="299"/>
                                      <a:pt x="235" y="310"/>
                                      <a:pt x="213" y="318"/>
                                    </a:cubicBezTo>
                                    <a:cubicBezTo>
                                      <a:pt x="191" y="326"/>
                                      <a:pt x="169" y="329"/>
                                      <a:pt x="146" y="329"/>
                                    </a:cubicBezTo>
                                    <a:cubicBezTo>
                                      <a:pt x="122" y="329"/>
                                      <a:pt x="101" y="326"/>
                                      <a:pt x="83" y="318"/>
                                    </a:cubicBezTo>
                                    <a:cubicBezTo>
                                      <a:pt x="64" y="310"/>
                                      <a:pt x="49" y="299"/>
                                      <a:pt x="37" y="285"/>
                                    </a:cubicBezTo>
                                    <a:cubicBezTo>
                                      <a:pt x="25" y="271"/>
                                      <a:pt x="15" y="253"/>
                                      <a:pt x="9" y="233"/>
                                    </a:cubicBezTo>
                                    <a:cubicBezTo>
                                      <a:pt x="3" y="213"/>
                                      <a:pt x="0" y="190"/>
                                      <a:pt x="0" y="165"/>
                                    </a:cubicBezTo>
                                    <a:cubicBezTo>
                                      <a:pt x="0" y="139"/>
                                      <a:pt x="3" y="116"/>
                                      <a:pt x="10" y="96"/>
                                    </a:cubicBezTo>
                                    <a:cubicBezTo>
                                      <a:pt x="17" y="75"/>
                                      <a:pt x="26" y="58"/>
                                      <a:pt x="39" y="44"/>
                                    </a:cubicBezTo>
                                    <a:cubicBezTo>
                                      <a:pt x="51" y="30"/>
                                      <a:pt x="66" y="19"/>
                                      <a:pt x="84" y="11"/>
                                    </a:cubicBezTo>
                                    <a:cubicBezTo>
                                      <a:pt x="101" y="4"/>
                                      <a:pt x="121" y="0"/>
                                      <a:pt x="142" y="0"/>
                                    </a:cubicBezTo>
                                    <a:cubicBezTo>
                                      <a:pt x="161" y="0"/>
                                      <a:pt x="177" y="2"/>
                                      <a:pt x="191" y="7"/>
                                    </a:cubicBezTo>
                                    <a:cubicBezTo>
                                      <a:pt x="205" y="12"/>
                                      <a:pt x="217" y="18"/>
                                      <a:pt x="227" y="27"/>
                                    </a:cubicBezTo>
                                    <a:cubicBezTo>
                                      <a:pt x="237" y="35"/>
                                      <a:pt x="245" y="45"/>
                                      <a:pt x="251" y="56"/>
                                    </a:cubicBezTo>
                                    <a:cubicBezTo>
                                      <a:pt x="257" y="68"/>
                                      <a:pt x="262" y="80"/>
                                      <a:pt x="264" y="94"/>
                                    </a:cubicBezTo>
                                    <a:cubicBezTo>
                                      <a:pt x="212" y="101"/>
                                      <a:pt x="212" y="101"/>
                                      <a:pt x="212" y="101"/>
                                    </a:cubicBezTo>
                                    <a:cubicBezTo>
                                      <a:pt x="210" y="93"/>
                                      <a:pt x="207" y="85"/>
                                      <a:pt x="204" y="78"/>
                                    </a:cubicBezTo>
                                    <a:cubicBezTo>
                                      <a:pt x="201" y="71"/>
                                      <a:pt x="197" y="66"/>
                                      <a:pt x="192" y="61"/>
                                    </a:cubicBezTo>
                                    <a:cubicBezTo>
                                      <a:pt x="186" y="56"/>
                                      <a:pt x="180" y="52"/>
                                      <a:pt x="172" y="50"/>
                                    </a:cubicBezTo>
                                    <a:cubicBezTo>
                                      <a:pt x="163" y="47"/>
                                      <a:pt x="154" y="46"/>
                                      <a:pt x="142" y="46"/>
                                    </a:cubicBezTo>
                                    <a:cubicBezTo>
                                      <a:pt x="128" y="46"/>
                                      <a:pt x="115" y="48"/>
                                      <a:pt x="104" y="54"/>
                                    </a:cubicBezTo>
                                    <a:cubicBezTo>
                                      <a:pt x="93" y="60"/>
                                      <a:pt x="84" y="68"/>
                                      <a:pt x="76" y="78"/>
                                    </a:cubicBezTo>
                                    <a:cubicBezTo>
                                      <a:pt x="69" y="88"/>
                                      <a:pt x="64" y="101"/>
                                      <a:pt x="60" y="115"/>
                                    </a:cubicBezTo>
                                    <a:cubicBezTo>
                                      <a:pt x="56" y="130"/>
                                      <a:pt x="54" y="147"/>
                                      <a:pt x="54" y="165"/>
                                    </a:cubicBezTo>
                                    <a:cubicBezTo>
                                      <a:pt x="54" y="183"/>
                                      <a:pt x="56" y="200"/>
                                      <a:pt x="60" y="214"/>
                                    </a:cubicBezTo>
                                    <a:cubicBezTo>
                                      <a:pt x="64" y="229"/>
                                      <a:pt x="69" y="242"/>
                                      <a:pt x="77" y="252"/>
                                    </a:cubicBezTo>
                                    <a:cubicBezTo>
                                      <a:pt x="84" y="262"/>
                                      <a:pt x="94" y="270"/>
                                      <a:pt x="106" y="275"/>
                                    </a:cubicBezTo>
                                    <a:cubicBezTo>
                                      <a:pt x="117" y="281"/>
                                      <a:pt x="131" y="284"/>
                                      <a:pt x="147" y="284"/>
                                    </a:cubicBezTo>
                                    <a:cubicBezTo>
                                      <a:pt x="176" y="284"/>
                                      <a:pt x="201" y="277"/>
                                      <a:pt x="221" y="263"/>
                                    </a:cubicBezTo>
                                    <a:cubicBezTo>
                                      <a:pt x="221" y="200"/>
                                      <a:pt x="221" y="200"/>
                                      <a:pt x="221" y="200"/>
                                    </a:cubicBezTo>
                                    <a:cubicBezTo>
                                      <a:pt x="151" y="200"/>
                                      <a:pt x="151" y="200"/>
                                      <a:pt x="151" y="200"/>
                                    </a:cubicBezTo>
                                    <a:lnTo>
                                      <a:pt x="151" y="15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8" name="Freeform 16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860800" y="3295650"/>
                                <a:ext cx="376238" cy="450850"/>
                              </a:xfrm>
                              <a:custGeom>
                                <a:avLst/>
                                <a:gdLst>
                                  <a:gd name="T0" fmla="*/ 152 w 201"/>
                                  <a:gd name="T1" fmla="*/ 127 h 241"/>
                                  <a:gd name="T2" fmla="*/ 120 w 201"/>
                                  <a:gd name="T3" fmla="*/ 129 h 241"/>
                                  <a:gd name="T4" fmla="*/ 85 w 201"/>
                                  <a:gd name="T5" fmla="*/ 133 h 241"/>
                                  <a:gd name="T6" fmla="*/ 64 w 201"/>
                                  <a:gd name="T7" fmla="*/ 142 h 241"/>
                                  <a:gd name="T8" fmla="*/ 53 w 201"/>
                                  <a:gd name="T9" fmla="*/ 154 h 241"/>
                                  <a:gd name="T10" fmla="*/ 50 w 201"/>
                                  <a:gd name="T11" fmla="*/ 171 h 241"/>
                                  <a:gd name="T12" fmla="*/ 59 w 201"/>
                                  <a:gd name="T13" fmla="*/ 194 h 241"/>
                                  <a:gd name="T14" fmla="*/ 88 w 201"/>
                                  <a:gd name="T15" fmla="*/ 203 h 241"/>
                                  <a:gd name="T16" fmla="*/ 134 w 201"/>
                                  <a:gd name="T17" fmla="*/ 188 h 241"/>
                                  <a:gd name="T18" fmla="*/ 152 w 201"/>
                                  <a:gd name="T19" fmla="*/ 146 h 241"/>
                                  <a:gd name="T20" fmla="*/ 152 w 201"/>
                                  <a:gd name="T21" fmla="*/ 127 h 241"/>
                                  <a:gd name="T22" fmla="*/ 153 w 201"/>
                                  <a:gd name="T23" fmla="*/ 206 h 241"/>
                                  <a:gd name="T24" fmla="*/ 122 w 201"/>
                                  <a:gd name="T25" fmla="*/ 231 h 241"/>
                                  <a:gd name="T26" fmla="*/ 77 w 201"/>
                                  <a:gd name="T27" fmla="*/ 241 h 241"/>
                                  <a:gd name="T28" fmla="*/ 47 w 201"/>
                                  <a:gd name="T29" fmla="*/ 237 h 241"/>
                                  <a:gd name="T30" fmla="*/ 22 w 201"/>
                                  <a:gd name="T31" fmla="*/ 225 h 241"/>
                                  <a:gd name="T32" fmla="*/ 6 w 201"/>
                                  <a:gd name="T33" fmla="*/ 203 h 241"/>
                                  <a:gd name="T34" fmla="*/ 0 w 201"/>
                                  <a:gd name="T35" fmla="*/ 173 h 241"/>
                                  <a:gd name="T36" fmla="*/ 10 w 201"/>
                                  <a:gd name="T37" fmla="*/ 134 h 241"/>
                                  <a:gd name="T38" fmla="*/ 37 w 201"/>
                                  <a:gd name="T39" fmla="*/ 111 h 241"/>
                                  <a:gd name="T40" fmla="*/ 75 w 201"/>
                                  <a:gd name="T41" fmla="*/ 100 h 241"/>
                                  <a:gd name="T42" fmla="*/ 118 w 201"/>
                                  <a:gd name="T43" fmla="*/ 95 h 241"/>
                                  <a:gd name="T44" fmla="*/ 152 w 201"/>
                                  <a:gd name="T45" fmla="*/ 94 h 241"/>
                                  <a:gd name="T46" fmla="*/ 152 w 201"/>
                                  <a:gd name="T47" fmla="*/ 84 h 241"/>
                                  <a:gd name="T48" fmla="*/ 140 w 201"/>
                                  <a:gd name="T49" fmla="*/ 49 h 241"/>
                                  <a:gd name="T50" fmla="*/ 107 w 201"/>
                                  <a:gd name="T51" fmla="*/ 38 h 241"/>
                                  <a:gd name="T52" fmla="*/ 72 w 201"/>
                                  <a:gd name="T53" fmla="*/ 46 h 241"/>
                                  <a:gd name="T54" fmla="*/ 57 w 201"/>
                                  <a:gd name="T55" fmla="*/ 69 h 241"/>
                                  <a:gd name="T56" fmla="*/ 12 w 201"/>
                                  <a:gd name="T57" fmla="*/ 64 h 241"/>
                                  <a:gd name="T58" fmla="*/ 43 w 201"/>
                                  <a:gd name="T59" fmla="*/ 15 h 241"/>
                                  <a:gd name="T60" fmla="*/ 109 w 201"/>
                                  <a:gd name="T61" fmla="*/ 0 h 241"/>
                                  <a:gd name="T62" fmla="*/ 152 w 201"/>
                                  <a:gd name="T63" fmla="*/ 6 h 241"/>
                                  <a:gd name="T64" fmla="*/ 180 w 201"/>
                                  <a:gd name="T65" fmla="*/ 24 h 241"/>
                                  <a:gd name="T66" fmla="*/ 196 w 201"/>
                                  <a:gd name="T67" fmla="*/ 52 h 241"/>
                                  <a:gd name="T68" fmla="*/ 201 w 201"/>
                                  <a:gd name="T69" fmla="*/ 89 h 241"/>
                                  <a:gd name="T70" fmla="*/ 201 w 201"/>
                                  <a:gd name="T71" fmla="*/ 236 h 241"/>
                                  <a:gd name="T72" fmla="*/ 153 w 201"/>
                                  <a:gd name="T73" fmla="*/ 236 h 241"/>
                                  <a:gd name="T74" fmla="*/ 153 w 201"/>
                                  <a:gd name="T75" fmla="*/ 206 h 2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</a:cxnLst>
                                <a:rect l="0" t="0" r="r" b="b"/>
                                <a:pathLst>
                                  <a:path w="201" h="241">
                                    <a:moveTo>
                                      <a:pt x="152" y="127"/>
                                    </a:moveTo>
                                    <a:cubicBezTo>
                                      <a:pt x="120" y="129"/>
                                      <a:pt x="120" y="129"/>
                                      <a:pt x="120" y="129"/>
                                    </a:cubicBezTo>
                                    <a:cubicBezTo>
                                      <a:pt x="106" y="129"/>
                                      <a:pt x="94" y="131"/>
                                      <a:pt x="85" y="133"/>
                                    </a:cubicBezTo>
                                    <a:cubicBezTo>
                                      <a:pt x="76" y="135"/>
                                      <a:pt x="69" y="138"/>
                                      <a:pt x="64" y="142"/>
                                    </a:cubicBezTo>
                                    <a:cubicBezTo>
                                      <a:pt x="59" y="145"/>
                                      <a:pt x="55" y="149"/>
                                      <a:pt x="53" y="154"/>
                                    </a:cubicBezTo>
                                    <a:cubicBezTo>
                                      <a:pt x="51" y="159"/>
                                      <a:pt x="50" y="165"/>
                                      <a:pt x="50" y="171"/>
                                    </a:cubicBezTo>
                                    <a:cubicBezTo>
                                      <a:pt x="50" y="181"/>
                                      <a:pt x="53" y="188"/>
                                      <a:pt x="59" y="194"/>
                                    </a:cubicBezTo>
                                    <a:cubicBezTo>
                                      <a:pt x="65" y="200"/>
                                      <a:pt x="75" y="203"/>
                                      <a:pt x="88" y="203"/>
                                    </a:cubicBezTo>
                                    <a:cubicBezTo>
                                      <a:pt x="107" y="203"/>
                                      <a:pt x="122" y="198"/>
                                      <a:pt x="134" y="188"/>
                                    </a:cubicBezTo>
                                    <a:cubicBezTo>
                                      <a:pt x="146" y="179"/>
                                      <a:pt x="152" y="165"/>
                                      <a:pt x="152" y="146"/>
                                    </a:cubicBezTo>
                                    <a:lnTo>
                                      <a:pt x="152" y="127"/>
                                    </a:lnTo>
                                    <a:close/>
                                    <a:moveTo>
                                      <a:pt x="153" y="206"/>
                                    </a:moveTo>
                                    <a:cubicBezTo>
                                      <a:pt x="145" y="216"/>
                                      <a:pt x="134" y="224"/>
                                      <a:pt x="122" y="231"/>
                                    </a:cubicBezTo>
                                    <a:cubicBezTo>
                                      <a:pt x="110" y="238"/>
                                      <a:pt x="95" y="241"/>
                                      <a:pt x="77" y="241"/>
                                    </a:cubicBezTo>
                                    <a:cubicBezTo>
                                      <a:pt x="66" y="241"/>
                                      <a:pt x="56" y="240"/>
                                      <a:pt x="47" y="237"/>
                                    </a:cubicBezTo>
                                    <a:cubicBezTo>
                                      <a:pt x="37" y="234"/>
                                      <a:pt x="29" y="230"/>
                                      <a:pt x="22" y="225"/>
                                    </a:cubicBezTo>
                                    <a:cubicBezTo>
                                      <a:pt x="15" y="219"/>
                                      <a:pt x="10" y="212"/>
                                      <a:pt x="6" y="203"/>
                                    </a:cubicBezTo>
                                    <a:cubicBezTo>
                                      <a:pt x="2" y="195"/>
                                      <a:pt x="0" y="184"/>
                                      <a:pt x="0" y="173"/>
                                    </a:cubicBezTo>
                                    <a:cubicBezTo>
                                      <a:pt x="0" y="157"/>
                                      <a:pt x="4" y="144"/>
                                      <a:pt x="10" y="134"/>
                                    </a:cubicBezTo>
                                    <a:cubicBezTo>
                                      <a:pt x="17" y="124"/>
                                      <a:pt x="26" y="117"/>
                                      <a:pt x="37" y="111"/>
                                    </a:cubicBezTo>
                                    <a:cubicBezTo>
                                      <a:pt x="49" y="106"/>
                                      <a:pt x="61" y="102"/>
                                      <a:pt x="75" y="100"/>
                                    </a:cubicBezTo>
                                    <a:cubicBezTo>
                                      <a:pt x="89" y="97"/>
                                      <a:pt x="104" y="96"/>
                                      <a:pt x="118" y="95"/>
                                    </a:cubicBezTo>
                                    <a:cubicBezTo>
                                      <a:pt x="152" y="94"/>
                                      <a:pt x="152" y="94"/>
                                      <a:pt x="152" y="94"/>
                                    </a:cubicBezTo>
                                    <a:cubicBezTo>
                                      <a:pt x="152" y="84"/>
                                      <a:pt x="152" y="84"/>
                                      <a:pt x="152" y="84"/>
                                    </a:cubicBezTo>
                                    <a:cubicBezTo>
                                      <a:pt x="152" y="67"/>
                                      <a:pt x="148" y="56"/>
                                      <a:pt x="140" y="49"/>
                                    </a:cubicBezTo>
                                    <a:cubicBezTo>
                                      <a:pt x="132" y="42"/>
                                      <a:pt x="121" y="38"/>
                                      <a:pt x="107" y="38"/>
                                    </a:cubicBezTo>
                                    <a:cubicBezTo>
                                      <a:pt x="91" y="38"/>
                                      <a:pt x="79" y="41"/>
                                      <a:pt x="72" y="46"/>
                                    </a:cubicBezTo>
                                    <a:cubicBezTo>
                                      <a:pt x="65" y="51"/>
                                      <a:pt x="60" y="59"/>
                                      <a:pt x="57" y="69"/>
                                    </a:cubicBezTo>
                                    <a:cubicBezTo>
                                      <a:pt x="12" y="64"/>
                                      <a:pt x="12" y="64"/>
                                      <a:pt x="12" y="64"/>
                                    </a:cubicBezTo>
                                    <a:cubicBezTo>
                                      <a:pt x="16" y="42"/>
                                      <a:pt x="26" y="26"/>
                                      <a:pt x="43" y="15"/>
                                    </a:cubicBezTo>
                                    <a:cubicBezTo>
                                      <a:pt x="59" y="5"/>
                                      <a:pt x="81" y="0"/>
                                      <a:pt x="109" y="0"/>
                                    </a:cubicBezTo>
                                    <a:cubicBezTo>
                                      <a:pt x="126" y="0"/>
                                      <a:pt x="140" y="2"/>
                                      <a:pt x="152" y="6"/>
                                    </a:cubicBezTo>
                                    <a:cubicBezTo>
                                      <a:pt x="163" y="10"/>
                                      <a:pt x="173" y="16"/>
                                      <a:pt x="180" y="24"/>
                                    </a:cubicBezTo>
                                    <a:cubicBezTo>
                                      <a:pt x="188" y="32"/>
                                      <a:pt x="193" y="41"/>
                                      <a:pt x="196" y="52"/>
                                    </a:cubicBezTo>
                                    <a:cubicBezTo>
                                      <a:pt x="199" y="63"/>
                                      <a:pt x="201" y="76"/>
                                      <a:pt x="201" y="89"/>
                                    </a:cubicBezTo>
                                    <a:cubicBezTo>
                                      <a:pt x="201" y="236"/>
                                      <a:pt x="201" y="236"/>
                                      <a:pt x="201" y="236"/>
                                    </a:cubicBezTo>
                                    <a:cubicBezTo>
                                      <a:pt x="153" y="236"/>
                                      <a:pt x="153" y="236"/>
                                      <a:pt x="153" y="236"/>
                                    </a:cubicBezTo>
                                    <a:lnTo>
                                      <a:pt x="153" y="20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9" name="Freeform 17"/>
                            <wps:cNvSpPr>
                              <a:spLocks/>
                            </wps:cNvSpPr>
                            <wps:spPr bwMode="auto">
                              <a:xfrm>
                                <a:off x="4314825" y="3295650"/>
                                <a:ext cx="376238" cy="454025"/>
                              </a:xfrm>
                              <a:custGeom>
                                <a:avLst/>
                                <a:gdLst>
                                  <a:gd name="T0" fmla="*/ 48 w 201"/>
                                  <a:gd name="T1" fmla="*/ 166 h 243"/>
                                  <a:gd name="T2" fmla="*/ 66 w 201"/>
                                  <a:gd name="T3" fmla="*/ 196 h 243"/>
                                  <a:gd name="T4" fmla="*/ 104 w 201"/>
                                  <a:gd name="T5" fmla="*/ 203 h 243"/>
                                  <a:gd name="T6" fmla="*/ 140 w 201"/>
                                  <a:gd name="T7" fmla="*/ 196 h 243"/>
                                  <a:gd name="T8" fmla="*/ 151 w 201"/>
                                  <a:gd name="T9" fmla="*/ 174 h 243"/>
                                  <a:gd name="T10" fmla="*/ 144 w 201"/>
                                  <a:gd name="T11" fmla="*/ 155 h 243"/>
                                  <a:gd name="T12" fmla="*/ 116 w 201"/>
                                  <a:gd name="T13" fmla="*/ 143 h 243"/>
                                  <a:gd name="T14" fmla="*/ 86 w 201"/>
                                  <a:gd name="T15" fmla="*/ 138 h 243"/>
                                  <a:gd name="T16" fmla="*/ 51 w 201"/>
                                  <a:gd name="T17" fmla="*/ 130 h 243"/>
                                  <a:gd name="T18" fmla="*/ 26 w 201"/>
                                  <a:gd name="T19" fmla="*/ 117 h 243"/>
                                  <a:gd name="T20" fmla="*/ 11 w 201"/>
                                  <a:gd name="T21" fmla="*/ 97 h 243"/>
                                  <a:gd name="T22" fmla="*/ 6 w 201"/>
                                  <a:gd name="T23" fmla="*/ 70 h 243"/>
                                  <a:gd name="T24" fmla="*/ 13 w 201"/>
                                  <a:gd name="T25" fmla="*/ 41 h 243"/>
                                  <a:gd name="T26" fmla="*/ 32 w 201"/>
                                  <a:gd name="T27" fmla="*/ 19 h 243"/>
                                  <a:gd name="T28" fmla="*/ 62 w 201"/>
                                  <a:gd name="T29" fmla="*/ 5 h 243"/>
                                  <a:gd name="T30" fmla="*/ 100 w 201"/>
                                  <a:gd name="T31" fmla="*/ 0 h 243"/>
                                  <a:gd name="T32" fmla="*/ 144 w 201"/>
                                  <a:gd name="T33" fmla="*/ 5 h 243"/>
                                  <a:gd name="T34" fmla="*/ 173 w 201"/>
                                  <a:gd name="T35" fmla="*/ 19 h 243"/>
                                  <a:gd name="T36" fmla="*/ 190 w 201"/>
                                  <a:gd name="T37" fmla="*/ 40 h 243"/>
                                  <a:gd name="T38" fmla="*/ 198 w 201"/>
                                  <a:gd name="T39" fmla="*/ 66 h 243"/>
                                  <a:gd name="T40" fmla="*/ 153 w 201"/>
                                  <a:gd name="T41" fmla="*/ 72 h 243"/>
                                  <a:gd name="T42" fmla="*/ 137 w 201"/>
                                  <a:gd name="T43" fmla="*/ 47 h 243"/>
                                  <a:gd name="T44" fmla="*/ 101 w 201"/>
                                  <a:gd name="T45" fmla="*/ 38 h 243"/>
                                  <a:gd name="T46" fmla="*/ 78 w 201"/>
                                  <a:gd name="T47" fmla="*/ 41 h 243"/>
                                  <a:gd name="T48" fmla="*/ 64 w 201"/>
                                  <a:gd name="T49" fmla="*/ 47 h 243"/>
                                  <a:gd name="T50" fmla="*/ 56 w 201"/>
                                  <a:gd name="T51" fmla="*/ 56 h 243"/>
                                  <a:gd name="T52" fmla="*/ 54 w 201"/>
                                  <a:gd name="T53" fmla="*/ 66 h 243"/>
                                  <a:gd name="T54" fmla="*/ 55 w 201"/>
                                  <a:gd name="T55" fmla="*/ 77 h 243"/>
                                  <a:gd name="T56" fmla="*/ 61 w 201"/>
                                  <a:gd name="T57" fmla="*/ 85 h 243"/>
                                  <a:gd name="T58" fmla="*/ 73 w 201"/>
                                  <a:gd name="T59" fmla="*/ 91 h 243"/>
                                  <a:gd name="T60" fmla="*/ 92 w 201"/>
                                  <a:gd name="T61" fmla="*/ 95 h 243"/>
                                  <a:gd name="T62" fmla="*/ 123 w 201"/>
                                  <a:gd name="T63" fmla="*/ 101 h 243"/>
                                  <a:gd name="T64" fmla="*/ 160 w 201"/>
                                  <a:gd name="T65" fmla="*/ 110 h 243"/>
                                  <a:gd name="T66" fmla="*/ 184 w 201"/>
                                  <a:gd name="T67" fmla="*/ 125 h 243"/>
                                  <a:gd name="T68" fmla="*/ 197 w 201"/>
                                  <a:gd name="T69" fmla="*/ 146 h 243"/>
                                  <a:gd name="T70" fmla="*/ 201 w 201"/>
                                  <a:gd name="T71" fmla="*/ 173 h 243"/>
                                  <a:gd name="T72" fmla="*/ 177 w 201"/>
                                  <a:gd name="T73" fmla="*/ 223 h 243"/>
                                  <a:gd name="T74" fmla="*/ 105 w 201"/>
                                  <a:gd name="T75" fmla="*/ 243 h 243"/>
                                  <a:gd name="T76" fmla="*/ 66 w 201"/>
                                  <a:gd name="T77" fmla="*/ 239 h 243"/>
                                  <a:gd name="T78" fmla="*/ 34 w 201"/>
                                  <a:gd name="T79" fmla="*/ 226 h 243"/>
                                  <a:gd name="T80" fmla="*/ 10 w 201"/>
                                  <a:gd name="T81" fmla="*/ 202 h 243"/>
                                  <a:gd name="T82" fmla="*/ 0 w 201"/>
                                  <a:gd name="T83" fmla="*/ 166 h 243"/>
                                  <a:gd name="T84" fmla="*/ 48 w 201"/>
                                  <a:gd name="T85" fmla="*/ 166 h 2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</a:cxnLst>
                                <a:rect l="0" t="0" r="r" b="b"/>
                                <a:pathLst>
                                  <a:path w="201" h="243">
                                    <a:moveTo>
                                      <a:pt x="48" y="166"/>
                                    </a:moveTo>
                                    <a:cubicBezTo>
                                      <a:pt x="50" y="180"/>
                                      <a:pt x="56" y="190"/>
                                      <a:pt x="66" y="196"/>
                                    </a:cubicBezTo>
                                    <a:cubicBezTo>
                                      <a:pt x="76" y="201"/>
                                      <a:pt x="89" y="203"/>
                                      <a:pt x="104" y="203"/>
                                    </a:cubicBezTo>
                                    <a:cubicBezTo>
                                      <a:pt x="121" y="203"/>
                                      <a:pt x="133" y="201"/>
                                      <a:pt x="140" y="196"/>
                                    </a:cubicBezTo>
                                    <a:cubicBezTo>
                                      <a:pt x="147" y="191"/>
                                      <a:pt x="151" y="183"/>
                                      <a:pt x="151" y="174"/>
                                    </a:cubicBezTo>
                                    <a:cubicBezTo>
                                      <a:pt x="151" y="166"/>
                                      <a:pt x="149" y="160"/>
                                      <a:pt x="144" y="155"/>
                                    </a:cubicBezTo>
                                    <a:cubicBezTo>
                                      <a:pt x="139" y="149"/>
                                      <a:pt x="130" y="146"/>
                                      <a:pt x="116" y="143"/>
                                    </a:cubicBezTo>
                                    <a:cubicBezTo>
                                      <a:pt x="86" y="138"/>
                                      <a:pt x="86" y="138"/>
                                      <a:pt x="86" y="138"/>
                                    </a:cubicBezTo>
                                    <a:cubicBezTo>
                                      <a:pt x="73" y="136"/>
                                      <a:pt x="61" y="133"/>
                                      <a:pt x="51" y="130"/>
                                    </a:cubicBezTo>
                                    <a:cubicBezTo>
                                      <a:pt x="41" y="127"/>
                                      <a:pt x="33" y="122"/>
                                      <a:pt x="26" y="117"/>
                                    </a:cubicBezTo>
                                    <a:cubicBezTo>
                                      <a:pt x="19" y="111"/>
                                      <a:pt x="14" y="105"/>
                                      <a:pt x="11" y="97"/>
                                    </a:cubicBezTo>
                                    <a:cubicBezTo>
                                      <a:pt x="8" y="90"/>
                                      <a:pt x="6" y="80"/>
                                      <a:pt x="6" y="70"/>
                                    </a:cubicBezTo>
                                    <a:cubicBezTo>
                                      <a:pt x="6" y="59"/>
                                      <a:pt x="8" y="49"/>
                                      <a:pt x="13" y="41"/>
                                    </a:cubicBezTo>
                                    <a:cubicBezTo>
                                      <a:pt x="18" y="32"/>
                                      <a:pt x="24" y="25"/>
                                      <a:pt x="32" y="19"/>
                                    </a:cubicBezTo>
                                    <a:cubicBezTo>
                                      <a:pt x="41" y="13"/>
                                      <a:pt x="51" y="8"/>
                                      <a:pt x="62" y="5"/>
                                    </a:cubicBezTo>
                                    <a:cubicBezTo>
                                      <a:pt x="74" y="2"/>
                                      <a:pt x="87" y="0"/>
                                      <a:pt x="100" y="0"/>
                                    </a:cubicBezTo>
                                    <a:cubicBezTo>
                                      <a:pt x="118" y="0"/>
                                      <a:pt x="132" y="2"/>
                                      <a:pt x="144" y="5"/>
                                    </a:cubicBezTo>
                                    <a:cubicBezTo>
                                      <a:pt x="155" y="9"/>
                                      <a:pt x="165" y="14"/>
                                      <a:pt x="173" y="19"/>
                                    </a:cubicBezTo>
                                    <a:cubicBezTo>
                                      <a:pt x="180" y="25"/>
                                      <a:pt x="186" y="32"/>
                                      <a:pt x="190" y="40"/>
                                    </a:cubicBezTo>
                                    <a:cubicBezTo>
                                      <a:pt x="194" y="48"/>
                                      <a:pt x="196" y="57"/>
                                      <a:pt x="198" y="66"/>
                                    </a:cubicBezTo>
                                    <a:cubicBezTo>
                                      <a:pt x="153" y="72"/>
                                      <a:pt x="153" y="72"/>
                                      <a:pt x="153" y="72"/>
                                    </a:cubicBezTo>
                                    <a:cubicBezTo>
                                      <a:pt x="150" y="61"/>
                                      <a:pt x="144" y="52"/>
                                      <a:pt x="137" y="47"/>
                                    </a:cubicBezTo>
                                    <a:cubicBezTo>
                                      <a:pt x="130" y="41"/>
                                      <a:pt x="118" y="38"/>
                                      <a:pt x="101" y="38"/>
                                    </a:cubicBezTo>
                                    <a:cubicBezTo>
                                      <a:pt x="92" y="38"/>
                                      <a:pt x="84" y="39"/>
                                      <a:pt x="78" y="41"/>
                                    </a:cubicBezTo>
                                    <a:cubicBezTo>
                                      <a:pt x="72" y="42"/>
                                      <a:pt x="68" y="44"/>
                                      <a:pt x="64" y="47"/>
                                    </a:cubicBezTo>
                                    <a:cubicBezTo>
                                      <a:pt x="60" y="50"/>
                                      <a:pt x="57" y="53"/>
                                      <a:pt x="56" y="56"/>
                                    </a:cubicBezTo>
                                    <a:cubicBezTo>
                                      <a:pt x="54" y="59"/>
                                      <a:pt x="54" y="62"/>
                                      <a:pt x="54" y="66"/>
                                    </a:cubicBezTo>
                                    <a:cubicBezTo>
                                      <a:pt x="54" y="70"/>
                                      <a:pt x="54" y="74"/>
                                      <a:pt x="55" y="77"/>
                                    </a:cubicBezTo>
                                    <a:cubicBezTo>
                                      <a:pt x="56" y="80"/>
                                      <a:pt x="58" y="83"/>
                                      <a:pt x="61" y="85"/>
                                    </a:cubicBezTo>
                                    <a:cubicBezTo>
                                      <a:pt x="64" y="88"/>
                                      <a:pt x="68" y="90"/>
                                      <a:pt x="73" y="91"/>
                                    </a:cubicBezTo>
                                    <a:cubicBezTo>
                                      <a:pt x="78" y="93"/>
                                      <a:pt x="84" y="94"/>
                                      <a:pt x="92" y="95"/>
                                    </a:cubicBezTo>
                                    <a:cubicBezTo>
                                      <a:pt x="123" y="101"/>
                                      <a:pt x="123" y="101"/>
                                      <a:pt x="123" y="101"/>
                                    </a:cubicBezTo>
                                    <a:cubicBezTo>
                                      <a:pt x="137" y="103"/>
                                      <a:pt x="150" y="106"/>
                                      <a:pt x="160" y="110"/>
                                    </a:cubicBezTo>
                                    <a:cubicBezTo>
                                      <a:pt x="170" y="114"/>
                                      <a:pt x="178" y="119"/>
                                      <a:pt x="184" y="125"/>
                                    </a:cubicBezTo>
                                    <a:cubicBezTo>
                                      <a:pt x="190" y="131"/>
                                      <a:pt x="194" y="138"/>
                                      <a:pt x="197" y="146"/>
                                    </a:cubicBezTo>
                                    <a:cubicBezTo>
                                      <a:pt x="200" y="153"/>
                                      <a:pt x="201" y="163"/>
                                      <a:pt x="201" y="173"/>
                                    </a:cubicBezTo>
                                    <a:cubicBezTo>
                                      <a:pt x="201" y="194"/>
                                      <a:pt x="193" y="210"/>
                                      <a:pt x="177" y="223"/>
                                    </a:cubicBezTo>
                                    <a:cubicBezTo>
                                      <a:pt x="161" y="236"/>
                                      <a:pt x="137" y="243"/>
                                      <a:pt x="105" y="243"/>
                                    </a:cubicBezTo>
                                    <a:cubicBezTo>
                                      <a:pt x="91" y="243"/>
                                      <a:pt x="78" y="241"/>
                                      <a:pt x="66" y="239"/>
                                    </a:cubicBezTo>
                                    <a:cubicBezTo>
                                      <a:pt x="54" y="236"/>
                                      <a:pt x="43" y="232"/>
                                      <a:pt x="34" y="226"/>
                                    </a:cubicBezTo>
                                    <a:cubicBezTo>
                                      <a:pt x="24" y="220"/>
                                      <a:pt x="16" y="212"/>
                                      <a:pt x="10" y="202"/>
                                    </a:cubicBezTo>
                                    <a:cubicBezTo>
                                      <a:pt x="4" y="193"/>
                                      <a:pt x="1" y="180"/>
                                      <a:pt x="0" y="166"/>
                                    </a:cubicBezTo>
                                    <a:lnTo>
                                      <a:pt x="48" y="1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0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4975225" y="3149600"/>
                                <a:ext cx="458788" cy="587375"/>
                              </a:xfrm>
                              <a:custGeom>
                                <a:avLst/>
                                <a:gdLst>
                                  <a:gd name="T0" fmla="*/ 0 w 289"/>
                                  <a:gd name="T1" fmla="*/ 0 h 370"/>
                                  <a:gd name="T2" fmla="*/ 58 w 289"/>
                                  <a:gd name="T3" fmla="*/ 0 h 370"/>
                                  <a:gd name="T4" fmla="*/ 227 w 289"/>
                                  <a:gd name="T5" fmla="*/ 267 h 370"/>
                                  <a:gd name="T6" fmla="*/ 227 w 289"/>
                                  <a:gd name="T7" fmla="*/ 0 h 370"/>
                                  <a:gd name="T8" fmla="*/ 289 w 289"/>
                                  <a:gd name="T9" fmla="*/ 0 h 370"/>
                                  <a:gd name="T10" fmla="*/ 289 w 289"/>
                                  <a:gd name="T11" fmla="*/ 370 h 370"/>
                                  <a:gd name="T12" fmla="*/ 231 w 289"/>
                                  <a:gd name="T13" fmla="*/ 370 h 370"/>
                                  <a:gd name="T14" fmla="*/ 60 w 289"/>
                                  <a:gd name="T15" fmla="*/ 104 h 370"/>
                                  <a:gd name="T16" fmla="*/ 60 w 289"/>
                                  <a:gd name="T17" fmla="*/ 370 h 370"/>
                                  <a:gd name="T18" fmla="*/ 0 w 289"/>
                                  <a:gd name="T19" fmla="*/ 370 h 370"/>
                                  <a:gd name="T20" fmla="*/ 0 w 289"/>
                                  <a:gd name="T21" fmla="*/ 0 h 3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289" h="370">
                                    <a:moveTo>
                                      <a:pt x="0" y="0"/>
                                    </a:moveTo>
                                    <a:lnTo>
                                      <a:pt x="58" y="0"/>
                                    </a:lnTo>
                                    <a:lnTo>
                                      <a:pt x="227" y="267"/>
                                    </a:lnTo>
                                    <a:lnTo>
                                      <a:pt x="227" y="0"/>
                                    </a:lnTo>
                                    <a:lnTo>
                                      <a:pt x="289" y="0"/>
                                    </a:lnTo>
                                    <a:lnTo>
                                      <a:pt x="289" y="370"/>
                                    </a:lnTo>
                                    <a:lnTo>
                                      <a:pt x="231" y="370"/>
                                    </a:lnTo>
                                    <a:lnTo>
                                      <a:pt x="60" y="104"/>
                                    </a:lnTo>
                                    <a:lnTo>
                                      <a:pt x="60" y="370"/>
                                    </a:lnTo>
                                    <a:lnTo>
                                      <a:pt x="0" y="37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1" name="Freeform 19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5522912" y="3295650"/>
                                <a:ext cx="401638" cy="454025"/>
                              </a:xfrm>
                              <a:custGeom>
                                <a:avLst/>
                                <a:gdLst>
                                  <a:gd name="T0" fmla="*/ 165 w 214"/>
                                  <a:gd name="T1" fmla="*/ 99 h 243"/>
                                  <a:gd name="T2" fmla="*/ 152 w 214"/>
                                  <a:gd name="T3" fmla="*/ 55 h 243"/>
                                  <a:gd name="T4" fmla="*/ 109 w 214"/>
                                  <a:gd name="T5" fmla="*/ 38 h 243"/>
                                  <a:gd name="T6" fmla="*/ 67 w 214"/>
                                  <a:gd name="T7" fmla="*/ 55 h 243"/>
                                  <a:gd name="T8" fmla="*/ 51 w 214"/>
                                  <a:gd name="T9" fmla="*/ 99 h 243"/>
                                  <a:gd name="T10" fmla="*/ 165 w 214"/>
                                  <a:gd name="T11" fmla="*/ 99 h 243"/>
                                  <a:gd name="T12" fmla="*/ 210 w 214"/>
                                  <a:gd name="T13" fmla="*/ 168 h 243"/>
                                  <a:gd name="T14" fmla="*/ 180 w 214"/>
                                  <a:gd name="T15" fmla="*/ 223 h 243"/>
                                  <a:gd name="T16" fmla="*/ 111 w 214"/>
                                  <a:gd name="T17" fmla="*/ 243 h 243"/>
                                  <a:gd name="T18" fmla="*/ 28 w 214"/>
                                  <a:gd name="T19" fmla="*/ 211 h 243"/>
                                  <a:gd name="T20" fmla="*/ 0 w 214"/>
                                  <a:gd name="T21" fmla="*/ 123 h 243"/>
                                  <a:gd name="T22" fmla="*/ 8 w 214"/>
                                  <a:gd name="T23" fmla="*/ 70 h 243"/>
                                  <a:gd name="T24" fmla="*/ 31 w 214"/>
                                  <a:gd name="T25" fmla="*/ 32 h 243"/>
                                  <a:gd name="T26" fmla="*/ 66 w 214"/>
                                  <a:gd name="T27" fmla="*/ 8 h 243"/>
                                  <a:gd name="T28" fmla="*/ 111 w 214"/>
                                  <a:gd name="T29" fmla="*/ 0 h 243"/>
                                  <a:gd name="T30" fmla="*/ 156 w 214"/>
                                  <a:gd name="T31" fmla="*/ 8 h 243"/>
                                  <a:gd name="T32" fmla="*/ 189 w 214"/>
                                  <a:gd name="T33" fmla="*/ 31 h 243"/>
                                  <a:gd name="T34" fmla="*/ 207 w 214"/>
                                  <a:gd name="T35" fmla="*/ 66 h 243"/>
                                  <a:gd name="T36" fmla="*/ 214 w 214"/>
                                  <a:gd name="T37" fmla="*/ 112 h 243"/>
                                  <a:gd name="T38" fmla="*/ 214 w 214"/>
                                  <a:gd name="T39" fmla="*/ 134 h 243"/>
                                  <a:gd name="T40" fmla="*/ 50 w 214"/>
                                  <a:gd name="T41" fmla="*/ 134 h 243"/>
                                  <a:gd name="T42" fmla="*/ 66 w 214"/>
                                  <a:gd name="T43" fmla="*/ 184 h 243"/>
                                  <a:gd name="T44" fmla="*/ 111 w 214"/>
                                  <a:gd name="T45" fmla="*/ 203 h 243"/>
                                  <a:gd name="T46" fmla="*/ 146 w 214"/>
                                  <a:gd name="T47" fmla="*/ 194 h 243"/>
                                  <a:gd name="T48" fmla="*/ 162 w 214"/>
                                  <a:gd name="T49" fmla="*/ 168 h 243"/>
                                  <a:gd name="T50" fmla="*/ 210 w 214"/>
                                  <a:gd name="T51" fmla="*/ 168 h 2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</a:cxnLst>
                                <a:rect l="0" t="0" r="r" b="b"/>
                                <a:pathLst>
                                  <a:path w="214" h="243">
                                    <a:moveTo>
                                      <a:pt x="165" y="99"/>
                                    </a:moveTo>
                                    <a:cubicBezTo>
                                      <a:pt x="165" y="80"/>
                                      <a:pt x="160" y="65"/>
                                      <a:pt x="152" y="55"/>
                                    </a:cubicBezTo>
                                    <a:cubicBezTo>
                                      <a:pt x="143" y="44"/>
                                      <a:pt x="129" y="38"/>
                                      <a:pt x="109" y="38"/>
                                    </a:cubicBezTo>
                                    <a:cubicBezTo>
                                      <a:pt x="91" y="38"/>
                                      <a:pt x="77" y="44"/>
                                      <a:pt x="67" y="55"/>
                                    </a:cubicBezTo>
                                    <a:cubicBezTo>
                                      <a:pt x="58" y="66"/>
                                      <a:pt x="52" y="81"/>
                                      <a:pt x="51" y="99"/>
                                    </a:cubicBezTo>
                                    <a:lnTo>
                                      <a:pt x="165" y="99"/>
                                    </a:lnTo>
                                    <a:close/>
                                    <a:moveTo>
                                      <a:pt x="210" y="168"/>
                                    </a:moveTo>
                                    <a:cubicBezTo>
                                      <a:pt x="206" y="192"/>
                                      <a:pt x="196" y="210"/>
                                      <a:pt x="180" y="223"/>
                                    </a:cubicBezTo>
                                    <a:cubicBezTo>
                                      <a:pt x="164" y="236"/>
                                      <a:pt x="141" y="243"/>
                                      <a:pt x="111" y="243"/>
                                    </a:cubicBezTo>
                                    <a:cubicBezTo>
                                      <a:pt x="74" y="243"/>
                                      <a:pt x="47" y="232"/>
                                      <a:pt x="28" y="211"/>
                                    </a:cubicBezTo>
                                    <a:cubicBezTo>
                                      <a:pt x="9" y="190"/>
                                      <a:pt x="0" y="161"/>
                                      <a:pt x="0" y="123"/>
                                    </a:cubicBezTo>
                                    <a:cubicBezTo>
                                      <a:pt x="0" y="103"/>
                                      <a:pt x="2" y="86"/>
                                      <a:pt x="8" y="70"/>
                                    </a:cubicBezTo>
                                    <a:cubicBezTo>
                                      <a:pt x="13" y="55"/>
                                      <a:pt x="21" y="42"/>
                                      <a:pt x="31" y="32"/>
                                    </a:cubicBezTo>
                                    <a:cubicBezTo>
                                      <a:pt x="40" y="22"/>
                                      <a:pt x="52" y="14"/>
                                      <a:pt x="66" y="8"/>
                                    </a:cubicBezTo>
                                    <a:cubicBezTo>
                                      <a:pt x="79" y="3"/>
                                      <a:pt x="94" y="0"/>
                                      <a:pt x="111" y="0"/>
                                    </a:cubicBezTo>
                                    <a:cubicBezTo>
                                      <a:pt x="128" y="0"/>
                                      <a:pt x="144" y="3"/>
                                      <a:pt x="156" y="8"/>
                                    </a:cubicBezTo>
                                    <a:cubicBezTo>
                                      <a:pt x="169" y="14"/>
                                      <a:pt x="180" y="21"/>
                                      <a:pt x="189" y="31"/>
                                    </a:cubicBezTo>
                                    <a:cubicBezTo>
                                      <a:pt x="197" y="41"/>
                                      <a:pt x="203" y="53"/>
                                      <a:pt x="207" y="66"/>
                                    </a:cubicBezTo>
                                    <a:cubicBezTo>
                                      <a:pt x="212" y="80"/>
                                      <a:pt x="214" y="95"/>
                                      <a:pt x="214" y="112"/>
                                    </a:cubicBezTo>
                                    <a:cubicBezTo>
                                      <a:pt x="214" y="134"/>
                                      <a:pt x="214" y="134"/>
                                      <a:pt x="214" y="134"/>
                                    </a:cubicBezTo>
                                    <a:cubicBezTo>
                                      <a:pt x="50" y="134"/>
                                      <a:pt x="50" y="134"/>
                                      <a:pt x="50" y="134"/>
                                    </a:cubicBezTo>
                                    <a:cubicBezTo>
                                      <a:pt x="50" y="154"/>
                                      <a:pt x="56" y="171"/>
                                      <a:pt x="66" y="184"/>
                                    </a:cubicBezTo>
                                    <a:cubicBezTo>
                                      <a:pt x="75" y="197"/>
                                      <a:pt x="91" y="203"/>
                                      <a:pt x="111" y="203"/>
                                    </a:cubicBezTo>
                                    <a:cubicBezTo>
                                      <a:pt x="127" y="203"/>
                                      <a:pt x="138" y="200"/>
                                      <a:pt x="146" y="194"/>
                                    </a:cubicBezTo>
                                    <a:cubicBezTo>
                                      <a:pt x="154" y="188"/>
                                      <a:pt x="160" y="179"/>
                                      <a:pt x="162" y="168"/>
                                    </a:cubicBezTo>
                                    <a:lnTo>
                                      <a:pt x="210" y="168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2" name="Freeform 20"/>
                            <wps:cNvSpPr>
                              <a:spLocks/>
                            </wps:cNvSpPr>
                            <wps:spPr bwMode="auto">
                              <a:xfrm>
                                <a:off x="5969000" y="3195637"/>
                                <a:ext cx="279400" cy="549275"/>
                              </a:xfrm>
                              <a:custGeom>
                                <a:avLst/>
                                <a:gdLst>
                                  <a:gd name="T0" fmla="*/ 36 w 149"/>
                                  <a:gd name="T1" fmla="*/ 101 h 294"/>
                                  <a:gd name="T2" fmla="*/ 0 w 149"/>
                                  <a:gd name="T3" fmla="*/ 101 h 294"/>
                                  <a:gd name="T4" fmla="*/ 0 w 149"/>
                                  <a:gd name="T5" fmla="*/ 61 h 294"/>
                                  <a:gd name="T6" fmla="*/ 36 w 149"/>
                                  <a:gd name="T7" fmla="*/ 61 h 294"/>
                                  <a:gd name="T8" fmla="*/ 36 w 149"/>
                                  <a:gd name="T9" fmla="*/ 0 h 294"/>
                                  <a:gd name="T10" fmla="*/ 86 w 149"/>
                                  <a:gd name="T11" fmla="*/ 0 h 294"/>
                                  <a:gd name="T12" fmla="*/ 86 w 149"/>
                                  <a:gd name="T13" fmla="*/ 61 h 294"/>
                                  <a:gd name="T14" fmla="*/ 142 w 149"/>
                                  <a:gd name="T15" fmla="*/ 61 h 294"/>
                                  <a:gd name="T16" fmla="*/ 142 w 149"/>
                                  <a:gd name="T17" fmla="*/ 101 h 294"/>
                                  <a:gd name="T18" fmla="*/ 86 w 149"/>
                                  <a:gd name="T19" fmla="*/ 101 h 294"/>
                                  <a:gd name="T20" fmla="*/ 86 w 149"/>
                                  <a:gd name="T21" fmla="*/ 220 h 294"/>
                                  <a:gd name="T22" fmla="*/ 114 w 149"/>
                                  <a:gd name="T23" fmla="*/ 254 h 294"/>
                                  <a:gd name="T24" fmla="*/ 142 w 149"/>
                                  <a:gd name="T25" fmla="*/ 250 h 294"/>
                                  <a:gd name="T26" fmla="*/ 149 w 149"/>
                                  <a:gd name="T27" fmla="*/ 287 h 294"/>
                                  <a:gd name="T28" fmla="*/ 104 w 149"/>
                                  <a:gd name="T29" fmla="*/ 294 h 294"/>
                                  <a:gd name="T30" fmla="*/ 51 w 149"/>
                                  <a:gd name="T31" fmla="*/ 274 h 294"/>
                                  <a:gd name="T32" fmla="*/ 36 w 149"/>
                                  <a:gd name="T33" fmla="*/ 216 h 294"/>
                                  <a:gd name="T34" fmla="*/ 36 w 149"/>
                                  <a:gd name="T35" fmla="*/ 101 h 2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149" h="294">
                                    <a:moveTo>
                                      <a:pt x="36" y="101"/>
                                    </a:moveTo>
                                    <a:cubicBezTo>
                                      <a:pt x="0" y="101"/>
                                      <a:pt x="0" y="101"/>
                                      <a:pt x="0" y="101"/>
                                    </a:cubicBezTo>
                                    <a:cubicBezTo>
                                      <a:pt x="0" y="61"/>
                                      <a:pt x="0" y="61"/>
                                      <a:pt x="0" y="61"/>
                                    </a:cubicBezTo>
                                    <a:cubicBezTo>
                                      <a:pt x="36" y="61"/>
                                      <a:pt x="36" y="61"/>
                                      <a:pt x="36" y="61"/>
                                    </a:cubicBezTo>
                                    <a:cubicBezTo>
                                      <a:pt x="36" y="0"/>
                                      <a:pt x="36" y="0"/>
                                      <a:pt x="36" y="0"/>
                                    </a:cubicBezTo>
                                    <a:cubicBezTo>
                                      <a:pt x="86" y="0"/>
                                      <a:pt x="86" y="0"/>
                                      <a:pt x="86" y="0"/>
                                    </a:cubicBezTo>
                                    <a:cubicBezTo>
                                      <a:pt x="86" y="61"/>
                                      <a:pt x="86" y="61"/>
                                      <a:pt x="86" y="61"/>
                                    </a:cubicBezTo>
                                    <a:cubicBezTo>
                                      <a:pt x="142" y="61"/>
                                      <a:pt x="142" y="61"/>
                                      <a:pt x="142" y="61"/>
                                    </a:cubicBezTo>
                                    <a:cubicBezTo>
                                      <a:pt x="142" y="101"/>
                                      <a:pt x="142" y="101"/>
                                      <a:pt x="142" y="101"/>
                                    </a:cubicBezTo>
                                    <a:cubicBezTo>
                                      <a:pt x="86" y="101"/>
                                      <a:pt x="86" y="101"/>
                                      <a:pt x="86" y="101"/>
                                    </a:cubicBezTo>
                                    <a:cubicBezTo>
                                      <a:pt x="86" y="220"/>
                                      <a:pt x="86" y="220"/>
                                      <a:pt x="86" y="220"/>
                                    </a:cubicBezTo>
                                    <a:cubicBezTo>
                                      <a:pt x="86" y="242"/>
                                      <a:pt x="95" y="254"/>
                                      <a:pt x="114" y="254"/>
                                    </a:cubicBezTo>
                                    <a:cubicBezTo>
                                      <a:pt x="125" y="254"/>
                                      <a:pt x="134" y="252"/>
                                      <a:pt x="142" y="250"/>
                                    </a:cubicBezTo>
                                    <a:cubicBezTo>
                                      <a:pt x="149" y="287"/>
                                      <a:pt x="149" y="287"/>
                                      <a:pt x="149" y="287"/>
                                    </a:cubicBezTo>
                                    <a:cubicBezTo>
                                      <a:pt x="135" y="292"/>
                                      <a:pt x="120" y="294"/>
                                      <a:pt x="104" y="294"/>
                                    </a:cubicBezTo>
                                    <a:cubicBezTo>
                                      <a:pt x="78" y="294"/>
                                      <a:pt x="61" y="287"/>
                                      <a:pt x="51" y="274"/>
                                    </a:cubicBezTo>
                                    <a:cubicBezTo>
                                      <a:pt x="41" y="261"/>
                                      <a:pt x="36" y="242"/>
                                      <a:pt x="36" y="216"/>
                                    </a:cubicBezTo>
                                    <a:lnTo>
                                      <a:pt x="36" y="101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3" name="Freeform 21"/>
                            <wps:cNvSpPr>
                              <a:spLocks/>
                            </wps:cNvSpPr>
                            <wps:spPr bwMode="auto">
                              <a:xfrm>
                                <a:off x="6294437" y="3308350"/>
                                <a:ext cx="606425" cy="428625"/>
                              </a:xfrm>
                              <a:custGeom>
                                <a:avLst/>
                                <a:gdLst>
                                  <a:gd name="T0" fmla="*/ 0 w 382"/>
                                  <a:gd name="T1" fmla="*/ 0 h 270"/>
                                  <a:gd name="T2" fmla="*/ 64 w 382"/>
                                  <a:gd name="T3" fmla="*/ 0 h 270"/>
                                  <a:gd name="T4" fmla="*/ 110 w 382"/>
                                  <a:gd name="T5" fmla="*/ 197 h 270"/>
                                  <a:gd name="T6" fmla="*/ 166 w 382"/>
                                  <a:gd name="T7" fmla="*/ 3 h 270"/>
                                  <a:gd name="T8" fmla="*/ 221 w 382"/>
                                  <a:gd name="T9" fmla="*/ 3 h 270"/>
                                  <a:gd name="T10" fmla="*/ 275 w 382"/>
                                  <a:gd name="T11" fmla="*/ 197 h 270"/>
                                  <a:gd name="T12" fmla="*/ 321 w 382"/>
                                  <a:gd name="T13" fmla="*/ 0 h 270"/>
                                  <a:gd name="T14" fmla="*/ 382 w 382"/>
                                  <a:gd name="T15" fmla="*/ 0 h 270"/>
                                  <a:gd name="T16" fmla="*/ 304 w 382"/>
                                  <a:gd name="T17" fmla="*/ 270 h 270"/>
                                  <a:gd name="T18" fmla="*/ 245 w 382"/>
                                  <a:gd name="T19" fmla="*/ 270 h 270"/>
                                  <a:gd name="T20" fmla="*/ 191 w 382"/>
                                  <a:gd name="T21" fmla="*/ 75 h 270"/>
                                  <a:gd name="T22" fmla="*/ 136 w 382"/>
                                  <a:gd name="T23" fmla="*/ 270 h 270"/>
                                  <a:gd name="T24" fmla="*/ 78 w 382"/>
                                  <a:gd name="T25" fmla="*/ 270 h 270"/>
                                  <a:gd name="T26" fmla="*/ 0 w 382"/>
                                  <a:gd name="T27" fmla="*/ 0 h 2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82" h="270">
                                    <a:moveTo>
                                      <a:pt x="0" y="0"/>
                                    </a:moveTo>
                                    <a:lnTo>
                                      <a:pt x="64" y="0"/>
                                    </a:lnTo>
                                    <a:lnTo>
                                      <a:pt x="110" y="197"/>
                                    </a:lnTo>
                                    <a:lnTo>
                                      <a:pt x="166" y="3"/>
                                    </a:lnTo>
                                    <a:lnTo>
                                      <a:pt x="221" y="3"/>
                                    </a:lnTo>
                                    <a:lnTo>
                                      <a:pt x="275" y="197"/>
                                    </a:lnTo>
                                    <a:lnTo>
                                      <a:pt x="321" y="0"/>
                                    </a:lnTo>
                                    <a:lnTo>
                                      <a:pt x="382" y="0"/>
                                    </a:lnTo>
                                    <a:lnTo>
                                      <a:pt x="304" y="270"/>
                                    </a:lnTo>
                                    <a:lnTo>
                                      <a:pt x="245" y="270"/>
                                    </a:lnTo>
                                    <a:lnTo>
                                      <a:pt x="191" y="75"/>
                                    </a:lnTo>
                                    <a:lnTo>
                                      <a:pt x="136" y="270"/>
                                    </a:lnTo>
                                    <a:lnTo>
                                      <a:pt x="78" y="27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4" name="Freeform 22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6932612" y="3295650"/>
                                <a:ext cx="423863" cy="454025"/>
                              </a:xfrm>
                              <a:custGeom>
                                <a:avLst/>
                                <a:gdLst>
                                  <a:gd name="T0" fmla="*/ 113 w 226"/>
                                  <a:gd name="T1" fmla="*/ 202 h 243"/>
                                  <a:gd name="T2" fmla="*/ 159 w 226"/>
                                  <a:gd name="T3" fmla="*/ 180 h 243"/>
                                  <a:gd name="T4" fmla="*/ 174 w 226"/>
                                  <a:gd name="T5" fmla="*/ 121 h 243"/>
                                  <a:gd name="T6" fmla="*/ 159 w 226"/>
                                  <a:gd name="T7" fmla="*/ 62 h 243"/>
                                  <a:gd name="T8" fmla="*/ 113 w 226"/>
                                  <a:gd name="T9" fmla="*/ 41 h 243"/>
                                  <a:gd name="T10" fmla="*/ 67 w 226"/>
                                  <a:gd name="T11" fmla="*/ 62 h 243"/>
                                  <a:gd name="T12" fmla="*/ 52 w 226"/>
                                  <a:gd name="T13" fmla="*/ 121 h 243"/>
                                  <a:gd name="T14" fmla="*/ 66 w 226"/>
                                  <a:gd name="T15" fmla="*/ 180 h 243"/>
                                  <a:gd name="T16" fmla="*/ 113 w 226"/>
                                  <a:gd name="T17" fmla="*/ 202 h 243"/>
                                  <a:gd name="T18" fmla="*/ 112 w 226"/>
                                  <a:gd name="T19" fmla="*/ 243 h 243"/>
                                  <a:gd name="T20" fmla="*/ 29 w 226"/>
                                  <a:gd name="T21" fmla="*/ 211 h 243"/>
                                  <a:gd name="T22" fmla="*/ 0 w 226"/>
                                  <a:gd name="T23" fmla="*/ 121 h 243"/>
                                  <a:gd name="T24" fmla="*/ 8 w 226"/>
                                  <a:gd name="T25" fmla="*/ 71 h 243"/>
                                  <a:gd name="T26" fmla="*/ 31 w 226"/>
                                  <a:gd name="T27" fmla="*/ 33 h 243"/>
                                  <a:gd name="T28" fmla="*/ 66 w 226"/>
                                  <a:gd name="T29" fmla="*/ 8 h 243"/>
                                  <a:gd name="T30" fmla="*/ 113 w 226"/>
                                  <a:gd name="T31" fmla="*/ 0 h 243"/>
                                  <a:gd name="T32" fmla="*/ 160 w 226"/>
                                  <a:gd name="T33" fmla="*/ 8 h 243"/>
                                  <a:gd name="T34" fmla="*/ 196 w 226"/>
                                  <a:gd name="T35" fmla="*/ 32 h 243"/>
                                  <a:gd name="T36" fmla="*/ 218 w 226"/>
                                  <a:gd name="T37" fmla="*/ 70 h 243"/>
                                  <a:gd name="T38" fmla="*/ 226 w 226"/>
                                  <a:gd name="T39" fmla="*/ 120 h 243"/>
                                  <a:gd name="T40" fmla="*/ 218 w 226"/>
                                  <a:gd name="T41" fmla="*/ 172 h 243"/>
                                  <a:gd name="T42" fmla="*/ 195 w 226"/>
                                  <a:gd name="T43" fmla="*/ 210 h 243"/>
                                  <a:gd name="T44" fmla="*/ 159 w 226"/>
                                  <a:gd name="T45" fmla="*/ 234 h 243"/>
                                  <a:gd name="T46" fmla="*/ 112 w 226"/>
                                  <a:gd name="T47" fmla="*/ 243 h 2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226" h="243">
                                    <a:moveTo>
                                      <a:pt x="113" y="202"/>
                                    </a:moveTo>
                                    <a:cubicBezTo>
                                      <a:pt x="134" y="202"/>
                                      <a:pt x="149" y="195"/>
                                      <a:pt x="159" y="180"/>
                                    </a:cubicBezTo>
                                    <a:cubicBezTo>
                                      <a:pt x="169" y="166"/>
                                      <a:pt x="174" y="146"/>
                                      <a:pt x="174" y="121"/>
                                    </a:cubicBezTo>
                                    <a:cubicBezTo>
                                      <a:pt x="174" y="96"/>
                                      <a:pt x="169" y="76"/>
                                      <a:pt x="159" y="62"/>
                                    </a:cubicBezTo>
                                    <a:cubicBezTo>
                                      <a:pt x="149" y="48"/>
                                      <a:pt x="134" y="41"/>
                                      <a:pt x="113" y="41"/>
                                    </a:cubicBezTo>
                                    <a:cubicBezTo>
                                      <a:pt x="92" y="41"/>
                                      <a:pt x="77" y="48"/>
                                      <a:pt x="67" y="62"/>
                                    </a:cubicBezTo>
                                    <a:cubicBezTo>
                                      <a:pt x="57" y="77"/>
                                      <a:pt x="52" y="96"/>
                                      <a:pt x="52" y="121"/>
                                    </a:cubicBezTo>
                                    <a:cubicBezTo>
                                      <a:pt x="52" y="146"/>
                                      <a:pt x="57" y="166"/>
                                      <a:pt x="66" y="180"/>
                                    </a:cubicBezTo>
                                    <a:cubicBezTo>
                                      <a:pt x="76" y="195"/>
                                      <a:pt x="92" y="202"/>
                                      <a:pt x="113" y="202"/>
                                    </a:cubicBezTo>
                                    <a:moveTo>
                                      <a:pt x="112" y="243"/>
                                    </a:moveTo>
                                    <a:cubicBezTo>
                                      <a:pt x="77" y="243"/>
                                      <a:pt x="49" y="232"/>
                                      <a:pt x="29" y="211"/>
                                    </a:cubicBezTo>
                                    <a:cubicBezTo>
                                      <a:pt x="10" y="189"/>
                                      <a:pt x="0" y="159"/>
                                      <a:pt x="0" y="121"/>
                                    </a:cubicBezTo>
                                    <a:cubicBezTo>
                                      <a:pt x="0" y="103"/>
                                      <a:pt x="2" y="86"/>
                                      <a:pt x="8" y="71"/>
                                    </a:cubicBezTo>
                                    <a:cubicBezTo>
                                      <a:pt x="13" y="56"/>
                                      <a:pt x="21" y="43"/>
                                      <a:pt x="31" y="33"/>
                                    </a:cubicBezTo>
                                    <a:cubicBezTo>
                                      <a:pt x="41" y="22"/>
                                      <a:pt x="52" y="14"/>
                                      <a:pt x="66" y="8"/>
                                    </a:cubicBezTo>
                                    <a:cubicBezTo>
                                      <a:pt x="80" y="3"/>
                                      <a:pt x="96" y="0"/>
                                      <a:pt x="113" y="0"/>
                                    </a:cubicBezTo>
                                    <a:cubicBezTo>
                                      <a:pt x="131" y="0"/>
                                      <a:pt x="146" y="3"/>
                                      <a:pt x="160" y="8"/>
                                    </a:cubicBezTo>
                                    <a:cubicBezTo>
                                      <a:pt x="174" y="14"/>
                                      <a:pt x="186" y="22"/>
                                      <a:pt x="196" y="32"/>
                                    </a:cubicBezTo>
                                    <a:cubicBezTo>
                                      <a:pt x="205" y="43"/>
                                      <a:pt x="213" y="55"/>
                                      <a:pt x="218" y="70"/>
                                    </a:cubicBezTo>
                                    <a:cubicBezTo>
                                      <a:pt x="223" y="85"/>
                                      <a:pt x="226" y="102"/>
                                      <a:pt x="226" y="120"/>
                                    </a:cubicBezTo>
                                    <a:cubicBezTo>
                                      <a:pt x="226" y="140"/>
                                      <a:pt x="223" y="157"/>
                                      <a:pt x="218" y="172"/>
                                    </a:cubicBezTo>
                                    <a:cubicBezTo>
                                      <a:pt x="212" y="187"/>
                                      <a:pt x="205" y="200"/>
                                      <a:pt x="195" y="210"/>
                                    </a:cubicBezTo>
                                    <a:cubicBezTo>
                                      <a:pt x="185" y="221"/>
                                      <a:pt x="173" y="229"/>
                                      <a:pt x="159" y="234"/>
                                    </a:cubicBezTo>
                                    <a:cubicBezTo>
                                      <a:pt x="146" y="240"/>
                                      <a:pt x="130" y="243"/>
                                      <a:pt x="112" y="243"/>
                                    </a:cubicBez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5" name="Freeform 23"/>
                            <wps:cNvSpPr>
                              <a:spLocks/>
                            </wps:cNvSpPr>
                            <wps:spPr bwMode="auto">
                              <a:xfrm>
                                <a:off x="7440612" y="3303587"/>
                                <a:ext cx="252413" cy="433388"/>
                              </a:xfrm>
                              <a:custGeom>
                                <a:avLst/>
                                <a:gdLst>
                                  <a:gd name="T0" fmla="*/ 0 w 135"/>
                                  <a:gd name="T1" fmla="*/ 3 h 232"/>
                                  <a:gd name="T2" fmla="*/ 49 w 135"/>
                                  <a:gd name="T3" fmla="*/ 3 h 232"/>
                                  <a:gd name="T4" fmla="*/ 49 w 135"/>
                                  <a:gd name="T5" fmla="*/ 37 h 232"/>
                                  <a:gd name="T6" fmla="*/ 78 w 135"/>
                                  <a:gd name="T7" fmla="*/ 9 h 232"/>
                                  <a:gd name="T8" fmla="*/ 113 w 135"/>
                                  <a:gd name="T9" fmla="*/ 0 h 232"/>
                                  <a:gd name="T10" fmla="*/ 135 w 135"/>
                                  <a:gd name="T11" fmla="*/ 1 h 232"/>
                                  <a:gd name="T12" fmla="*/ 130 w 135"/>
                                  <a:gd name="T13" fmla="*/ 47 h 232"/>
                                  <a:gd name="T14" fmla="*/ 120 w 135"/>
                                  <a:gd name="T15" fmla="*/ 46 h 232"/>
                                  <a:gd name="T16" fmla="*/ 107 w 135"/>
                                  <a:gd name="T17" fmla="*/ 45 h 232"/>
                                  <a:gd name="T18" fmla="*/ 87 w 135"/>
                                  <a:gd name="T19" fmla="*/ 48 h 232"/>
                                  <a:gd name="T20" fmla="*/ 68 w 135"/>
                                  <a:gd name="T21" fmla="*/ 59 h 232"/>
                                  <a:gd name="T22" fmla="*/ 50 w 135"/>
                                  <a:gd name="T23" fmla="*/ 98 h 232"/>
                                  <a:gd name="T24" fmla="*/ 50 w 135"/>
                                  <a:gd name="T25" fmla="*/ 232 h 232"/>
                                  <a:gd name="T26" fmla="*/ 0 w 135"/>
                                  <a:gd name="T27" fmla="*/ 232 h 232"/>
                                  <a:gd name="T28" fmla="*/ 0 w 135"/>
                                  <a:gd name="T29" fmla="*/ 3 h 2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135" h="232">
                                    <a:moveTo>
                                      <a:pt x="0" y="3"/>
                                    </a:moveTo>
                                    <a:cubicBezTo>
                                      <a:pt x="49" y="3"/>
                                      <a:pt x="49" y="3"/>
                                      <a:pt x="49" y="3"/>
                                    </a:cubicBezTo>
                                    <a:cubicBezTo>
                                      <a:pt x="49" y="37"/>
                                      <a:pt x="49" y="37"/>
                                      <a:pt x="49" y="37"/>
                                    </a:cubicBezTo>
                                    <a:cubicBezTo>
                                      <a:pt x="57" y="25"/>
                                      <a:pt x="67" y="16"/>
                                      <a:pt x="78" y="9"/>
                                    </a:cubicBezTo>
                                    <a:cubicBezTo>
                                      <a:pt x="89" y="3"/>
                                      <a:pt x="101" y="0"/>
                                      <a:pt x="113" y="0"/>
                                    </a:cubicBezTo>
                                    <a:cubicBezTo>
                                      <a:pt x="123" y="0"/>
                                      <a:pt x="130" y="0"/>
                                      <a:pt x="135" y="1"/>
                                    </a:cubicBezTo>
                                    <a:cubicBezTo>
                                      <a:pt x="130" y="47"/>
                                      <a:pt x="130" y="47"/>
                                      <a:pt x="130" y="47"/>
                                    </a:cubicBezTo>
                                    <a:cubicBezTo>
                                      <a:pt x="126" y="47"/>
                                      <a:pt x="123" y="46"/>
                                      <a:pt x="120" y="46"/>
                                    </a:cubicBezTo>
                                    <a:cubicBezTo>
                                      <a:pt x="116" y="45"/>
                                      <a:pt x="112" y="45"/>
                                      <a:pt x="107" y="45"/>
                                    </a:cubicBezTo>
                                    <a:cubicBezTo>
                                      <a:pt x="101" y="45"/>
                                      <a:pt x="94" y="46"/>
                                      <a:pt x="87" y="48"/>
                                    </a:cubicBezTo>
                                    <a:cubicBezTo>
                                      <a:pt x="80" y="50"/>
                                      <a:pt x="74" y="54"/>
                                      <a:pt x="68" y="59"/>
                                    </a:cubicBezTo>
                                    <a:cubicBezTo>
                                      <a:pt x="56" y="69"/>
                                      <a:pt x="50" y="82"/>
                                      <a:pt x="50" y="98"/>
                                    </a:cubicBezTo>
                                    <a:cubicBezTo>
                                      <a:pt x="50" y="232"/>
                                      <a:pt x="50" y="232"/>
                                      <a:pt x="50" y="232"/>
                                    </a:cubicBezTo>
                                    <a:cubicBezTo>
                                      <a:pt x="0" y="232"/>
                                      <a:pt x="0" y="232"/>
                                      <a:pt x="0" y="232"/>
                                    </a:cubicBezTo>
                                    <a:lnTo>
                                      <a:pt x="0" y="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6" name="Freeform 24"/>
                            <wps:cNvSpPr>
                              <a:spLocks/>
                            </wps:cNvSpPr>
                            <wps:spPr bwMode="auto">
                              <a:xfrm>
                                <a:off x="7761287" y="3149600"/>
                                <a:ext cx="401638" cy="587375"/>
                              </a:xfrm>
                              <a:custGeom>
                                <a:avLst/>
                                <a:gdLst>
                                  <a:gd name="T0" fmla="*/ 0 w 253"/>
                                  <a:gd name="T1" fmla="*/ 0 h 370"/>
                                  <a:gd name="T2" fmla="*/ 60 w 253"/>
                                  <a:gd name="T3" fmla="*/ 0 h 370"/>
                                  <a:gd name="T4" fmla="*/ 60 w 253"/>
                                  <a:gd name="T5" fmla="*/ 204 h 370"/>
                                  <a:gd name="T6" fmla="*/ 175 w 253"/>
                                  <a:gd name="T7" fmla="*/ 100 h 370"/>
                                  <a:gd name="T8" fmla="*/ 243 w 253"/>
                                  <a:gd name="T9" fmla="*/ 100 h 370"/>
                                  <a:gd name="T10" fmla="*/ 147 w 253"/>
                                  <a:gd name="T11" fmla="*/ 192 h 370"/>
                                  <a:gd name="T12" fmla="*/ 253 w 253"/>
                                  <a:gd name="T13" fmla="*/ 370 h 370"/>
                                  <a:gd name="T14" fmla="*/ 188 w 253"/>
                                  <a:gd name="T15" fmla="*/ 370 h 370"/>
                                  <a:gd name="T16" fmla="*/ 104 w 253"/>
                                  <a:gd name="T17" fmla="*/ 225 h 370"/>
                                  <a:gd name="T18" fmla="*/ 60 w 253"/>
                                  <a:gd name="T19" fmla="*/ 265 h 370"/>
                                  <a:gd name="T20" fmla="*/ 60 w 253"/>
                                  <a:gd name="T21" fmla="*/ 370 h 370"/>
                                  <a:gd name="T22" fmla="*/ 0 w 253"/>
                                  <a:gd name="T23" fmla="*/ 370 h 370"/>
                                  <a:gd name="T24" fmla="*/ 0 w 253"/>
                                  <a:gd name="T25" fmla="*/ 0 h 3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53" h="370">
                                    <a:moveTo>
                                      <a:pt x="0" y="0"/>
                                    </a:moveTo>
                                    <a:lnTo>
                                      <a:pt x="60" y="0"/>
                                    </a:lnTo>
                                    <a:lnTo>
                                      <a:pt x="60" y="204"/>
                                    </a:lnTo>
                                    <a:lnTo>
                                      <a:pt x="175" y="100"/>
                                    </a:lnTo>
                                    <a:lnTo>
                                      <a:pt x="243" y="100"/>
                                    </a:lnTo>
                                    <a:lnTo>
                                      <a:pt x="147" y="192"/>
                                    </a:lnTo>
                                    <a:lnTo>
                                      <a:pt x="253" y="370"/>
                                    </a:lnTo>
                                    <a:lnTo>
                                      <a:pt x="188" y="370"/>
                                    </a:lnTo>
                                    <a:lnTo>
                                      <a:pt x="104" y="225"/>
                                    </a:lnTo>
                                    <a:lnTo>
                                      <a:pt x="60" y="265"/>
                                    </a:lnTo>
                                    <a:lnTo>
                                      <a:pt x="60" y="370"/>
                                    </a:lnTo>
                                    <a:lnTo>
                                      <a:pt x="0" y="37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4DCB49D" id="Group 26" o:spid="_x0000_s1026" style="position:absolute;margin-left:377.8pt;margin-top:38.25pt;width:120.45pt;height:48.15pt;z-index:251658255;mso-position-vertical-relative:page;mso-width-relative:margin;mso-height-relative:margin" coordsize="93583,37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">
                    <v:shape id="Freeform 5" o:spid="_x0000_s1027" style="position:absolute;top:1603;width:15795;height:21622;visibility:visible;mso-wrap-style:square;v-text-anchor:top" coordsize="844,1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" path="m588,1157c266,1157,,910,,584,,256,258,,586,v93,,174,23,258,56c844,399,844,399,844,399,779,321,698,278,596,278,420,278,300,410,300,582v,171,125,297,296,297c695,879,778,836,844,763v,339,,339,,339c761,1130,677,1157,588,1157e" filled="f" stroked="f">
                      <v:path arrowok="t" o:connecttype="custom" o:connectlocs="1100454,2162175;0,1091366;1096711,0;1579563,104652;1579563,745642;1115426,519520;561456,1087628;1115426,1642655;1579563,1425877;1579563,2059392;1100454,2162175" o:connectangles="0,0,0,0,0,0,0,0,0,0,0"/>
                    </v:shape>
                    <v:shape id="Freeform 6" o:spid="_x0000_s1028" style="position:absolute;left:17018;top:8191;width:16351;height:14938;visibility:visible;mso-wrap-style:square;v-text-anchor:top" coordsize="874,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" path="m447,229v-95,,-172,76,-172,170c275,493,352,571,447,571v94,,170,-78,170,-172c617,305,541,229,447,229m609,775v,-83,,-83,,-83c553,765,470,800,379,800,156,800,,614,,397,,182,154,,376,v96,,167,28,233,98c609,25,609,25,609,25v265,,265,,265,c874,775,874,775,874,775r-265,xe" filled="f" stroked="f">
                      <v:path arrowok="t" o:connecttype="custom" o:connectlocs="836271,427611;514484,745052;836271,1066227;1154316,745052;836271,427611;1139349,1447156;1139349,1292170;709053,1493838;0,741317;703441,0;1139349,182995;1139349,46682;1635125,46682;1635125,1447156;1139349,1447156" o:connectangles="0,0,0,0,0,0,0,0,0,0,0,0,0,0,0"/>
                      <o:lock v:ext="edit" verticies="t"/>
                    </v:shape>
                    <v:shape id="Freeform 7" o:spid="_x0000_s1029" style="position:absolute;left:34480;width:16351;height:23129;visibility:visible;mso-wrap-style:square;v-text-anchor:top" coordsize="874,1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" path="m447,667v-94,,-172,76,-172,170c275,931,353,1009,447,1009v94,,170,-78,170,-172c617,743,541,667,447,667t162,546c609,1130,609,1130,609,1130v-56,73,-139,108,-230,108c156,1238,,1052,,835,,620,154,438,376,438v96,,167,28,233,98c609,,609,,609,,874,,874,,874,v,1213,,1213,,1213l609,1213xe" filled="f" stroked="f">
                      <v:path arrowok="t" o:connecttype="custom" o:connectlocs="836271,1246174;514484,1563789;836271,1885141;1154316,1563789;836271,1246174;1139349,2266280;1139349,2111209;709053,2312988;0,1560052;703441,818327;1139349,1001423;1139349,0;1635125,0;1635125,2266280;1139349,2266280" o:connectangles="0,0,0,0,0,0,0,0,0,0,0,0,0,0,0"/>
                      <o:lock v:ext="edit" verticies="t"/>
                    </v:shape>
                    <v:shape id="Freeform 8" o:spid="_x0000_s1030" style="position:absolute;left:51943;top:8255;width:15462;height:14970;visibility:visible;mso-wrap-style:square;v-text-anchor:top" coordsize="826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" path="m425,170v-77,,-135,43,-149,121c579,291,579,291,579,291,563,215,503,170,425,170m268,445v,107,51,169,162,169c490,614,528,595,559,542v257,,257,,257,c765,726,607,801,427,801,185,801,,655,,403,,144,169,,422,,679,,826,165,826,417v,28,,28,,28l268,445xe" filled="f" stroked="f">
                      <v:path arrowok="t" o:connecttype="custom" o:connectlocs="795576,317718;516656,543859;1083855,543859;795576,317718;501681,831674;804936,1147523;1046416,1012960;1527506,1012960;799320,1497013;0,753179;789960,0;1546225,779344;1546225,831674;501681,831674" o:connectangles="0,0,0,0,0,0,0,0,0,0,0,0,0,0"/>
                      <o:lock v:ext="edit" verticies="t"/>
                    </v:shape>
                    <v:shape id="Freeform 9" o:spid="_x0000_s1031" style="position:absolute;left:68500;top:8350;width:14812;height:14319;visibility:visible;mso-wrap-style:square;v-text-anchor:top" coordsize="791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" path="m526,766v,-406,,-406,,-406c526,278,498,210,404,210v-96,,-139,64,-139,154c265,766,265,766,265,766,,766,,766,,766,,16,,16,,16v265,,265,,265,c265,110,265,110,265,110,328,29,404,,505,v82,,157,21,216,81c783,144,791,205,791,289v,477,,477,,477l526,766xe" filled="f" stroked="f">
                      <v:path arrowok="t" o:connecttype="custom" o:connectlocs="984929,1431925;984929,672967;756485,392564;496209,680445;496209,1431925;0,1431925;0,29910;496209,29910;496209,205629;945606,0;1350064,151418;1481138,540243;1481138,1431925;984929,1431925" o:connectangles="0,0,0,0,0,0,0,0,0,0,0,0,0,0"/>
                    </v:shape>
                    <v:shape id="Freeform 10" o:spid="_x0000_s1032" style="position:absolute;left:84169;top:4445;width:9414;height:18224;visibility:visible;mso-wrap-style:square;v-text-anchor:top" coordsize="593,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" path="m414,524r,624l101,1148r,-624l,524,,265r101,l101,,414,r,265l593,265r,259l414,524xe" filled="f" stroked="f">
                      <v:path arrowok="t" o:connecttype="custom" o:connectlocs="657225,831850;657225,1822450;160338,1822450;160338,831850;0,831850;0,420688;160338,420688;160338,0;657225,0;657225,420688;941388,420688;941388,831850;657225,831850" o:connectangles="0,0,0,0,0,0,0,0,0,0,0,0,0"/>
                    </v:shape>
                    <v:shape id="Freeform 11" o:spid="_x0000_s1033" style="position:absolute;left:13462;top:31496;width:5016;height:5873;visibility:visible;mso-wrap-style:square;v-text-anchor:top" coordsize="316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" path="m128,216l,,69,r90,160l250,r66,l191,216r,154l128,370r,-154xe" filled="f" stroked="f">
                      <v:path arrowok="t" o:connecttype="custom" o:connectlocs="203200,342900;0,0;109538,0;252413,254000;396875,0;501650,0;303213,342900;303213,587375;203200,587375;203200,342900" o:connectangles="0,0,0,0,0,0,0,0,0,0"/>
                    </v:shape>
                    <v:shape id="Freeform 12" o:spid="_x0000_s1034" style="position:absolute;left:17954;top:32956;width:4223;height:4540;visibility:visible;mso-wrap-style:square;v-text-anchor:top" coordsize="22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" path="m113,202v21,,37,-7,47,-22c169,166,174,146,174,121v,-25,-5,-45,-14,-59c150,48,134,41,113,41,92,41,77,48,67,62,57,77,52,96,52,121v,25,5,45,15,59c77,195,92,202,113,202t,41c77,243,50,232,30,211,10,189,,159,,121,,103,3,86,8,71,13,56,21,43,31,33,41,22,53,14,67,8,81,3,96,,114,v17,,33,3,47,8c175,14,187,22,196,32v10,11,17,23,22,38c224,85,226,102,226,120v,20,-3,37,-8,52c213,187,205,200,196,210v-10,11,-22,19,-36,24c146,240,130,243,113,243e" filled="f" stroked="f">
                      <v:path arrowok="t" o:connecttype="custom" o:connectlocs="211138,377420;298956,336315;325114,226078;298956,115842;211138,76605;125188,115842;97161,226078;125188,336315;211138,377420;211138,454025;56054,394236;0,226078;14948,132658;57923,61658;125188,14947;213006,0;300824,14947;366221,59789;407327,130789;422275,224210;407327,321367;366221,392367;298956,437209;211138,454025" o:connectangles="0,0,0,0,0,0,0,0,0,0,0,0,0,0,0,0,0,0,0,0,0,0,0,0"/>
                      <o:lock v:ext="edit" verticies="t"/>
                    </v:shape>
                    <v:shape id="Freeform 13" o:spid="_x0000_s1035" style="position:absolute;left:22923;top:33083;width:3715;height:4413;visibility:visible;mso-wrap-style:square;v-text-anchor:top" coordsize="198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" path="m,c50,,50,,50,v,144,,144,,144c50,163,53,175,60,183v6,7,16,10,29,10c97,193,104,192,111,189v6,-3,12,-7,18,-12c135,172,139,166,143,160v3,-7,5,-15,5,-24c148,,148,,148,v50,,50,,50,c198,229,198,229,198,229v-49,,-49,,-49,c149,195,149,195,149,195v-10,14,-21,24,-34,31c103,232,89,236,75,236v-26,,-45,-7,-57,-21c6,201,,180,,152l,xe" filled="f" stroked="f">
                      <v:path arrowok="t" o:connecttype="custom" o:connectlocs="0,0;93807,0;93807,269283;112568,342214;166976,360914;208251,353434;242022,330994;268288,299203;277668,254323;277668,0;371475,0;371475,428235;279544,428235;279544,364654;215756,422625;140710,441325;33770,402055;0,284243;0,0" o:connectangles="0,0,0,0,0,0,0,0,0,0,0,0,0,0,0,0,0,0,0"/>
                    </v:shape>
                    <v:shape id="Freeform 14" o:spid="_x0000_s1036" style="position:absolute;left:27733;top:33035;width:2540;height:4334;visibility:visible;mso-wrap-style:square;v-text-anchor:top" coordsize="135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" path="m,3v48,,48,,48,c48,37,48,37,48,37,56,25,66,16,77,9,88,3,100,,112,v10,,18,,23,1c129,47,129,47,129,47v-3,,-6,-1,-10,-1c115,45,111,45,107,45v-7,,-14,1,-20,3c80,50,73,54,68,59,56,69,50,82,50,98v,134,,134,,134c,232,,232,,232l,3xe" filled="f" stroked="f">
                      <v:path arrowok="t" o:connecttype="custom" o:connectlocs="0,5604;90311,5604;90311,69118;144874,16812;210726,0;254000,1868;242711,87798;223896,85930;201319,84062;163689,89666;127941,110215;94074,183069;94074,433388;0,433388;0,5604" o:connectangles="0,0,0,0,0,0,0,0,0,0,0,0,0,0,0"/>
                    </v:shape>
                    <v:shape id="Freeform 15" o:spid="_x0000_s1037" style="position:absolute;left:32734;top:31353;width:5064;height:6143;visibility:visible;mso-wrap-style:square;v-text-anchor:top" coordsize="270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" path="m151,155v119,,119,,119,c270,284,270,284,270,284v-16,15,-35,26,-57,34c191,326,169,329,146,329v-24,,-45,-3,-63,-11c64,310,49,299,37,285,25,271,15,253,9,233,3,213,,190,,165,,139,3,116,10,96,17,75,26,58,39,44,51,30,66,19,84,11,101,4,121,,142,v19,,35,2,49,7c205,12,217,18,227,27v10,8,18,18,24,29c257,68,262,80,264,94v-52,7,-52,7,-52,7c210,93,207,85,204,78,201,71,197,66,192,61,186,56,180,52,172,50v-9,-3,-18,-4,-30,-4c128,46,115,48,104,54,93,60,84,68,76,78,69,88,64,101,60,115v-4,15,-6,32,-6,50c54,183,56,200,60,214v4,15,9,28,17,38c84,262,94,270,106,275v11,6,25,9,41,9c176,284,201,277,221,263v,-63,,-63,,-63c151,200,151,200,151,200r,-45xe" filled="f" stroked="f">
                      <v:path arrowok="t" o:connecttype="custom" o:connectlocs="283216,289442;506413,289442;506413,530332;399504,593822;273838,614363;155675,593822;69397,532199;16880,435096;0,308115;18756,179267;73149,82164;157551,20541;266336,0;358240,13072;425762,50419;470777,104572;495159,175532;397628,188604;382623,145654;360116,113909;322604,93368;266336,85899;195063,100838;142546,145654;112536,214747;101283,308115;112536,399616;144421,470576;198814,513525;275714,530332;414508,491117;414508,373473;283216,373473;283216,289442" o:connectangles="0,0,0,0,0,0,0,0,0,0,0,0,0,0,0,0,0,0,0,0,0,0,0,0,0,0,0,0,0,0,0,0,0,0"/>
                    </v:shape>
                    <v:shape id="Freeform 16" o:spid="_x0000_s1038" style="position:absolute;left:38608;top:32956;width:3762;height:4509;visibility:visible;mso-wrap-style:square;v-text-anchor:top" coordsize="20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" path="m152,127v-32,2,-32,2,-32,2c106,129,94,131,85,133v-9,2,-16,5,-21,9c59,145,55,149,53,154v-2,5,-3,11,-3,17c50,181,53,188,59,194v6,6,16,9,29,9c107,203,122,198,134,188v12,-9,18,-23,18,-42l152,127xm153,206v-8,10,-19,18,-31,25c110,238,95,241,77,241v-11,,-21,-1,-30,-4c37,234,29,230,22,225,15,219,10,212,6,203,2,195,,184,,173,,157,4,144,10,134v7,-10,16,-17,27,-23c49,106,61,102,75,100v14,-3,29,-4,43,-5c152,94,152,94,152,94v,-10,,-10,,-10c152,67,148,56,140,49,132,42,121,38,107,38v-16,,-28,3,-35,8c65,51,60,59,57,69,12,64,12,64,12,64,16,42,26,26,43,15,59,5,81,,109,v17,,31,2,43,6c163,10,173,16,180,24v8,8,13,17,16,28c199,63,201,76,201,89v,147,,147,,147c153,236,153,236,153,236r,-30xe" filled="f" stroked="f">
                      <v:path arrowok="t" o:connecttype="custom" o:connectlocs="284518,237585;224620,241326;159106,248809;119797,265646;99207,288095;93592,319898;110438,362925;164721,379762;250825,351700;284518,273129;284518,237585;286390,385374;228363,432143;144131,450850;87976,443367;41180,420918;11231,379762;0,323639;18718,250680;69258,207653;140387,187075;220876,177721;284518,175850;284518,157143;262056,91667;200286,71088;134772,86054;106694,129082;22462,119728;80489,28061;204030,0;284518,11224;336930,44898;366879,97279;376238,166496;376238,441496;286390,441496;286390,385374" o:connectangles="0,0,0,0,0,0,0,0,0,0,0,0,0,0,0,0,0,0,0,0,0,0,0,0,0,0,0,0,0,0,0,0,0,0,0,0,0,0"/>
                      <o:lock v:ext="edit" verticies="t"/>
                    </v:shape>
                    <v:shape id="Freeform 17" o:spid="_x0000_s1039" style="position:absolute;left:43148;top:32956;width:3762;height:4540;visibility:visible;mso-wrap-style:square;v-text-anchor:top" coordsize="2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" path="m48,166v2,14,8,24,18,30c76,201,89,203,104,203v17,,29,-2,36,-7c147,191,151,183,151,174v,-8,-2,-14,-7,-19c139,149,130,146,116,143,86,138,86,138,86,138,73,136,61,133,51,130,41,127,33,122,26,117,19,111,14,105,11,97,8,90,6,80,6,70,6,59,8,49,13,41,18,32,24,25,32,19,41,13,51,8,62,5,74,2,87,,100,v18,,32,2,44,5c155,9,165,14,173,19v7,6,13,13,17,21c194,48,196,57,198,66v-45,6,-45,6,-45,6c150,61,144,52,137,47v-7,-6,-19,-9,-36,-9c92,38,84,39,78,41v-6,1,-10,3,-14,6c60,50,57,53,56,56v-2,3,-2,6,-2,10c54,70,54,74,55,77v1,3,3,6,6,8c64,88,68,90,73,91v5,2,11,3,19,4c123,101,123,101,123,101v14,2,27,5,37,9c170,114,178,119,184,125v6,6,10,13,13,21c200,153,201,163,201,173v,21,-8,37,-24,50c161,236,137,243,105,243v-14,,-27,-2,-39,-4c54,236,43,232,34,226,24,220,16,212,10,202,4,193,1,180,,166r48,xe" filled="f" stroked="f">
                      <v:path arrowok="t" o:connecttype="custom" o:connectlocs="89848,310157;123541,366209;194670,379288;262056,366209;282646,325104;269544,289604;217132,267183;160977,257841;95463,242894;48668,218605;20590,181236;11231,130789;24334,76605;59899,35500;116054,9342;187183,0;269544,9342;323827,35500;355648,74737;370623,123315;286390,134526;256441,87816;189055,71000;146003,76605;119797,87816;104823,104631;101079,123315;102951,143868;114182,158815;136644,170026;172208,177499;230235,188710;299493,205526;344417,233552;368751,272789;376238,323236;331314,416657;196542,454025;123541,446551;63642,422262;18718,377420;0,310157;89848,310157" o:connectangles="0,0,0,0,0,0,0,0,0,0,0,0,0,0,0,0,0,0,0,0,0,0,0,0,0,0,0,0,0,0,0,0,0,0,0,0,0,0,0,0,0,0,0"/>
                    </v:shape>
                    <v:shape id="Freeform 18" o:spid="_x0000_s1040" style="position:absolute;left:49752;top:31496;width:4588;height:5873;visibility:visible;mso-wrap-style:square;v-text-anchor:top" coordsize="289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" path="m,l58,,227,267,227,r62,l289,370r-58,l60,104r,266l,370,,xe" filled="f" stroked="f">
                      <v:path arrowok="t" o:connecttype="custom" o:connectlocs="0,0;92075,0;360363,423863;360363,0;458788,0;458788,587375;366713,587375;95250,165100;95250,587375;0,587375;0,0" o:connectangles="0,0,0,0,0,0,0,0,0,0,0"/>
                    </v:shape>
                    <v:shape id="Freeform 19" o:spid="_x0000_s1041" style="position:absolute;left:55229;top:32956;width:4016;height:4540;visibility:visible;mso-wrap-style:square;v-text-anchor:top" coordsize="214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" path="m165,99v,-19,-5,-34,-13,-44c143,44,129,38,109,38,91,38,77,44,67,55,58,66,52,81,51,99r114,xm210,168v-4,24,-14,42,-30,55c164,236,141,243,111,243,74,243,47,232,28,211,9,190,,161,,123,,103,2,86,8,70,13,55,21,42,31,32,40,22,52,14,66,8,79,3,94,,111,v17,,33,3,45,8c169,14,180,21,189,31v8,10,14,22,18,35c212,80,214,95,214,112v,22,,22,,22c50,134,50,134,50,134v,20,6,37,16,50c75,197,91,203,111,203v16,,27,-3,35,-9c154,188,160,179,162,168r48,xe" filled="f" stroked="f">
                      <v:path arrowok="t" o:connecttype="custom" o:connectlocs="309674,184973;285276,102763;204573,71000;125746,102763;95717,184973;309674,184973;394131,313894;337826,416657;208326,454025;52551,394236;0,229815;15015,130789;58181,59789;123870,14947;208326,0;292783,14947;354718,57921;388500,123315;401638,209263;401638,250368;93841,250368;123870,343788;208326,379288;274015,362473;304044,313894;394131,313894" o:connectangles="0,0,0,0,0,0,0,0,0,0,0,0,0,0,0,0,0,0,0,0,0,0,0,0,0,0"/>
                      <o:lock v:ext="edit" verticies="t"/>
                    </v:shape>
                    <v:shape id="Freeform 20" o:spid="_x0000_s1042" style="position:absolute;left:59690;top:31956;width:2794;height:5493;visibility:visible;mso-wrap-style:square;v-text-anchor:top" coordsize="149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" path="m36,101c,101,,101,,101,,61,,61,,61v36,,36,,36,c36,,36,,36,,86,,86,,86,v,61,,61,,61c142,61,142,61,142,61v,40,,40,,40c86,101,86,101,86,101v,119,,119,,119c86,242,95,254,114,254v11,,20,-2,28,-4c149,287,149,287,149,287v-14,5,-29,7,-45,7c78,294,61,287,51,274,41,261,36,242,36,216r,-115xe" filled="f" stroked="f">
                      <v:path arrowok="t" o:connecttype="custom" o:connectlocs="67506,188697;0,188697;0,113965;67506,113965;67506,0;161264,0;161264,113965;266274,113965;266274,188697;161264,188697;161264,411022;213769,474544;266274,467071;279400,536197;195017,549275;95634,511909;67506,403549;67506,188697" o:connectangles="0,0,0,0,0,0,0,0,0,0,0,0,0,0,0,0,0,0"/>
                    </v:shape>
                    <v:shape id="Freeform 21" o:spid="_x0000_s1043" style="position:absolute;left:62944;top:33083;width:6064;height:4286;visibility:visible;mso-wrap-style:square;v-text-anchor:top" coordsize="382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" path="m,l64,r46,197l166,3r55,l275,197,321,r61,l304,270r-59,l191,75,136,270r-58,l,xe" filled="f" stroked="f">
                      <v:path arrowok="t" o:connecttype="custom" o:connectlocs="0,0;101600,0;174625,312738;263525,4763;350838,4763;436563,312738;509588,0;606425,0;482600,428625;388938,428625;303213,119063;215900,428625;123825,428625;0,0" o:connectangles="0,0,0,0,0,0,0,0,0,0,0,0,0,0"/>
                    </v:shape>
                    <v:shape id="Freeform 22" o:spid="_x0000_s1044" style="position:absolute;left:69326;top:32956;width:4238;height:4540;visibility:visible;mso-wrap-style:square;v-text-anchor:top" coordsize="22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" path="m113,202v21,,36,-7,46,-22c169,166,174,146,174,121v,-25,-5,-45,-15,-59c149,48,134,41,113,41,92,41,77,48,67,62,57,77,52,96,52,121v,25,5,45,14,59c76,195,92,202,113,202t-1,41c77,243,49,232,29,211,10,189,,159,,121,,103,2,86,8,71,13,56,21,43,31,33,41,22,52,14,66,8,80,3,96,,113,v18,,33,3,47,8c174,14,186,22,196,32v9,11,17,23,22,38c223,85,226,102,226,120v,20,-3,37,-8,52c212,187,205,200,195,210v-10,11,-22,19,-36,24c146,240,130,243,112,243e" filled="f" stroked="f">
                      <v:path arrowok="t" o:connecttype="custom" o:connectlocs="211932,377420;298205,336315;326337,226078;298205,115842;211932,76605;125659,115842;97526,226078;123783,336315;211932,377420;210056,454025;54390,394236;0,226078;15004,132658;58141,61658;123783,14947;211932,0;300080,14947;367598,59789;408859,130789;423863,224210;408859,321367;365723,392367;298205,437209;210056,454025" o:connectangles="0,0,0,0,0,0,0,0,0,0,0,0,0,0,0,0,0,0,0,0,0,0,0,0"/>
                      <o:lock v:ext="edit" verticies="t"/>
                    </v:shape>
                    <v:shape id="Freeform 23" o:spid="_x0000_s1045" style="position:absolute;left:74406;top:33035;width:2524;height:4334;visibility:visible;mso-wrap-style:square;v-text-anchor:top" coordsize="135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" path="m,3v49,,49,,49,c49,37,49,37,49,37,57,25,67,16,78,9,89,3,101,,113,v10,,17,,22,1c130,47,130,47,130,47v-4,,-7,-1,-10,-1c116,45,112,45,107,45v-6,,-13,1,-20,3c80,50,74,54,68,59,56,69,50,82,50,98v,134,,134,,134c,232,,232,,232l,3xe" filled="f" stroked="f">
                      <v:path arrowok="t" o:connecttype="custom" o:connectlocs="0,5604;91617,5604;91617,69118;145839,16812;211279,0;252413,1868;243064,87798;224367,85930;200061,84062;162666,89666;127141,110215;93486,183069;93486,433388;0,433388;0,5604" o:connectangles="0,0,0,0,0,0,0,0,0,0,0,0,0,0,0"/>
                    </v:shape>
                    <v:shape id="Freeform 24" o:spid="_x0000_s1046" style="position:absolute;left:77612;top:31496;width:4017;height:5873;visibility:visible;mso-wrap-style:square;v-text-anchor:top" coordsize="253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" path="m,l60,r,204l175,100r68,l147,192,253,370r-65,l104,225,60,265r,105l,370,,xe" filled="f" stroked="f">
                      <v:path arrowok="t" o:connecttype="custom" o:connectlocs="0,0;95250,0;95250,323850;277813,158750;385763,158750;233363,304800;401638,587375;298450,587375;165100,357188;95250,420688;95250,587375;0,587375;0,0" o:connectangles="0,0,0,0,0,0,0,0,0,0,0,0,0"/>
                    </v:shape>
                    <w10:wrap anchory="page"/>
                  </v:group>
                </w:pict>
              </mc:Fallback>
            </mc:AlternateContent>
          </w:r>
          <w:r w:rsidRPr="00CC4A6B">
            <w:rPr>
              <w:noProof/>
              <w:sz w:val="24"/>
              <w:szCs w:val="24"/>
            </w:rPr>
            <w:drawing>
              <wp:anchor distT="0" distB="0" distL="114300" distR="114300" simplePos="0" relativeHeight="251658254" behindDoc="0" locked="0" layoutInCell="1" allowOverlap="1" wp14:anchorId="01F0E159" wp14:editId="1101CA1C">
                <wp:simplePos x="0" y="0"/>
                <wp:positionH relativeFrom="column">
                  <wp:posOffset>4798060</wp:posOffset>
                </wp:positionH>
                <wp:positionV relativeFrom="page">
                  <wp:posOffset>8305800</wp:posOffset>
                </wp:positionV>
                <wp:extent cx="1637665" cy="5669915"/>
                <wp:effectExtent l="0" t="0" r="0" b="0"/>
                <wp:wrapNone/>
                <wp:docPr id="2067" name="Picture 20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369" t="37363" r="-1203"/>
                        <a:stretch/>
                      </pic:blipFill>
                      <pic:spPr bwMode="auto">
                        <a:xfrm>
                          <a:off x="0" y="0"/>
                          <a:ext cx="1637665" cy="5669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C4A6B">
            <w:rPr>
              <w:noProof/>
              <w:sz w:val="24"/>
              <w:szCs w:val="24"/>
            </w:rPr>
            <w:drawing>
              <wp:anchor distT="0" distB="0" distL="114300" distR="114300" simplePos="0" relativeHeight="251658257" behindDoc="0" locked="0" layoutInCell="1" allowOverlap="1" wp14:anchorId="0CB33F30" wp14:editId="538BC298">
                <wp:simplePos x="0" y="0"/>
                <wp:positionH relativeFrom="column">
                  <wp:posOffset>-2364740</wp:posOffset>
                </wp:positionH>
                <wp:positionV relativeFrom="page">
                  <wp:posOffset>4886325</wp:posOffset>
                </wp:positionV>
                <wp:extent cx="8697595" cy="3524250"/>
                <wp:effectExtent l="0" t="0" r="0" b="0"/>
                <wp:wrapNone/>
                <wp:docPr id="2069" name="Picture 20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61058"/>
                        <a:stretch/>
                      </pic:blipFill>
                      <pic:spPr bwMode="auto">
                        <a:xfrm>
                          <a:off x="0" y="0"/>
                          <a:ext cx="8697595" cy="352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C301F79" w14:textId="7E21B40C" w:rsidR="001D469E" w:rsidRDefault="001D469E" w:rsidP="001A037C">
          <w:pPr>
            <w:pStyle w:val="Coversubtitle"/>
            <w:spacing w:line="276" w:lineRule="auto"/>
            <w:rPr>
              <w:color w:val="FA4616" w:themeColor="accent1"/>
              <w:sz w:val="100"/>
              <w:szCs w:val="100"/>
            </w:rPr>
          </w:pPr>
          <w:r w:rsidRPr="001D469E">
            <w:rPr>
              <w:color w:val="FA4616" w:themeColor="accent1"/>
              <w:sz w:val="100"/>
              <w:szCs w:val="100"/>
            </w:rPr>
            <w:t xml:space="preserve">GOULD STREET </w:t>
          </w:r>
          <w:r w:rsidR="00E5067D">
            <w:rPr>
              <w:color w:val="FA4616" w:themeColor="accent1"/>
              <w:sz w:val="100"/>
              <w:szCs w:val="100"/>
            </w:rPr>
            <w:t>MP</w:t>
          </w:r>
          <w:r w:rsidRPr="001D469E">
            <w:rPr>
              <w:color w:val="FA4616" w:themeColor="accent1"/>
              <w:sz w:val="100"/>
              <w:szCs w:val="100"/>
            </w:rPr>
            <w:t>&gt;</w:t>
          </w:r>
          <w:r w:rsidR="00E5067D">
            <w:rPr>
              <w:color w:val="FA4616" w:themeColor="accent1"/>
              <w:sz w:val="100"/>
              <w:szCs w:val="100"/>
            </w:rPr>
            <w:t>L</w:t>
          </w:r>
          <w:r w:rsidRPr="001D469E">
            <w:rPr>
              <w:color w:val="FA4616" w:themeColor="accent1"/>
              <w:sz w:val="100"/>
              <w:szCs w:val="100"/>
            </w:rPr>
            <w:t>P PRI</w:t>
          </w:r>
        </w:p>
        <w:p w14:paraId="4F6280B2" w14:textId="77777777" w:rsidR="001D469E" w:rsidRPr="001D469E" w:rsidRDefault="001D469E" w:rsidP="001A037C">
          <w:pPr>
            <w:pStyle w:val="Coversubtitle"/>
            <w:spacing w:line="276" w:lineRule="auto"/>
            <w:rPr>
              <w:color w:val="FA4616" w:themeColor="accent1"/>
              <w:sz w:val="100"/>
              <w:szCs w:val="100"/>
            </w:rPr>
          </w:pPr>
        </w:p>
        <w:p w14:paraId="3A83E941" w14:textId="5C658DF7" w:rsidR="009B7F24" w:rsidRDefault="00156B4A" w:rsidP="001A037C">
          <w:pPr>
            <w:pStyle w:val="Coversubtitle"/>
            <w:spacing w:line="276" w:lineRule="auto"/>
          </w:pPr>
          <w:r>
            <w:t>Honeywell</w:t>
          </w:r>
          <w:r w:rsidR="001D469E">
            <w:t xml:space="preserve"> Noise Calculations </w:t>
          </w:r>
        </w:p>
        <w:p w14:paraId="71982599" w14:textId="77777777" w:rsidR="009B7F24" w:rsidRDefault="009B7F24"/>
        <w:p w14:paraId="74E74741" w14:textId="77777777" w:rsidR="009B7F24" w:rsidRPr="00937F25" w:rsidRDefault="009B7F24" w:rsidP="00937F25">
          <w:r>
            <w:rPr>
              <w:noProof/>
            </w:rPr>
            <w:drawing>
              <wp:anchor distT="0" distB="0" distL="114300" distR="114300" simplePos="0" relativeHeight="251658256" behindDoc="1" locked="0" layoutInCell="1" allowOverlap="1" wp14:anchorId="33B516DD" wp14:editId="453AE75D">
                <wp:simplePos x="0" y="0"/>
                <wp:positionH relativeFrom="column">
                  <wp:posOffset>-974090</wp:posOffset>
                </wp:positionH>
                <wp:positionV relativeFrom="paragraph">
                  <wp:posOffset>1671955</wp:posOffset>
                </wp:positionV>
                <wp:extent cx="6296025" cy="6296025"/>
                <wp:effectExtent l="0" t="0" r="9525" b="9525"/>
                <wp:wrapNone/>
                <wp:docPr id="2068" name="Picture 20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34" r="8434"/>
                        <a:stretch/>
                      </pic:blipFill>
                      <pic:spPr bwMode="auto">
                        <a:xfrm>
                          <a:off x="0" y="0"/>
                          <a:ext cx="6296025" cy="629602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37F25">
            <w:br w:type="page"/>
          </w:r>
        </w:p>
      </w:sdtContent>
    </w:sdt>
    <w:p w14:paraId="00DF0B9D" w14:textId="494378CF" w:rsidR="001D469E" w:rsidRPr="00975F9E" w:rsidRDefault="00975F9E" w:rsidP="00951DD7">
      <w:pPr>
        <w:rPr>
          <w:rFonts w:ascii="Calibri" w:hAnsi="Calibri" w:cs="Calibri"/>
          <w:sz w:val="24"/>
          <w:szCs w:val="24"/>
        </w:rPr>
      </w:pPr>
      <w:r w:rsidRPr="00975F9E">
        <w:rPr>
          <w:rFonts w:ascii="Calibri" w:hAnsi="Calibri" w:cs="Calibri"/>
          <w:sz w:val="24"/>
          <w:szCs w:val="24"/>
        </w:rPr>
        <w:lastRenderedPageBreak/>
        <w:t xml:space="preserve">Anticipated noise levels at the </w:t>
      </w:r>
      <w:r w:rsidR="00156B4A">
        <w:rPr>
          <w:rFonts w:ascii="Calibri" w:hAnsi="Calibri" w:cs="Calibri"/>
          <w:sz w:val="24"/>
          <w:szCs w:val="24"/>
        </w:rPr>
        <w:t>MP</w:t>
      </w:r>
      <w:r w:rsidRPr="00975F9E">
        <w:rPr>
          <w:rFonts w:ascii="Calibri" w:hAnsi="Calibri" w:cs="Calibri"/>
          <w:sz w:val="24"/>
          <w:szCs w:val="24"/>
        </w:rPr>
        <w:t>&gt;</w:t>
      </w:r>
      <w:r w:rsidR="00156B4A">
        <w:rPr>
          <w:rFonts w:ascii="Calibri" w:hAnsi="Calibri" w:cs="Calibri"/>
          <w:sz w:val="24"/>
          <w:szCs w:val="24"/>
        </w:rPr>
        <w:t>L</w:t>
      </w:r>
      <w:r w:rsidRPr="00975F9E">
        <w:rPr>
          <w:rFonts w:ascii="Calibri" w:hAnsi="Calibri" w:cs="Calibri"/>
          <w:sz w:val="24"/>
          <w:szCs w:val="24"/>
        </w:rPr>
        <w:t xml:space="preserve">P site located off </w:t>
      </w:r>
      <w:r w:rsidR="00156B4A">
        <w:rPr>
          <w:rFonts w:ascii="Calibri" w:hAnsi="Calibri" w:cs="Calibri"/>
          <w:sz w:val="24"/>
          <w:szCs w:val="24"/>
        </w:rPr>
        <w:t>Gould</w:t>
      </w:r>
      <w:r w:rsidRPr="00975F9E">
        <w:rPr>
          <w:rFonts w:ascii="Calibri" w:hAnsi="Calibri" w:cs="Calibri"/>
          <w:sz w:val="24"/>
          <w:szCs w:val="24"/>
        </w:rPr>
        <w:t xml:space="preserve"> Street, Manchester.</w:t>
      </w:r>
    </w:p>
    <w:p w14:paraId="318A796D" w14:textId="77777777" w:rsidR="00975F9E" w:rsidRDefault="00975F9E" w:rsidP="00951DD7">
      <w:pPr>
        <w:rPr>
          <w:rFonts w:ascii="Calibri" w:hAnsi="Calibri" w:cs="Calibri"/>
          <w:sz w:val="22"/>
        </w:rPr>
      </w:pPr>
    </w:p>
    <w:p w14:paraId="317211DA" w14:textId="7307117F" w:rsidR="00975F9E" w:rsidRPr="00975F9E" w:rsidRDefault="00975F9E" w:rsidP="00975F9E">
      <w:pPr>
        <w:pStyle w:val="ListParagraph"/>
        <w:numPr>
          <w:ilvl w:val="0"/>
          <w:numId w:val="21"/>
        </w:numPr>
        <w:rPr>
          <w:rFonts w:ascii="Calibri" w:hAnsi="Calibri" w:cs="Calibri"/>
          <w:sz w:val="22"/>
        </w:rPr>
      </w:pPr>
      <w:r w:rsidRPr="00975F9E">
        <w:rPr>
          <w:rFonts w:ascii="Calibri" w:hAnsi="Calibri" w:cs="Calibri"/>
          <w:sz w:val="22"/>
        </w:rPr>
        <w:t>Arial View</w:t>
      </w:r>
    </w:p>
    <w:p w14:paraId="67CDC0A1" w14:textId="610D0C40" w:rsidR="001D469E" w:rsidRDefault="00975F9E" w:rsidP="00951DD7">
      <w:pPr>
        <w:rPr>
          <w:rFonts w:ascii="Calibri" w:hAnsi="Calibri" w:cs="Calibri"/>
          <w:sz w:val="22"/>
        </w:rPr>
      </w:pPr>
      <w:r>
        <w:rPr>
          <w:noProof/>
        </w:rPr>
        <w:drawing>
          <wp:inline distT="0" distB="0" distL="0" distR="0" wp14:anchorId="4C9BCAD7" wp14:editId="3FC6CD8B">
            <wp:extent cx="6336030" cy="3860165"/>
            <wp:effectExtent l="0" t="0" r="7620" b="6985"/>
            <wp:docPr id="155864906" name="Picture 1" descr="A map of a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4906" name="Picture 1" descr="A map of a parking lo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86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66B3C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5950B4F1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14C757E7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190DE96A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7ADD24A1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10AD86A8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452F4452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22C601C8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0D61CB97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623ED0D2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4401BD96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684D2087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19555A5B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6BA12DC8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6B70CCE9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41A2DF12" w14:textId="185C1C47" w:rsidR="001D469E" w:rsidRPr="00975F9E" w:rsidRDefault="00975F9E" w:rsidP="00975F9E">
      <w:pPr>
        <w:pStyle w:val="ListParagraph"/>
        <w:numPr>
          <w:ilvl w:val="0"/>
          <w:numId w:val="21"/>
        </w:numPr>
        <w:rPr>
          <w:rFonts w:ascii="Calibri" w:hAnsi="Calibri" w:cs="Calibri"/>
          <w:b/>
          <w:bCs/>
          <w:sz w:val="24"/>
          <w:szCs w:val="24"/>
        </w:rPr>
      </w:pPr>
      <w:r w:rsidRPr="00975F9E">
        <w:rPr>
          <w:rFonts w:ascii="Calibri" w:hAnsi="Calibri" w:cs="Calibri"/>
          <w:b/>
          <w:bCs/>
          <w:sz w:val="24"/>
          <w:szCs w:val="24"/>
        </w:rPr>
        <w:lastRenderedPageBreak/>
        <w:t>Manufacturers Information</w:t>
      </w:r>
    </w:p>
    <w:p w14:paraId="4AF2DC5A" w14:textId="49A56C21" w:rsidR="001D469E" w:rsidRPr="006F509B" w:rsidRDefault="001D469E" w:rsidP="00951DD7">
      <w:pPr>
        <w:rPr>
          <w:rFonts w:ascii="Calibri" w:hAnsi="Calibri" w:cs="Calibri"/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>The information provided below was received from the governor manufacturer</w:t>
      </w:r>
      <w:r w:rsidR="00975F9E">
        <w:rPr>
          <w:rFonts w:ascii="Calibri" w:hAnsi="Calibri" w:cs="Calibri"/>
          <w:sz w:val="24"/>
          <w:szCs w:val="24"/>
        </w:rPr>
        <w:t>,</w:t>
      </w:r>
      <w:r w:rsidRPr="006F509B">
        <w:rPr>
          <w:rFonts w:ascii="Calibri" w:hAnsi="Calibri" w:cs="Calibri"/>
          <w:sz w:val="24"/>
          <w:szCs w:val="24"/>
        </w:rPr>
        <w:t xml:space="preserve"> </w:t>
      </w:r>
      <w:r w:rsidR="00235675">
        <w:rPr>
          <w:rFonts w:ascii="Calibri" w:hAnsi="Calibri" w:cs="Calibri"/>
          <w:sz w:val="24"/>
          <w:szCs w:val="24"/>
        </w:rPr>
        <w:t>Honeywell</w:t>
      </w:r>
      <w:r w:rsidRPr="006F509B">
        <w:rPr>
          <w:rFonts w:ascii="Calibri" w:hAnsi="Calibri" w:cs="Calibri"/>
          <w:sz w:val="24"/>
          <w:szCs w:val="24"/>
        </w:rPr>
        <w:t xml:space="preserve"> and </w:t>
      </w:r>
      <w:r w:rsidR="00975F9E">
        <w:rPr>
          <w:rFonts w:ascii="Calibri" w:hAnsi="Calibri" w:cs="Calibri"/>
          <w:sz w:val="24"/>
          <w:szCs w:val="24"/>
        </w:rPr>
        <w:t>is</w:t>
      </w:r>
      <w:r w:rsidRPr="006F509B">
        <w:rPr>
          <w:rFonts w:ascii="Calibri" w:hAnsi="Calibri" w:cs="Calibri"/>
          <w:sz w:val="24"/>
          <w:szCs w:val="24"/>
        </w:rPr>
        <w:t xml:space="preserve"> based on the worse case maximum flow for the </w:t>
      </w:r>
      <w:r w:rsidR="00235675">
        <w:rPr>
          <w:rFonts w:ascii="Calibri" w:hAnsi="Calibri" w:cs="Calibri"/>
          <w:sz w:val="24"/>
          <w:szCs w:val="24"/>
        </w:rPr>
        <w:t xml:space="preserve">medium to low pressure </w:t>
      </w:r>
      <w:r w:rsidRPr="006F509B">
        <w:rPr>
          <w:rFonts w:ascii="Calibri" w:hAnsi="Calibri" w:cs="Calibri"/>
          <w:sz w:val="24"/>
          <w:szCs w:val="24"/>
        </w:rPr>
        <w:t xml:space="preserve">site located off </w:t>
      </w:r>
      <w:r w:rsidR="00235675">
        <w:rPr>
          <w:rFonts w:ascii="Calibri" w:hAnsi="Calibri" w:cs="Calibri"/>
          <w:sz w:val="24"/>
          <w:szCs w:val="24"/>
        </w:rPr>
        <w:t xml:space="preserve">Gould </w:t>
      </w:r>
      <w:r w:rsidRPr="006F509B">
        <w:rPr>
          <w:rFonts w:ascii="Calibri" w:hAnsi="Calibri" w:cs="Calibri"/>
          <w:sz w:val="24"/>
          <w:szCs w:val="24"/>
        </w:rPr>
        <w:t>Street, Manchester.</w:t>
      </w:r>
    </w:p>
    <w:p w14:paraId="484793DF" w14:textId="387B74E0" w:rsidR="00E5067D" w:rsidRPr="00235675" w:rsidRDefault="00235675" w:rsidP="00E5067D">
      <w:pPr>
        <w:rPr>
          <w:rFonts w:ascii="Calibri" w:hAnsi="Calibri" w:cs="Calibri"/>
          <w:i/>
          <w:iCs/>
          <w:sz w:val="22"/>
        </w:rPr>
      </w:pPr>
      <w:r>
        <w:rPr>
          <w:rFonts w:ascii="Calibri" w:hAnsi="Calibri" w:cs="Calibri"/>
          <w:i/>
          <w:iCs/>
          <w:sz w:val="22"/>
        </w:rPr>
        <w:t>“</w:t>
      </w:r>
      <w:r w:rsidR="00E5067D" w:rsidRPr="00235675">
        <w:rPr>
          <w:rFonts w:ascii="Calibri" w:hAnsi="Calibri" w:cs="Calibri"/>
          <w:i/>
          <w:iCs/>
          <w:sz w:val="22"/>
        </w:rPr>
        <w:t xml:space="preserve">The Kiosk is </w:t>
      </w:r>
      <w:r>
        <w:rPr>
          <w:rFonts w:ascii="Calibri" w:hAnsi="Calibri" w:cs="Calibri"/>
          <w:i/>
          <w:iCs/>
          <w:sz w:val="22"/>
        </w:rPr>
        <w:t>a</w:t>
      </w:r>
      <w:r w:rsidR="00E5067D" w:rsidRPr="00235675">
        <w:rPr>
          <w:rFonts w:ascii="Calibri" w:hAnsi="Calibri" w:cs="Calibri"/>
          <w:i/>
          <w:iCs/>
          <w:sz w:val="22"/>
        </w:rPr>
        <w:t xml:space="preserve">coustic and </w:t>
      </w:r>
      <w:r>
        <w:rPr>
          <w:rFonts w:ascii="Calibri" w:hAnsi="Calibri" w:cs="Calibri"/>
          <w:i/>
          <w:iCs/>
          <w:sz w:val="22"/>
        </w:rPr>
        <w:t>o</w:t>
      </w:r>
      <w:r w:rsidR="00E5067D" w:rsidRPr="00235675">
        <w:rPr>
          <w:rFonts w:ascii="Calibri" w:hAnsi="Calibri" w:cs="Calibri"/>
          <w:i/>
          <w:iCs/>
          <w:sz w:val="22"/>
        </w:rPr>
        <w:t xml:space="preserve">ffers </w:t>
      </w:r>
      <w:r>
        <w:rPr>
          <w:rFonts w:ascii="Calibri" w:hAnsi="Calibri" w:cs="Calibri"/>
          <w:i/>
          <w:iCs/>
          <w:sz w:val="22"/>
        </w:rPr>
        <w:t>a n</w:t>
      </w:r>
      <w:r w:rsidR="00E5067D" w:rsidRPr="00235675">
        <w:rPr>
          <w:rFonts w:ascii="Calibri" w:hAnsi="Calibri" w:cs="Calibri"/>
          <w:i/>
          <w:iCs/>
          <w:sz w:val="22"/>
        </w:rPr>
        <w:t>oise reduction of 28 Dba</w:t>
      </w:r>
      <w:r>
        <w:rPr>
          <w:rFonts w:ascii="Calibri" w:hAnsi="Calibri" w:cs="Calibri"/>
          <w:i/>
          <w:iCs/>
          <w:sz w:val="22"/>
        </w:rPr>
        <w:t>.</w:t>
      </w:r>
    </w:p>
    <w:p w14:paraId="202380F8" w14:textId="22E875CC" w:rsidR="00E5067D" w:rsidRPr="00235675" w:rsidRDefault="00E5067D" w:rsidP="00E5067D">
      <w:pPr>
        <w:rPr>
          <w:rFonts w:ascii="Calibri" w:hAnsi="Calibri" w:cs="Calibri"/>
          <w:i/>
          <w:iCs/>
          <w:sz w:val="22"/>
        </w:rPr>
      </w:pPr>
      <w:r w:rsidRPr="00235675">
        <w:rPr>
          <w:rFonts w:ascii="Calibri" w:hAnsi="Calibri" w:cs="Calibri"/>
          <w:i/>
          <w:iCs/>
          <w:sz w:val="22"/>
        </w:rPr>
        <w:t>The standard calculation for 12” AFV is showing 75 Dba as a standard noise calculation which is based on 1m away above ground</w:t>
      </w:r>
      <w:r w:rsidR="00235675">
        <w:rPr>
          <w:rFonts w:ascii="Calibri" w:hAnsi="Calibri" w:cs="Calibri"/>
          <w:i/>
          <w:iCs/>
          <w:sz w:val="22"/>
        </w:rPr>
        <w:t>.</w:t>
      </w:r>
    </w:p>
    <w:p w14:paraId="0D177673" w14:textId="3F67609E" w:rsidR="00E5067D" w:rsidRPr="00235675" w:rsidRDefault="00E5067D" w:rsidP="00E5067D">
      <w:pPr>
        <w:rPr>
          <w:rFonts w:ascii="Calibri" w:hAnsi="Calibri" w:cs="Calibri"/>
          <w:i/>
          <w:iCs/>
          <w:sz w:val="22"/>
        </w:rPr>
      </w:pPr>
      <w:r w:rsidRPr="00235675">
        <w:rPr>
          <w:rFonts w:ascii="Calibri" w:hAnsi="Calibri" w:cs="Calibri"/>
          <w:i/>
          <w:iCs/>
          <w:sz w:val="22"/>
        </w:rPr>
        <w:t xml:space="preserve">With the system being semi submerged and having and incorporating the additional set of GRP covers this will again reduce the noise but </w:t>
      </w:r>
      <w:r w:rsidR="00235675">
        <w:rPr>
          <w:rFonts w:ascii="Calibri" w:hAnsi="Calibri" w:cs="Calibri"/>
          <w:i/>
          <w:iCs/>
          <w:sz w:val="22"/>
        </w:rPr>
        <w:t>there are no</w:t>
      </w:r>
      <w:r w:rsidRPr="00235675">
        <w:rPr>
          <w:rFonts w:ascii="Calibri" w:hAnsi="Calibri" w:cs="Calibri"/>
          <w:i/>
          <w:iCs/>
          <w:sz w:val="22"/>
        </w:rPr>
        <w:t xml:space="preserve"> specific figures for this</w:t>
      </w:r>
      <w:r w:rsidRPr="00235675">
        <w:rPr>
          <w:rFonts w:ascii="Calibri" w:hAnsi="Calibri" w:cs="Calibri"/>
          <w:i/>
          <w:iCs/>
          <w:sz w:val="22"/>
        </w:rPr>
        <w:t>.</w:t>
      </w:r>
    </w:p>
    <w:p w14:paraId="3650113F" w14:textId="747B2AE1" w:rsidR="00951DD7" w:rsidRDefault="00235675" w:rsidP="00E5067D">
      <w:pPr>
        <w:rPr>
          <w:rFonts w:ascii="Calibri" w:hAnsi="Calibri" w:cs="Calibri"/>
          <w:i/>
          <w:iCs/>
          <w:sz w:val="22"/>
        </w:rPr>
      </w:pPr>
      <w:r>
        <w:rPr>
          <w:rFonts w:ascii="Calibri" w:hAnsi="Calibri" w:cs="Calibri"/>
          <w:i/>
          <w:iCs/>
          <w:sz w:val="22"/>
        </w:rPr>
        <w:t>A</w:t>
      </w:r>
      <w:r w:rsidR="00E5067D" w:rsidRPr="00235675">
        <w:rPr>
          <w:rFonts w:ascii="Calibri" w:hAnsi="Calibri" w:cs="Calibri"/>
          <w:i/>
          <w:iCs/>
          <w:sz w:val="22"/>
        </w:rPr>
        <w:t xml:space="preserve">s a </w:t>
      </w:r>
      <w:r w:rsidRPr="00235675">
        <w:rPr>
          <w:rFonts w:ascii="Calibri" w:hAnsi="Calibri" w:cs="Calibri"/>
          <w:i/>
          <w:iCs/>
          <w:sz w:val="22"/>
        </w:rPr>
        <w:t>worst-case</w:t>
      </w:r>
      <w:r w:rsidR="00E5067D" w:rsidRPr="00235675">
        <w:rPr>
          <w:rFonts w:ascii="Calibri" w:hAnsi="Calibri" w:cs="Calibri"/>
          <w:i/>
          <w:iCs/>
          <w:sz w:val="22"/>
        </w:rPr>
        <w:t xml:space="preserve"> </w:t>
      </w:r>
      <w:r>
        <w:rPr>
          <w:rFonts w:ascii="Calibri" w:hAnsi="Calibri" w:cs="Calibri"/>
          <w:i/>
          <w:iCs/>
          <w:sz w:val="22"/>
        </w:rPr>
        <w:t xml:space="preserve">scenario </w:t>
      </w:r>
      <w:r w:rsidR="00E5067D" w:rsidRPr="00235675">
        <w:rPr>
          <w:rFonts w:ascii="Calibri" w:hAnsi="Calibri" w:cs="Calibri"/>
          <w:i/>
          <w:iCs/>
          <w:sz w:val="22"/>
        </w:rPr>
        <w:t>with the 75 Dba and 28 Dba reduction as a max noise I would expect predicted Noise level to be approx. 47 Dba</w:t>
      </w:r>
      <w:r>
        <w:rPr>
          <w:rFonts w:ascii="Calibri" w:hAnsi="Calibri" w:cs="Calibri"/>
          <w:i/>
          <w:iCs/>
          <w:sz w:val="22"/>
        </w:rPr>
        <w:t xml:space="preserve"> one meter away from the governor unit.”</w:t>
      </w:r>
    </w:p>
    <w:p w14:paraId="5DC3397B" w14:textId="29E2C5DA" w:rsidR="00235675" w:rsidRPr="00235675" w:rsidRDefault="00235675" w:rsidP="00E5067D">
      <w:pPr>
        <w:rPr>
          <w:rFonts w:ascii="Calibri" w:hAnsi="Calibri" w:cs="Calibri"/>
          <w:i/>
          <w:iCs/>
          <w:sz w:val="22"/>
        </w:rPr>
      </w:pPr>
      <w:r>
        <w:rPr>
          <w:noProof/>
        </w:rPr>
        <w:drawing>
          <wp:inline distT="0" distB="0" distL="0" distR="0" wp14:anchorId="7BCD0506" wp14:editId="61E08F9F">
            <wp:extent cx="6336030" cy="5513070"/>
            <wp:effectExtent l="19050" t="19050" r="26670" b="11430"/>
            <wp:docPr id="1889896541" name="Picture 1" descr="A bluepri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896541" name="Picture 1" descr="A blueprint of a building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551307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BEB4B8" w14:textId="77777777" w:rsidR="006F509B" w:rsidRDefault="006F509B" w:rsidP="00951DD7">
      <w:pPr>
        <w:rPr>
          <w:rFonts w:ascii="Calibri" w:hAnsi="Calibri" w:cs="Calibri"/>
          <w:sz w:val="22"/>
        </w:rPr>
      </w:pPr>
    </w:p>
    <w:p w14:paraId="4889DC5B" w14:textId="77777777" w:rsidR="00235675" w:rsidRDefault="00235675" w:rsidP="00951DD7">
      <w:pPr>
        <w:rPr>
          <w:rFonts w:ascii="Calibri" w:hAnsi="Calibri" w:cs="Calibri"/>
          <w:sz w:val="22"/>
        </w:rPr>
      </w:pPr>
    </w:p>
    <w:p w14:paraId="3F7BCCC6" w14:textId="77777777" w:rsidR="00235675" w:rsidRDefault="00235675" w:rsidP="00951DD7">
      <w:pPr>
        <w:rPr>
          <w:rFonts w:ascii="Calibri" w:hAnsi="Calibri" w:cs="Calibri"/>
          <w:sz w:val="22"/>
        </w:rPr>
      </w:pPr>
    </w:p>
    <w:p w14:paraId="6A32D90C" w14:textId="77777777" w:rsidR="001D469E" w:rsidRPr="006F509B" w:rsidRDefault="001D469E" w:rsidP="001D469E">
      <w:pPr>
        <w:pStyle w:val="ListParagraph"/>
        <w:numPr>
          <w:ilvl w:val="0"/>
          <w:numId w:val="20"/>
        </w:numPr>
        <w:rPr>
          <w:rFonts w:ascii="Calibri" w:hAnsi="Calibri" w:cs="Calibri"/>
          <w:b/>
          <w:bCs/>
          <w:sz w:val="24"/>
          <w:szCs w:val="24"/>
        </w:rPr>
      </w:pPr>
      <w:r w:rsidRPr="006F509B">
        <w:rPr>
          <w:rFonts w:ascii="Calibri" w:hAnsi="Calibri" w:cs="Calibri"/>
          <w:b/>
          <w:bCs/>
          <w:sz w:val="24"/>
          <w:szCs w:val="24"/>
        </w:rPr>
        <w:lastRenderedPageBreak/>
        <w:t>Existing ambient noise levels.</w:t>
      </w:r>
    </w:p>
    <w:p w14:paraId="3BBD8637" w14:textId="7821C689" w:rsidR="001D469E" w:rsidRPr="006F509B" w:rsidRDefault="001D469E" w:rsidP="001D469E">
      <w:pPr>
        <w:rPr>
          <w:rFonts w:ascii="Calibri" w:hAnsi="Calibri" w:cs="Calibri"/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 xml:space="preserve">Cadent has assessed the impact of the new PRI on the local environment by comparing the anticipated sound pressure levels 1m away from the governor unit at a maximum </w:t>
      </w:r>
      <w:r w:rsidR="00156B4A">
        <w:rPr>
          <w:rFonts w:ascii="Calibri" w:hAnsi="Calibri" w:cs="Calibri"/>
          <w:sz w:val="24"/>
          <w:szCs w:val="24"/>
        </w:rPr>
        <w:t>47</w:t>
      </w:r>
      <w:r w:rsidRPr="006F509B">
        <w:rPr>
          <w:rFonts w:ascii="Calibri" w:hAnsi="Calibri" w:cs="Calibri"/>
          <w:sz w:val="24"/>
          <w:szCs w:val="24"/>
        </w:rPr>
        <w:t xml:space="preserve">dB(A) to typical noise levels taken from Figure 1 – HSG260 in Health and Safety Executive guidance, HSG260 Sound Advice (Control of noise at work in music and entertainment) as indicated below. As the </w:t>
      </w:r>
      <w:r w:rsidR="006F509B" w:rsidRPr="006F509B">
        <w:rPr>
          <w:rFonts w:ascii="Calibri" w:hAnsi="Calibri" w:cs="Calibri"/>
          <w:sz w:val="24"/>
          <w:szCs w:val="24"/>
        </w:rPr>
        <w:t>development works ha</w:t>
      </w:r>
      <w:r w:rsidR="00975F9E">
        <w:rPr>
          <w:rFonts w:ascii="Calibri" w:hAnsi="Calibri" w:cs="Calibri"/>
          <w:sz w:val="24"/>
          <w:szCs w:val="24"/>
        </w:rPr>
        <w:t>ve</w:t>
      </w:r>
      <w:r w:rsidR="006F509B" w:rsidRPr="006F509B">
        <w:rPr>
          <w:rFonts w:ascii="Calibri" w:hAnsi="Calibri" w:cs="Calibri"/>
          <w:sz w:val="24"/>
          <w:szCs w:val="24"/>
        </w:rPr>
        <w:t xml:space="preserve"> not been</w:t>
      </w:r>
      <w:r w:rsidRPr="006F509B">
        <w:rPr>
          <w:rFonts w:ascii="Calibri" w:hAnsi="Calibri" w:cs="Calibri"/>
          <w:sz w:val="24"/>
          <w:szCs w:val="24"/>
        </w:rPr>
        <w:t xml:space="preserve"> </w:t>
      </w:r>
      <w:r w:rsidR="00975F9E">
        <w:rPr>
          <w:rFonts w:ascii="Calibri" w:hAnsi="Calibri" w:cs="Calibri"/>
          <w:sz w:val="24"/>
          <w:szCs w:val="24"/>
        </w:rPr>
        <w:t>started</w:t>
      </w:r>
      <w:r w:rsidRPr="006F509B">
        <w:rPr>
          <w:rFonts w:ascii="Calibri" w:hAnsi="Calibri" w:cs="Calibri"/>
          <w:sz w:val="24"/>
          <w:szCs w:val="24"/>
        </w:rPr>
        <w:t xml:space="preserve"> the noise levels can not be determined at </w:t>
      </w:r>
      <w:r w:rsidR="006F509B" w:rsidRPr="006F509B">
        <w:rPr>
          <w:rFonts w:ascii="Calibri" w:hAnsi="Calibri" w:cs="Calibri"/>
          <w:sz w:val="24"/>
          <w:szCs w:val="24"/>
        </w:rPr>
        <w:t xml:space="preserve">the nearest </w:t>
      </w:r>
      <w:r w:rsidR="00975F9E">
        <w:rPr>
          <w:rFonts w:ascii="Calibri" w:hAnsi="Calibri" w:cs="Calibri"/>
          <w:sz w:val="24"/>
          <w:szCs w:val="24"/>
        </w:rPr>
        <w:t xml:space="preserve">proposed </w:t>
      </w:r>
      <w:r w:rsidR="006F509B" w:rsidRPr="006F509B">
        <w:rPr>
          <w:rFonts w:ascii="Calibri" w:hAnsi="Calibri" w:cs="Calibri"/>
          <w:sz w:val="24"/>
          <w:szCs w:val="24"/>
        </w:rPr>
        <w:t>property.</w:t>
      </w:r>
    </w:p>
    <w:p w14:paraId="5E0ABCD8" w14:textId="77777777" w:rsidR="001D469E" w:rsidRPr="006F509B" w:rsidRDefault="001D469E" w:rsidP="001D469E">
      <w:pPr>
        <w:pStyle w:val="ListParagraph"/>
        <w:numPr>
          <w:ilvl w:val="0"/>
          <w:numId w:val="20"/>
        </w:numPr>
        <w:rPr>
          <w:rFonts w:ascii="Calibri" w:hAnsi="Calibri" w:cs="Calibri"/>
          <w:b/>
          <w:bCs/>
          <w:sz w:val="24"/>
          <w:szCs w:val="24"/>
        </w:rPr>
      </w:pPr>
      <w:r w:rsidRPr="006F509B">
        <w:rPr>
          <w:rFonts w:ascii="Calibri" w:hAnsi="Calibri" w:cs="Calibri"/>
          <w:b/>
          <w:bCs/>
          <w:sz w:val="24"/>
          <w:szCs w:val="24"/>
        </w:rPr>
        <w:t>Impact of new PRI</w:t>
      </w:r>
    </w:p>
    <w:p w14:paraId="5CFB8967" w14:textId="7A422AE8" w:rsidR="001D469E" w:rsidRPr="006F509B" w:rsidRDefault="001D469E" w:rsidP="001D469E">
      <w:pPr>
        <w:rPr>
          <w:rFonts w:ascii="Calibri" w:hAnsi="Calibri" w:cs="Calibri"/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 xml:space="preserve">The existing PRI has been in situ </w:t>
      </w:r>
      <w:r w:rsidR="006F509B">
        <w:rPr>
          <w:rFonts w:ascii="Calibri" w:hAnsi="Calibri" w:cs="Calibri"/>
          <w:sz w:val="24"/>
          <w:szCs w:val="24"/>
        </w:rPr>
        <w:t>in the car park off Gould Street</w:t>
      </w:r>
      <w:r w:rsidRPr="006F509B">
        <w:rPr>
          <w:rFonts w:ascii="Calibri" w:hAnsi="Calibri" w:cs="Calibri"/>
          <w:sz w:val="24"/>
          <w:szCs w:val="24"/>
        </w:rPr>
        <w:t xml:space="preserve"> for many years and Cadent </w:t>
      </w:r>
      <w:r w:rsidR="006F509B">
        <w:rPr>
          <w:rFonts w:ascii="Calibri" w:hAnsi="Calibri" w:cs="Calibri"/>
          <w:sz w:val="24"/>
          <w:szCs w:val="24"/>
        </w:rPr>
        <w:t>have installed noise attenuating matting to the pipeline and fencing of the site to reduce the noise levels</w:t>
      </w:r>
      <w:r w:rsidRPr="006F509B">
        <w:rPr>
          <w:rFonts w:ascii="Calibri" w:hAnsi="Calibri" w:cs="Calibri"/>
          <w:sz w:val="24"/>
          <w:szCs w:val="24"/>
        </w:rPr>
        <w:t>.</w:t>
      </w:r>
    </w:p>
    <w:p w14:paraId="38D31394" w14:textId="0DC20820" w:rsidR="001D469E" w:rsidRPr="006F509B" w:rsidRDefault="001D469E" w:rsidP="001D469E">
      <w:pPr>
        <w:rPr>
          <w:rFonts w:ascii="Calibri" w:hAnsi="Calibri" w:cs="Calibri"/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 xml:space="preserve">The anticipated sound pressure level generated by the new PRI at </w:t>
      </w:r>
      <w:r w:rsidR="006F509B" w:rsidRPr="006F509B">
        <w:rPr>
          <w:rFonts w:ascii="Calibri" w:hAnsi="Calibri" w:cs="Calibri"/>
          <w:sz w:val="24"/>
          <w:szCs w:val="24"/>
        </w:rPr>
        <w:t xml:space="preserve">1m away from the governor unit at a maximum </w:t>
      </w:r>
      <w:r w:rsidR="00156B4A">
        <w:rPr>
          <w:rFonts w:ascii="Calibri" w:hAnsi="Calibri" w:cs="Calibri"/>
          <w:sz w:val="24"/>
          <w:szCs w:val="24"/>
        </w:rPr>
        <w:t>45</w:t>
      </w:r>
      <w:r w:rsidR="006F509B" w:rsidRPr="006F509B">
        <w:rPr>
          <w:rFonts w:ascii="Calibri" w:hAnsi="Calibri" w:cs="Calibri"/>
          <w:sz w:val="24"/>
          <w:szCs w:val="24"/>
        </w:rPr>
        <w:t xml:space="preserve">dB(A) </w:t>
      </w:r>
      <w:r w:rsidR="006F509B">
        <w:rPr>
          <w:rFonts w:ascii="Calibri" w:hAnsi="Calibri" w:cs="Calibri"/>
          <w:sz w:val="24"/>
          <w:szCs w:val="24"/>
        </w:rPr>
        <w:t>and</w:t>
      </w:r>
      <w:r w:rsidRPr="006F509B">
        <w:rPr>
          <w:rFonts w:ascii="Calibri" w:hAnsi="Calibri" w:cs="Calibri"/>
          <w:sz w:val="24"/>
          <w:szCs w:val="24"/>
        </w:rPr>
        <w:t xml:space="preserve"> is deemed to be between moderate to quiet</w:t>
      </w:r>
      <w:r w:rsidR="006F509B">
        <w:rPr>
          <w:rFonts w:ascii="Calibri" w:hAnsi="Calibri" w:cs="Calibri"/>
          <w:sz w:val="24"/>
          <w:szCs w:val="24"/>
        </w:rPr>
        <w:t xml:space="preserve"> and </w:t>
      </w:r>
      <w:r w:rsidR="00156B4A">
        <w:rPr>
          <w:rFonts w:ascii="Calibri" w:hAnsi="Calibri" w:cs="Calibri"/>
          <w:sz w:val="24"/>
          <w:szCs w:val="24"/>
        </w:rPr>
        <w:t>faint</w:t>
      </w:r>
      <w:r w:rsidRPr="006F509B">
        <w:rPr>
          <w:rFonts w:ascii="Calibri" w:hAnsi="Calibri" w:cs="Calibri"/>
          <w:sz w:val="24"/>
          <w:szCs w:val="24"/>
        </w:rPr>
        <w:t xml:space="preserve"> as per HSG260 per Figure 1 below.</w:t>
      </w:r>
    </w:p>
    <w:p w14:paraId="585FFA45" w14:textId="197C3F58" w:rsidR="001D469E" w:rsidRDefault="001D469E" w:rsidP="001D469E">
      <w:pPr>
        <w:rPr>
          <w:rFonts w:ascii="Calibri" w:hAnsi="Calibri" w:cs="Calibri"/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>The noise level generated from the operation of the PRI will be mitigated by the installation of an acoustic kiosk</w:t>
      </w:r>
      <w:r w:rsidR="006F509B">
        <w:rPr>
          <w:rFonts w:ascii="Calibri" w:hAnsi="Calibri" w:cs="Calibri"/>
          <w:sz w:val="24"/>
          <w:szCs w:val="24"/>
        </w:rPr>
        <w:t xml:space="preserve"> </w:t>
      </w:r>
      <w:r w:rsidR="00156B4A">
        <w:rPr>
          <w:rFonts w:ascii="Calibri" w:hAnsi="Calibri" w:cs="Calibri"/>
          <w:sz w:val="24"/>
          <w:szCs w:val="24"/>
        </w:rPr>
        <w:t>over</w:t>
      </w:r>
      <w:r w:rsidR="006F509B">
        <w:rPr>
          <w:rFonts w:ascii="Calibri" w:hAnsi="Calibri" w:cs="Calibri"/>
          <w:sz w:val="24"/>
          <w:szCs w:val="24"/>
        </w:rPr>
        <w:t xml:space="preserve"> the governor unit</w:t>
      </w:r>
      <w:r w:rsidRPr="006F509B">
        <w:rPr>
          <w:rFonts w:ascii="Calibri" w:hAnsi="Calibri" w:cs="Calibri"/>
          <w:sz w:val="24"/>
          <w:szCs w:val="24"/>
        </w:rPr>
        <w:t>.</w:t>
      </w:r>
    </w:p>
    <w:p w14:paraId="3679B180" w14:textId="6098B4C4" w:rsidR="00B0750C" w:rsidRDefault="006F509B" w:rsidP="00235675">
      <w:r>
        <w:rPr>
          <w:noProof/>
        </w:rPr>
        <w:drawing>
          <wp:inline distT="0" distB="0" distL="0" distR="0" wp14:anchorId="3B515A1D" wp14:editId="351F4583">
            <wp:extent cx="6336030" cy="4956175"/>
            <wp:effectExtent l="0" t="0" r="7620" b="0"/>
            <wp:docPr id="1297863101" name="Picture 1" descr="A chart of a pain sca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863101" name="Picture 1" descr="A chart of a pain scale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495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750C">
        <w:tab/>
      </w:r>
    </w:p>
    <w:p w14:paraId="6126134C" w14:textId="5D5B9F10" w:rsidR="009B3CC7" w:rsidRDefault="00B0750C" w:rsidP="00B0750C">
      <w:pPr>
        <w:tabs>
          <w:tab w:val="left" w:pos="7170"/>
        </w:tabs>
        <w:spacing w:after="160" w:line="259" w:lineRule="auto"/>
      </w:pPr>
      <w:r>
        <w:lastRenderedPageBreak/>
        <w:tab/>
      </w:r>
    </w:p>
    <w:p w14:paraId="0CBF28A6" w14:textId="77777777" w:rsidR="007B17F4" w:rsidRDefault="007B17F4">
      <w:pPr>
        <w:spacing w:after="160" w:line="259" w:lineRule="auto"/>
      </w:pPr>
    </w:p>
    <w:p w14:paraId="1C871A36" w14:textId="77777777" w:rsidR="007B17F4" w:rsidRDefault="007B17F4">
      <w:pPr>
        <w:spacing w:after="160" w:line="259" w:lineRule="auto"/>
      </w:pPr>
      <w:r>
        <w:rPr>
          <w:noProof/>
        </w:rPr>
        <w:drawing>
          <wp:anchor distT="0" distB="0" distL="114300" distR="114300" simplePos="0" relativeHeight="251658248" behindDoc="0" locked="1" layoutInCell="1" allowOverlap="1" wp14:anchorId="38D885C1" wp14:editId="65900651">
            <wp:simplePos x="0" y="0"/>
            <wp:positionH relativeFrom="column">
              <wp:posOffset>4782820</wp:posOffset>
            </wp:positionH>
            <wp:positionV relativeFrom="page">
              <wp:posOffset>538480</wp:posOffset>
            </wp:positionV>
            <wp:extent cx="1511935" cy="608330"/>
            <wp:effectExtent l="0" t="0" r="0" b="127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1" allowOverlap="1" wp14:anchorId="614F3D05" wp14:editId="37E4E2BA">
            <wp:simplePos x="0" y="0"/>
            <wp:positionH relativeFrom="column">
              <wp:posOffset>-615315</wp:posOffset>
            </wp:positionH>
            <wp:positionV relativeFrom="page">
              <wp:posOffset>-8890</wp:posOffset>
            </wp:positionV>
            <wp:extent cx="7573645" cy="10717530"/>
            <wp:effectExtent l="0" t="0" r="8255" b="762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645" cy="1071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053C0C" w14:textId="77777777" w:rsidR="007B17F4" w:rsidRDefault="007B17F4">
      <w:pPr>
        <w:spacing w:after="160" w:line="259" w:lineRule="auto"/>
      </w:pPr>
    </w:p>
    <w:p w14:paraId="11DD5534" w14:textId="77777777" w:rsidR="007B17F4" w:rsidRDefault="007B17F4">
      <w:pPr>
        <w:spacing w:after="160" w:line="259" w:lineRule="auto"/>
      </w:pPr>
    </w:p>
    <w:p w14:paraId="731A723F" w14:textId="77777777" w:rsidR="00A531BA" w:rsidRDefault="00A531BA">
      <w:pPr>
        <w:spacing w:after="160" w:line="259" w:lineRule="auto"/>
      </w:pPr>
    </w:p>
    <w:p w14:paraId="589DCA3B" w14:textId="77777777" w:rsidR="00A531BA" w:rsidRDefault="00A531BA">
      <w:pPr>
        <w:spacing w:after="160" w:line="259" w:lineRule="auto"/>
      </w:pPr>
    </w:p>
    <w:p w14:paraId="38641047" w14:textId="77777777" w:rsidR="00A531BA" w:rsidRDefault="00A531BA">
      <w:pPr>
        <w:spacing w:after="160" w:line="259" w:lineRule="auto"/>
      </w:pPr>
    </w:p>
    <w:p w14:paraId="71D13B46" w14:textId="77777777" w:rsidR="00A531BA" w:rsidRDefault="00A531BA">
      <w:pPr>
        <w:spacing w:after="160" w:line="259" w:lineRule="auto"/>
      </w:pPr>
    </w:p>
    <w:p w14:paraId="02DBD136" w14:textId="77777777" w:rsidR="00A531BA" w:rsidRDefault="00A531BA">
      <w:pPr>
        <w:spacing w:after="160" w:line="259" w:lineRule="auto"/>
      </w:pPr>
    </w:p>
    <w:p w14:paraId="45F5C3EE" w14:textId="77777777" w:rsidR="00A531BA" w:rsidRDefault="00A531BA">
      <w:pPr>
        <w:spacing w:after="160" w:line="259" w:lineRule="auto"/>
      </w:pPr>
    </w:p>
    <w:p w14:paraId="006A6DF7" w14:textId="77777777" w:rsidR="00A531BA" w:rsidRDefault="00A531BA">
      <w:pPr>
        <w:spacing w:after="160" w:line="259" w:lineRule="auto"/>
      </w:pPr>
    </w:p>
    <w:p w14:paraId="0E094173" w14:textId="77777777" w:rsidR="00A531BA" w:rsidRDefault="00A531BA">
      <w:pPr>
        <w:spacing w:after="160" w:line="259" w:lineRule="auto"/>
      </w:pPr>
    </w:p>
    <w:p w14:paraId="14208C68" w14:textId="77777777" w:rsidR="00A531BA" w:rsidRDefault="00A531BA">
      <w:pPr>
        <w:spacing w:after="160" w:line="259" w:lineRule="auto"/>
      </w:pPr>
    </w:p>
    <w:p w14:paraId="3FB73687" w14:textId="77777777" w:rsidR="00A531BA" w:rsidRDefault="00A531BA">
      <w:pPr>
        <w:spacing w:after="160" w:line="259" w:lineRule="auto"/>
      </w:pPr>
    </w:p>
    <w:p w14:paraId="72B3B8D6" w14:textId="77777777" w:rsidR="00A531BA" w:rsidRDefault="00A531BA">
      <w:pPr>
        <w:spacing w:after="160" w:line="259" w:lineRule="auto"/>
      </w:pPr>
    </w:p>
    <w:p w14:paraId="73C6DF87" w14:textId="77777777" w:rsidR="00A531BA" w:rsidRDefault="00A531BA">
      <w:pPr>
        <w:spacing w:after="160" w:line="259" w:lineRule="auto"/>
      </w:pPr>
    </w:p>
    <w:p w14:paraId="2F7A2C90" w14:textId="77777777" w:rsidR="00A531BA" w:rsidRDefault="00A531BA">
      <w:pPr>
        <w:spacing w:after="160" w:line="259" w:lineRule="auto"/>
      </w:pPr>
    </w:p>
    <w:p w14:paraId="7D0C6727" w14:textId="77777777" w:rsidR="00A531BA" w:rsidRDefault="00A531BA">
      <w:pPr>
        <w:spacing w:after="160" w:line="259" w:lineRule="auto"/>
      </w:pPr>
    </w:p>
    <w:p w14:paraId="5FDE3103" w14:textId="77777777" w:rsidR="00A531BA" w:rsidRDefault="00A531BA">
      <w:pPr>
        <w:spacing w:after="160" w:line="259" w:lineRule="auto"/>
      </w:pPr>
    </w:p>
    <w:p w14:paraId="6A0B2504" w14:textId="77777777" w:rsidR="00A531BA" w:rsidRDefault="00A531BA">
      <w:pPr>
        <w:spacing w:after="160" w:line="259" w:lineRule="auto"/>
      </w:pPr>
    </w:p>
    <w:p w14:paraId="4897FDFE" w14:textId="77777777" w:rsidR="00A531BA" w:rsidRDefault="00A531BA">
      <w:pPr>
        <w:spacing w:after="160" w:line="259" w:lineRule="auto"/>
      </w:pPr>
    </w:p>
    <w:p w14:paraId="09F7D690" w14:textId="77777777" w:rsidR="00A531BA" w:rsidRDefault="00A531BA" w:rsidP="00AF3558">
      <w:pPr>
        <w:spacing w:after="160" w:line="276" w:lineRule="auto"/>
      </w:pPr>
    </w:p>
    <w:p w14:paraId="03EF0B43" w14:textId="77777777" w:rsidR="00A531BA" w:rsidRDefault="00A531BA" w:rsidP="00AF3558">
      <w:pPr>
        <w:spacing w:after="160" w:line="276" w:lineRule="auto"/>
      </w:pPr>
    </w:p>
    <w:tbl>
      <w:tblPr>
        <w:tblStyle w:val="Textgrid"/>
        <w:tblpPr w:leftFromText="180" w:rightFromText="180" w:vertAnchor="text" w:horzAnchor="margin" w:tblpY="777"/>
        <w:tblW w:w="0" w:type="auto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3402"/>
      </w:tblGrid>
      <w:tr w:rsidR="00BA4A66" w:rsidRPr="003B6ABF" w14:paraId="549F0759" w14:textId="77777777" w:rsidTr="00DC6EB5">
        <w:trPr>
          <w:trHeight w:val="454"/>
        </w:trPr>
        <w:tc>
          <w:tcPr>
            <w:tcW w:w="426" w:type="dxa"/>
          </w:tcPr>
          <w:p w14:paraId="048FBE9E" w14:textId="77777777" w:rsidR="00BA4A66" w:rsidRPr="003B6ABF" w:rsidRDefault="00BA4A66" w:rsidP="00DC6EB5">
            <w:pPr>
              <w:spacing w:line="276" w:lineRule="auto"/>
            </w:pPr>
            <w:r w:rsidRPr="003B6ABF">
              <w:rPr>
                <w:noProof/>
              </w:rPr>
              <w:drawing>
                <wp:inline distT="0" distB="0" distL="0" distR="0" wp14:anchorId="62DAC15A" wp14:editId="7D3873FB">
                  <wp:extent cx="180000" cy="18000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9906C7F" w14:textId="77777777" w:rsidR="00BA4A66" w:rsidRPr="00190F50" w:rsidRDefault="00BA4A66" w:rsidP="00DC6EB5">
            <w:pPr>
              <w:spacing w:line="276" w:lineRule="auto"/>
              <w:rPr>
                <w:b/>
                <w:bCs/>
                <w:color w:val="292929"/>
                <w:sz w:val="24"/>
                <w:szCs w:val="28"/>
              </w:rPr>
            </w:pPr>
            <w:r w:rsidRPr="00190F50">
              <w:rPr>
                <w:b/>
                <w:bCs/>
                <w:color w:val="292929"/>
                <w:sz w:val="24"/>
                <w:szCs w:val="28"/>
              </w:rPr>
              <w:t>Cadent Gas Limited</w:t>
            </w:r>
          </w:p>
        </w:tc>
      </w:tr>
      <w:tr w:rsidR="00BA4A66" w:rsidRPr="003B6ABF" w14:paraId="55BB8452" w14:textId="77777777" w:rsidTr="00DC6EB5">
        <w:trPr>
          <w:trHeight w:val="454"/>
        </w:trPr>
        <w:tc>
          <w:tcPr>
            <w:tcW w:w="426" w:type="dxa"/>
          </w:tcPr>
          <w:p w14:paraId="73E9B88C" w14:textId="77777777" w:rsidR="00BA4A66" w:rsidRPr="003B6ABF" w:rsidRDefault="00BA4A66" w:rsidP="00DC6EB5">
            <w:pPr>
              <w:spacing w:line="276" w:lineRule="auto"/>
            </w:pPr>
            <w:r w:rsidRPr="003B6ABF">
              <w:rPr>
                <w:noProof/>
              </w:rPr>
              <w:drawing>
                <wp:inline distT="0" distB="0" distL="0" distR="0" wp14:anchorId="79C65FAA" wp14:editId="4A50E3C9">
                  <wp:extent cx="176400" cy="18000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859BD2E" w14:textId="77777777" w:rsidR="00BA4A66" w:rsidRPr="00190F50" w:rsidRDefault="00BA4A66" w:rsidP="00DC6EB5">
            <w:pPr>
              <w:spacing w:line="276" w:lineRule="auto"/>
              <w:rPr>
                <w:b/>
                <w:bCs/>
                <w:color w:val="292929"/>
                <w:sz w:val="24"/>
                <w:szCs w:val="28"/>
              </w:rPr>
            </w:pPr>
            <w:r w:rsidRPr="00190F50">
              <w:rPr>
                <w:b/>
                <w:bCs/>
                <w:color w:val="292929"/>
                <w:sz w:val="24"/>
                <w:szCs w:val="28"/>
              </w:rPr>
              <w:t>@CadentGasLtd</w:t>
            </w:r>
          </w:p>
        </w:tc>
      </w:tr>
      <w:tr w:rsidR="00BA4A66" w:rsidRPr="003B6ABF" w14:paraId="536BB737" w14:textId="77777777" w:rsidTr="00DC6EB5">
        <w:trPr>
          <w:trHeight w:val="454"/>
        </w:trPr>
        <w:tc>
          <w:tcPr>
            <w:tcW w:w="426" w:type="dxa"/>
          </w:tcPr>
          <w:p w14:paraId="15D02C3C" w14:textId="77777777" w:rsidR="00BA4A66" w:rsidRPr="003B6ABF" w:rsidRDefault="00BA4A66" w:rsidP="00DC6EB5">
            <w:pPr>
              <w:spacing w:line="276" w:lineRule="auto"/>
            </w:pPr>
            <w:r w:rsidRPr="003B6ABF">
              <w:rPr>
                <w:noProof/>
              </w:rPr>
              <w:drawing>
                <wp:inline distT="0" distB="0" distL="0" distR="0" wp14:anchorId="1C3F6692" wp14:editId="474EACA1">
                  <wp:extent cx="176400" cy="1800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E3DC998" w14:textId="77777777" w:rsidR="00BA4A66" w:rsidRPr="00190F50" w:rsidRDefault="00BA4A66" w:rsidP="00DC6EB5">
            <w:pPr>
              <w:spacing w:line="276" w:lineRule="auto"/>
              <w:rPr>
                <w:b/>
                <w:bCs/>
                <w:color w:val="292929"/>
                <w:sz w:val="24"/>
                <w:szCs w:val="28"/>
              </w:rPr>
            </w:pPr>
            <w:r w:rsidRPr="00190F50">
              <w:rPr>
                <w:b/>
                <w:bCs/>
                <w:color w:val="292929"/>
                <w:sz w:val="24"/>
                <w:szCs w:val="28"/>
              </w:rPr>
              <w:t>@Cadentgas</w:t>
            </w:r>
          </w:p>
        </w:tc>
      </w:tr>
      <w:tr w:rsidR="00BA4A66" w:rsidRPr="003B6ABF" w14:paraId="16A3F054" w14:textId="77777777" w:rsidTr="00DC6EB5">
        <w:trPr>
          <w:trHeight w:val="454"/>
        </w:trPr>
        <w:tc>
          <w:tcPr>
            <w:tcW w:w="426" w:type="dxa"/>
          </w:tcPr>
          <w:p w14:paraId="6660A181" w14:textId="77777777" w:rsidR="00BA4A66" w:rsidRPr="003B6ABF" w:rsidRDefault="00BA4A66" w:rsidP="00DC6EB5">
            <w:pPr>
              <w:spacing w:line="276" w:lineRule="auto"/>
            </w:pPr>
            <w:r w:rsidRPr="003B6ABF">
              <w:rPr>
                <w:noProof/>
              </w:rPr>
              <w:drawing>
                <wp:inline distT="0" distB="0" distL="0" distR="0" wp14:anchorId="3041822B" wp14:editId="5C2B71C1">
                  <wp:extent cx="176400" cy="1800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420BA9D" w14:textId="77777777" w:rsidR="00BA4A66" w:rsidRPr="00190F50" w:rsidRDefault="00BA4A66" w:rsidP="00DC6EB5">
            <w:pPr>
              <w:spacing w:line="276" w:lineRule="auto"/>
              <w:rPr>
                <w:b/>
                <w:bCs/>
                <w:color w:val="292929"/>
                <w:sz w:val="24"/>
                <w:szCs w:val="28"/>
              </w:rPr>
            </w:pPr>
            <w:r w:rsidRPr="00190F50">
              <w:rPr>
                <w:b/>
                <w:bCs/>
                <w:color w:val="292929"/>
                <w:sz w:val="24"/>
                <w:szCs w:val="28"/>
              </w:rPr>
              <w:t>0800 389 8000</w:t>
            </w:r>
          </w:p>
        </w:tc>
      </w:tr>
      <w:tr w:rsidR="00BA4A66" w:rsidRPr="003B6ABF" w14:paraId="1B9D5315" w14:textId="77777777" w:rsidTr="00DC6EB5">
        <w:trPr>
          <w:trHeight w:val="454"/>
        </w:trPr>
        <w:tc>
          <w:tcPr>
            <w:tcW w:w="426" w:type="dxa"/>
          </w:tcPr>
          <w:p w14:paraId="2A479172" w14:textId="77777777" w:rsidR="00BA4A66" w:rsidRPr="003B6ABF" w:rsidRDefault="00BA4A66" w:rsidP="00DC6EB5">
            <w:pPr>
              <w:spacing w:line="276" w:lineRule="auto"/>
            </w:pPr>
            <w:r w:rsidRPr="003B6ABF">
              <w:rPr>
                <w:noProof/>
              </w:rPr>
              <w:drawing>
                <wp:inline distT="0" distB="0" distL="0" distR="0" wp14:anchorId="09B7D38E" wp14:editId="6C3BAB47">
                  <wp:extent cx="176400" cy="1800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6A38E78" w14:textId="77777777" w:rsidR="00BA4A66" w:rsidRPr="00190F50" w:rsidRDefault="00BA4A66" w:rsidP="00DC6EB5">
            <w:pPr>
              <w:spacing w:line="276" w:lineRule="auto"/>
              <w:rPr>
                <w:b/>
                <w:bCs/>
                <w:color w:val="292929"/>
                <w:sz w:val="24"/>
                <w:szCs w:val="28"/>
              </w:rPr>
            </w:pPr>
            <w:r w:rsidRPr="00190F50">
              <w:rPr>
                <w:b/>
                <w:bCs/>
                <w:color w:val="292929"/>
                <w:sz w:val="24"/>
                <w:szCs w:val="28"/>
              </w:rPr>
              <w:t>wecare@cadentgas.com</w:t>
            </w:r>
          </w:p>
        </w:tc>
      </w:tr>
    </w:tbl>
    <w:p w14:paraId="7D891D06" w14:textId="77777777" w:rsidR="00A531BA" w:rsidRDefault="00A531BA" w:rsidP="00AF3558">
      <w:pPr>
        <w:spacing w:after="160" w:line="276" w:lineRule="auto"/>
      </w:pPr>
    </w:p>
    <w:p w14:paraId="102B6B90" w14:textId="77777777" w:rsidR="00380516" w:rsidRDefault="00380516" w:rsidP="00AF3558">
      <w:pPr>
        <w:spacing w:after="160" w:line="276" w:lineRule="auto"/>
      </w:pPr>
    </w:p>
    <w:p w14:paraId="6CCA3ADE" w14:textId="77777777" w:rsidR="00253EC8" w:rsidRDefault="00253EC8" w:rsidP="00AF3558">
      <w:pPr>
        <w:spacing w:after="160" w:line="276" w:lineRule="auto"/>
        <w:rPr>
          <w:color w:val="373A36" w:themeColor="text1"/>
        </w:rPr>
      </w:pPr>
    </w:p>
    <w:p w14:paraId="25414266" w14:textId="77777777" w:rsidR="007B17F4" w:rsidRDefault="00DC6EB5" w:rsidP="00AF3558">
      <w:pPr>
        <w:spacing w:after="160" w:line="276" w:lineRule="auto"/>
        <w:rPr>
          <w:color w:val="373A36" w:themeColor="text1"/>
        </w:rPr>
      </w:pPr>
      <w:r w:rsidRPr="00BA4A66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8264" behindDoc="0" locked="0" layoutInCell="1" allowOverlap="1" wp14:anchorId="4826A194" wp14:editId="0D117C11">
                <wp:simplePos x="0" y="0"/>
                <wp:positionH relativeFrom="margin">
                  <wp:align>center</wp:align>
                </wp:positionH>
                <wp:positionV relativeFrom="paragraph">
                  <wp:posOffset>750824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EE5F9" w14:textId="77777777" w:rsidR="00BA4A66" w:rsidRDefault="00BA4A6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26A1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9.1pt;width:185.9pt;height:110.6pt;z-index:251658264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" filled="f" stroked="f">
                <v:textbox style="mso-fit-shape-to-text:t">
                  <w:txbxContent>
                    <w:p w14:paraId="23BEE5F9" w14:textId="77777777" w:rsidR="00BA4A66" w:rsidRDefault="00BA4A66"/>
                  </w:txbxContent>
                </v:textbox>
                <w10:wrap type="square" anchorx="margin"/>
              </v:shape>
            </w:pict>
          </mc:Fallback>
        </mc:AlternateContent>
      </w:r>
    </w:p>
    <w:p w14:paraId="539CFE52" w14:textId="77777777" w:rsidR="00380516" w:rsidRPr="00380516" w:rsidRDefault="00380516" w:rsidP="00AF3558">
      <w:pPr>
        <w:pStyle w:val="Heading2"/>
        <w:spacing w:line="276" w:lineRule="auto"/>
        <w:rPr>
          <w:sz w:val="44"/>
          <w:szCs w:val="44"/>
        </w:rPr>
      </w:pPr>
      <w:r w:rsidRPr="00380516">
        <w:rPr>
          <w:sz w:val="44"/>
          <w:szCs w:val="44"/>
        </w:rPr>
        <w:t>cadentgas.com</w:t>
      </w:r>
    </w:p>
    <w:sectPr w:rsidR="00380516" w:rsidRPr="00380516" w:rsidSect="00B46931">
      <w:footerReference w:type="default" r:id="rId24"/>
      <w:pgSz w:w="11906" w:h="16838"/>
      <w:pgMar w:top="964" w:right="964" w:bottom="964" w:left="964" w:header="709" w:footer="73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DCEB53" w14:textId="77777777" w:rsidR="00A41470" w:rsidRDefault="00A41470" w:rsidP="000B3F36">
      <w:pPr>
        <w:spacing w:after="0" w:line="240" w:lineRule="auto"/>
      </w:pPr>
      <w:r>
        <w:separator/>
      </w:r>
    </w:p>
  </w:endnote>
  <w:endnote w:type="continuationSeparator" w:id="0">
    <w:p w14:paraId="210122E8" w14:textId="77777777" w:rsidR="00A41470" w:rsidRDefault="00A41470" w:rsidP="000B3F36">
      <w:pPr>
        <w:spacing w:after="0" w:line="240" w:lineRule="auto"/>
      </w:pPr>
      <w:r>
        <w:continuationSeparator/>
      </w:r>
    </w:p>
  </w:endnote>
  <w:endnote w:type="continuationNotice" w:id="1">
    <w:p w14:paraId="2934816E" w14:textId="77777777" w:rsidR="00A41470" w:rsidRDefault="00A414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A7F36" w14:textId="77777777" w:rsidR="00DF7A96" w:rsidRDefault="00DF7A96" w:rsidP="00DF7A96">
    <w:pPr>
      <w:pStyle w:val="Footer"/>
      <w:rPr>
        <w:b/>
        <w:bCs/>
        <w:noProof/>
        <w:color w:val="FA4616" w:themeColor="accent1"/>
        <w:sz w:val="24"/>
        <w:szCs w:val="28"/>
      </w:rPr>
    </w:pPr>
    <w:r w:rsidRPr="00261895">
      <w:rPr>
        <w:b/>
        <w:bCs/>
        <w:color w:val="FA4616" w:themeColor="accent1"/>
        <w:sz w:val="24"/>
        <w:szCs w:val="28"/>
      </w:rPr>
      <w:t>Cadent</w:t>
    </w:r>
    <w:r w:rsidRPr="00261895">
      <w:rPr>
        <w:color w:val="FA4616" w:themeColor="accent1"/>
        <w:sz w:val="24"/>
        <w:szCs w:val="28"/>
      </w:rPr>
      <w:t xml:space="preserve"> </w:t>
    </w:r>
    <w:r w:rsidRPr="00261895">
      <w:rPr>
        <w:color w:val="373A36" w:themeColor="text1"/>
        <w:sz w:val="24"/>
        <w:szCs w:val="28"/>
      </w:rPr>
      <w:t xml:space="preserve">Heading to go in here 20XX/XX | </w:t>
    </w:r>
    <w:r w:rsidRPr="00261895">
      <w:rPr>
        <w:b/>
        <w:bCs/>
        <w:color w:val="FA4616" w:themeColor="accent1"/>
        <w:sz w:val="24"/>
        <w:szCs w:val="28"/>
      </w:rPr>
      <w:fldChar w:fldCharType="begin"/>
    </w:r>
    <w:r w:rsidRPr="00261895">
      <w:rPr>
        <w:b/>
        <w:bCs/>
        <w:color w:val="FA4616" w:themeColor="accent1"/>
        <w:sz w:val="24"/>
        <w:szCs w:val="28"/>
      </w:rPr>
      <w:instrText xml:space="preserve"> PAGE   \* MERGEFORMAT </w:instrText>
    </w:r>
    <w:r w:rsidRPr="00261895">
      <w:rPr>
        <w:b/>
        <w:bCs/>
        <w:color w:val="FA4616" w:themeColor="accent1"/>
        <w:sz w:val="24"/>
        <w:szCs w:val="28"/>
      </w:rPr>
      <w:fldChar w:fldCharType="separate"/>
    </w:r>
    <w:r w:rsidRPr="00261895">
      <w:rPr>
        <w:b/>
        <w:bCs/>
        <w:noProof/>
        <w:color w:val="FA4616" w:themeColor="accent1"/>
        <w:sz w:val="24"/>
        <w:szCs w:val="28"/>
      </w:rPr>
      <w:t>1</w:t>
    </w:r>
    <w:r w:rsidRPr="00261895">
      <w:rPr>
        <w:b/>
        <w:bCs/>
        <w:noProof/>
        <w:color w:val="FA4616" w:themeColor="accent1"/>
        <w:sz w:val="24"/>
        <w:szCs w:val="28"/>
      </w:rPr>
      <w:fldChar w:fldCharType="end"/>
    </w:r>
  </w:p>
  <w:p w14:paraId="015F0B3F" w14:textId="77777777" w:rsidR="00261895" w:rsidRPr="00261895" w:rsidRDefault="00261895" w:rsidP="00261895">
    <w:pPr>
      <w:pStyle w:val="Footer"/>
      <w:jc w:val="center"/>
      <w:rPr>
        <w:sz w:val="24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5F209" w14:textId="77777777" w:rsidR="00A41470" w:rsidRDefault="00A41470" w:rsidP="000B3F36">
      <w:pPr>
        <w:spacing w:after="0" w:line="240" w:lineRule="auto"/>
      </w:pPr>
      <w:r>
        <w:separator/>
      </w:r>
    </w:p>
  </w:footnote>
  <w:footnote w:type="continuationSeparator" w:id="0">
    <w:p w14:paraId="4D3EE60C" w14:textId="77777777" w:rsidR="00A41470" w:rsidRDefault="00A41470" w:rsidP="000B3F36">
      <w:pPr>
        <w:spacing w:after="0" w:line="240" w:lineRule="auto"/>
      </w:pPr>
      <w:r>
        <w:continuationSeparator/>
      </w:r>
    </w:p>
  </w:footnote>
  <w:footnote w:type="continuationNotice" w:id="1">
    <w:p w14:paraId="4ADCA9FA" w14:textId="77777777" w:rsidR="00A41470" w:rsidRDefault="00A414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26.1pt;height:831.35pt" o:bullet="t">
        <v:imagedata r:id="rId1" o:title="Bullet with invis shape"/>
      </v:shape>
    </w:pict>
  </w:numPicBullet>
  <w:numPicBullet w:numPicBulletId="1">
    <w:pict>
      <v:shape w14:anchorId="48D583A1" id="_x0000_i1027" type="#_x0000_t75" style="width:413.95pt;height:638.65pt" o:bullet="t">
        <v:imagedata r:id="rId2" o:title="Bullet"/>
      </v:shape>
    </w:pict>
  </w:numPicBullet>
  <w:abstractNum w:abstractNumId="0" w15:restartNumberingAfterBreak="0">
    <w:nsid w:val="FFFFFF7C"/>
    <w:multiLevelType w:val="singleLevel"/>
    <w:tmpl w:val="D80AB9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0245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5E0D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4EE5E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1E6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CC37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DC1B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14B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6C56C10"/>
    <w:multiLevelType w:val="multilevel"/>
    <w:tmpl w:val="6AA6F0BC"/>
    <w:lvl w:ilvl="0">
      <w:start w:val="1"/>
      <w:numFmt w:val="decimal"/>
      <w:pStyle w:val="ListNumber"/>
      <w:lvlText w:val="%1"/>
      <w:lvlJc w:val="left"/>
      <w:pPr>
        <w:tabs>
          <w:tab w:val="num" w:pos="284"/>
        </w:tabs>
        <w:ind w:left="284" w:hanging="284"/>
      </w:pPr>
      <w:rPr>
        <w:rFonts w:hint="default"/>
        <w:b/>
        <w:i w:val="0"/>
        <w:color w:val="FA4616" w:themeColor="accent1"/>
      </w:rPr>
    </w:lvl>
    <w:lvl w:ilvl="1">
      <w:start w:val="1"/>
      <w:numFmt w:val="decimal"/>
      <w:lvlText w:val="%2"/>
      <w:lvlJc w:val="left"/>
      <w:pPr>
        <w:tabs>
          <w:tab w:val="num" w:pos="568"/>
        </w:tabs>
        <w:ind w:left="568" w:hanging="284"/>
      </w:pPr>
      <w:rPr>
        <w:rFonts w:hint="default"/>
        <w:b/>
        <w:i w:val="0"/>
        <w:color w:val="FA4616" w:themeColor="accent1"/>
      </w:rPr>
    </w:lvl>
    <w:lvl w:ilvl="2">
      <w:start w:val="1"/>
      <w:numFmt w:val="decimal"/>
      <w:lvlText w:val="%3"/>
      <w:lvlJc w:val="left"/>
      <w:pPr>
        <w:tabs>
          <w:tab w:val="num" w:pos="852"/>
        </w:tabs>
        <w:ind w:left="852" w:hanging="284"/>
      </w:pPr>
      <w:rPr>
        <w:rFonts w:hint="default"/>
        <w:b/>
        <w:i w:val="0"/>
        <w:color w:val="FA4616" w:themeColor="accent1"/>
      </w:rPr>
    </w:lvl>
    <w:lvl w:ilvl="3">
      <w:start w:val="1"/>
      <w:numFmt w:val="bullet"/>
      <w:lvlText w:val="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  <w:color w:val="FA4616" w:themeColor="accent1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9" w15:restartNumberingAfterBreak="0">
    <w:nsid w:val="6C775535"/>
    <w:multiLevelType w:val="multilevel"/>
    <w:tmpl w:val="404629D4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FA4616" w:themeColor="accent1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852"/>
        </w:tabs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  <w:color w:val="FA4616" w:themeColor="accent1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0" w15:restartNumberingAfterBreak="0">
    <w:nsid w:val="716908F6"/>
    <w:multiLevelType w:val="hybridMultilevel"/>
    <w:tmpl w:val="D4322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D27B1"/>
    <w:multiLevelType w:val="hybridMultilevel"/>
    <w:tmpl w:val="B0043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00AD6"/>
    <w:multiLevelType w:val="multilevel"/>
    <w:tmpl w:val="C7468366"/>
    <w:lvl w:ilvl="0">
      <w:start w:val="1"/>
      <w:numFmt w:val="decimal"/>
      <w:pStyle w:val="Sectionnumber"/>
      <w:lvlText w:val="%1"/>
      <w:lvlJc w:val="left"/>
      <w:pPr>
        <w:ind w:left="0" w:firstLine="0"/>
      </w:pPr>
    </w:lvl>
    <w:lvl w:ilvl="1">
      <w:start w:val="1"/>
      <w:numFmt w:val="decimal"/>
      <w:pStyle w:val="ListNumber2"/>
      <w:lvlText w:val="%2"/>
      <w:lvlJc w:val="left"/>
      <w:pPr>
        <w:tabs>
          <w:tab w:val="num" w:pos="284"/>
        </w:tabs>
        <w:ind w:left="284" w:hanging="142"/>
      </w:pPr>
      <w:rPr>
        <w:rFonts w:hint="default"/>
        <w:b/>
        <w:i w:val="0"/>
        <w:color w:val="FA4616" w:themeColor="accent1"/>
      </w:rPr>
    </w:lvl>
    <w:lvl w:ilvl="2">
      <w:start w:val="1"/>
      <w:numFmt w:val="decimal"/>
      <w:pStyle w:val="ListNumber3"/>
      <w:lvlText w:val="%3"/>
      <w:lvlJc w:val="left"/>
      <w:pPr>
        <w:tabs>
          <w:tab w:val="num" w:pos="426"/>
        </w:tabs>
        <w:ind w:left="426" w:hanging="142"/>
      </w:pPr>
      <w:rPr>
        <w:rFonts w:hint="default"/>
        <w:b/>
        <w:i w:val="0"/>
        <w:color w:val="FA4616" w:themeColor="accent1"/>
      </w:rPr>
    </w:lvl>
    <w:lvl w:ilvl="3">
      <w:start w:val="1"/>
      <w:numFmt w:val="bullet"/>
      <w:pStyle w:val="ListBullet4"/>
      <w:lvlText w:val=""/>
      <w:lvlJc w:val="left"/>
      <w:pPr>
        <w:tabs>
          <w:tab w:val="num" w:pos="568"/>
        </w:tabs>
        <w:ind w:left="568" w:hanging="142"/>
      </w:pPr>
      <w:rPr>
        <w:rFonts w:ascii="Symbol" w:hAnsi="Symbol" w:hint="default"/>
        <w:color w:val="FA4616" w:themeColor="accent1"/>
      </w:rPr>
    </w:lvl>
    <w:lvl w:ilvl="4">
      <w:start w:val="1"/>
      <w:numFmt w:val="lowerLetter"/>
      <w:lvlText w:val="(%5)"/>
      <w:lvlJc w:val="left"/>
      <w:pPr>
        <w:tabs>
          <w:tab w:val="num" w:pos="710"/>
        </w:tabs>
        <w:ind w:left="710" w:hanging="142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2"/>
        </w:tabs>
        <w:ind w:left="852" w:hanging="14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4"/>
        </w:tabs>
        <w:ind w:left="994" w:hanging="142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6"/>
        </w:tabs>
        <w:ind w:left="1136" w:hanging="14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78"/>
        </w:tabs>
        <w:ind w:left="1278" w:hanging="142"/>
      </w:pPr>
      <w:rPr>
        <w:rFonts w:hint="default"/>
      </w:rPr>
    </w:lvl>
  </w:abstractNum>
  <w:num w:numId="1" w16cid:durableId="2072076185">
    <w:abstractNumId w:val="9"/>
  </w:num>
  <w:num w:numId="2" w16cid:durableId="1536192427">
    <w:abstractNumId w:val="5"/>
  </w:num>
  <w:num w:numId="3" w16cid:durableId="245309714">
    <w:abstractNumId w:val="7"/>
  </w:num>
  <w:num w:numId="4" w16cid:durableId="636184159">
    <w:abstractNumId w:val="6"/>
  </w:num>
  <w:num w:numId="5" w16cid:durableId="7867747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5880979">
    <w:abstractNumId w:val="8"/>
  </w:num>
  <w:num w:numId="7" w16cid:durableId="733048212">
    <w:abstractNumId w:val="3"/>
  </w:num>
  <w:num w:numId="8" w16cid:durableId="859048060">
    <w:abstractNumId w:val="2"/>
  </w:num>
  <w:num w:numId="9" w16cid:durableId="10802482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33810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2966065">
    <w:abstractNumId w:val="12"/>
  </w:num>
  <w:num w:numId="12" w16cid:durableId="2379057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7295367">
    <w:abstractNumId w:val="4"/>
  </w:num>
  <w:num w:numId="14" w16cid:durableId="1234467524">
    <w:abstractNumId w:val="1"/>
  </w:num>
  <w:num w:numId="15" w16cid:durableId="1289554898">
    <w:abstractNumId w:val="0"/>
  </w:num>
  <w:num w:numId="16" w16cid:durableId="11999016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683821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017944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37681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9200019">
    <w:abstractNumId w:val="11"/>
  </w:num>
  <w:num w:numId="21" w16cid:durableId="5948265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70"/>
    <w:rsid w:val="0000559F"/>
    <w:rsid w:val="0001077B"/>
    <w:rsid w:val="00013AB8"/>
    <w:rsid w:val="0003164A"/>
    <w:rsid w:val="00031764"/>
    <w:rsid w:val="00045D69"/>
    <w:rsid w:val="000460A4"/>
    <w:rsid w:val="00046361"/>
    <w:rsid w:val="0005473B"/>
    <w:rsid w:val="00061B40"/>
    <w:rsid w:val="00077B92"/>
    <w:rsid w:val="000A0A0A"/>
    <w:rsid w:val="000A70C8"/>
    <w:rsid w:val="000B1411"/>
    <w:rsid w:val="000B3F36"/>
    <w:rsid w:val="000B546E"/>
    <w:rsid w:val="000B7033"/>
    <w:rsid w:val="000D32D1"/>
    <w:rsid w:val="000D7A8E"/>
    <w:rsid w:val="000E0BDD"/>
    <w:rsid w:val="000E65A6"/>
    <w:rsid w:val="000E77EE"/>
    <w:rsid w:val="000F2FCB"/>
    <w:rsid w:val="0011023F"/>
    <w:rsid w:val="001335DB"/>
    <w:rsid w:val="001354F9"/>
    <w:rsid w:val="00142B46"/>
    <w:rsid w:val="001501C2"/>
    <w:rsid w:val="001527FB"/>
    <w:rsid w:val="00156B4A"/>
    <w:rsid w:val="00156BEA"/>
    <w:rsid w:val="0015725F"/>
    <w:rsid w:val="0016379D"/>
    <w:rsid w:val="00170578"/>
    <w:rsid w:val="00190F50"/>
    <w:rsid w:val="00195E7D"/>
    <w:rsid w:val="00196CED"/>
    <w:rsid w:val="00197268"/>
    <w:rsid w:val="001A037C"/>
    <w:rsid w:val="001A3C24"/>
    <w:rsid w:val="001B0742"/>
    <w:rsid w:val="001B3D08"/>
    <w:rsid w:val="001C7D44"/>
    <w:rsid w:val="001D469E"/>
    <w:rsid w:val="001D64FC"/>
    <w:rsid w:val="001D6A4A"/>
    <w:rsid w:val="001E2CBF"/>
    <w:rsid w:val="001F35C0"/>
    <w:rsid w:val="001F6942"/>
    <w:rsid w:val="00203566"/>
    <w:rsid w:val="00207F18"/>
    <w:rsid w:val="00210769"/>
    <w:rsid w:val="00211F94"/>
    <w:rsid w:val="00212522"/>
    <w:rsid w:val="00213373"/>
    <w:rsid w:val="00226372"/>
    <w:rsid w:val="0023135E"/>
    <w:rsid w:val="00235675"/>
    <w:rsid w:val="00240B8F"/>
    <w:rsid w:val="00242954"/>
    <w:rsid w:val="002457B2"/>
    <w:rsid w:val="00253EC8"/>
    <w:rsid w:val="00261895"/>
    <w:rsid w:val="00267120"/>
    <w:rsid w:val="00271989"/>
    <w:rsid w:val="00276434"/>
    <w:rsid w:val="0028369E"/>
    <w:rsid w:val="002840CD"/>
    <w:rsid w:val="0028410E"/>
    <w:rsid w:val="00285587"/>
    <w:rsid w:val="002A7B67"/>
    <w:rsid w:val="002B524B"/>
    <w:rsid w:val="002B632A"/>
    <w:rsid w:val="002E28BE"/>
    <w:rsid w:val="002E53E8"/>
    <w:rsid w:val="002F6F78"/>
    <w:rsid w:val="003000BC"/>
    <w:rsid w:val="00303C7E"/>
    <w:rsid w:val="003057F5"/>
    <w:rsid w:val="00321F4E"/>
    <w:rsid w:val="0034483E"/>
    <w:rsid w:val="003545C4"/>
    <w:rsid w:val="003568CF"/>
    <w:rsid w:val="00361022"/>
    <w:rsid w:val="00366555"/>
    <w:rsid w:val="00373EC5"/>
    <w:rsid w:val="003768EB"/>
    <w:rsid w:val="00380516"/>
    <w:rsid w:val="0039114E"/>
    <w:rsid w:val="003A5836"/>
    <w:rsid w:val="003B1777"/>
    <w:rsid w:val="003B6ABF"/>
    <w:rsid w:val="003B6C81"/>
    <w:rsid w:val="003B7819"/>
    <w:rsid w:val="003D1536"/>
    <w:rsid w:val="003D268D"/>
    <w:rsid w:val="003D3156"/>
    <w:rsid w:val="003D3EEF"/>
    <w:rsid w:val="003F1FCA"/>
    <w:rsid w:val="003F6499"/>
    <w:rsid w:val="00401A47"/>
    <w:rsid w:val="00403563"/>
    <w:rsid w:val="00410390"/>
    <w:rsid w:val="004111B1"/>
    <w:rsid w:val="0041122F"/>
    <w:rsid w:val="0041592A"/>
    <w:rsid w:val="004161BC"/>
    <w:rsid w:val="004223F0"/>
    <w:rsid w:val="00425A95"/>
    <w:rsid w:val="00431676"/>
    <w:rsid w:val="00435CB7"/>
    <w:rsid w:val="0043640F"/>
    <w:rsid w:val="004443F9"/>
    <w:rsid w:val="0044543F"/>
    <w:rsid w:val="00445A95"/>
    <w:rsid w:val="00463B99"/>
    <w:rsid w:val="00465DAB"/>
    <w:rsid w:val="00467CF0"/>
    <w:rsid w:val="00470306"/>
    <w:rsid w:val="004751B3"/>
    <w:rsid w:val="004A08BB"/>
    <w:rsid w:val="004B2F35"/>
    <w:rsid w:val="004C6536"/>
    <w:rsid w:val="004C790B"/>
    <w:rsid w:val="00500294"/>
    <w:rsid w:val="005067C5"/>
    <w:rsid w:val="00506F87"/>
    <w:rsid w:val="0051418C"/>
    <w:rsid w:val="00521256"/>
    <w:rsid w:val="005238B9"/>
    <w:rsid w:val="00527E59"/>
    <w:rsid w:val="00532296"/>
    <w:rsid w:val="00532398"/>
    <w:rsid w:val="005325BF"/>
    <w:rsid w:val="00541289"/>
    <w:rsid w:val="005453BD"/>
    <w:rsid w:val="00553844"/>
    <w:rsid w:val="005602F4"/>
    <w:rsid w:val="00566280"/>
    <w:rsid w:val="00573C6B"/>
    <w:rsid w:val="0058005C"/>
    <w:rsid w:val="00581548"/>
    <w:rsid w:val="005825F0"/>
    <w:rsid w:val="00584C14"/>
    <w:rsid w:val="0058514A"/>
    <w:rsid w:val="00586B9C"/>
    <w:rsid w:val="00586E5A"/>
    <w:rsid w:val="0058720D"/>
    <w:rsid w:val="00592774"/>
    <w:rsid w:val="005D1565"/>
    <w:rsid w:val="0060669C"/>
    <w:rsid w:val="00617255"/>
    <w:rsid w:val="00624723"/>
    <w:rsid w:val="00625D88"/>
    <w:rsid w:val="0063347E"/>
    <w:rsid w:val="006365AE"/>
    <w:rsid w:val="006537FD"/>
    <w:rsid w:val="00655C9C"/>
    <w:rsid w:val="00657836"/>
    <w:rsid w:val="00683191"/>
    <w:rsid w:val="006964CB"/>
    <w:rsid w:val="006C4BF2"/>
    <w:rsid w:val="006E6D1B"/>
    <w:rsid w:val="006F509B"/>
    <w:rsid w:val="006F512B"/>
    <w:rsid w:val="0071798E"/>
    <w:rsid w:val="007445D0"/>
    <w:rsid w:val="007515B5"/>
    <w:rsid w:val="0075667B"/>
    <w:rsid w:val="00760359"/>
    <w:rsid w:val="00762885"/>
    <w:rsid w:val="00783B8B"/>
    <w:rsid w:val="00784A1A"/>
    <w:rsid w:val="0078656C"/>
    <w:rsid w:val="007957E2"/>
    <w:rsid w:val="00796548"/>
    <w:rsid w:val="007A00CC"/>
    <w:rsid w:val="007A2768"/>
    <w:rsid w:val="007A576C"/>
    <w:rsid w:val="007B17F4"/>
    <w:rsid w:val="007C6717"/>
    <w:rsid w:val="007C7526"/>
    <w:rsid w:val="007D0672"/>
    <w:rsid w:val="007E3776"/>
    <w:rsid w:val="007E45DD"/>
    <w:rsid w:val="007E5073"/>
    <w:rsid w:val="007E5154"/>
    <w:rsid w:val="007F0EA6"/>
    <w:rsid w:val="00802D38"/>
    <w:rsid w:val="00803EC5"/>
    <w:rsid w:val="00806596"/>
    <w:rsid w:val="0081280B"/>
    <w:rsid w:val="008217A3"/>
    <w:rsid w:val="008241DF"/>
    <w:rsid w:val="00856F29"/>
    <w:rsid w:val="00877191"/>
    <w:rsid w:val="00877651"/>
    <w:rsid w:val="00884282"/>
    <w:rsid w:val="008844E2"/>
    <w:rsid w:val="008A439A"/>
    <w:rsid w:val="008A5EC5"/>
    <w:rsid w:val="008B4330"/>
    <w:rsid w:val="008D0CBD"/>
    <w:rsid w:val="008D57BF"/>
    <w:rsid w:val="008E50E7"/>
    <w:rsid w:val="008F2434"/>
    <w:rsid w:val="008F4A1B"/>
    <w:rsid w:val="00904ED9"/>
    <w:rsid w:val="00907B8E"/>
    <w:rsid w:val="00910ABB"/>
    <w:rsid w:val="00910EEE"/>
    <w:rsid w:val="009122E1"/>
    <w:rsid w:val="00912C27"/>
    <w:rsid w:val="009136D0"/>
    <w:rsid w:val="00916A3A"/>
    <w:rsid w:val="00922039"/>
    <w:rsid w:val="00924909"/>
    <w:rsid w:val="00931EDD"/>
    <w:rsid w:val="00933922"/>
    <w:rsid w:val="00937F25"/>
    <w:rsid w:val="00951DD7"/>
    <w:rsid w:val="00956984"/>
    <w:rsid w:val="009578E0"/>
    <w:rsid w:val="00970142"/>
    <w:rsid w:val="00975F9E"/>
    <w:rsid w:val="00980C44"/>
    <w:rsid w:val="009972D4"/>
    <w:rsid w:val="009A5A11"/>
    <w:rsid w:val="009B3CC7"/>
    <w:rsid w:val="009B7608"/>
    <w:rsid w:val="009B7F24"/>
    <w:rsid w:val="009C5F9D"/>
    <w:rsid w:val="009C769B"/>
    <w:rsid w:val="009D1C6B"/>
    <w:rsid w:val="009E1123"/>
    <w:rsid w:val="009F03F4"/>
    <w:rsid w:val="009F0E1A"/>
    <w:rsid w:val="009F11FA"/>
    <w:rsid w:val="009F1211"/>
    <w:rsid w:val="009F3C45"/>
    <w:rsid w:val="00A04343"/>
    <w:rsid w:val="00A16A2F"/>
    <w:rsid w:val="00A21080"/>
    <w:rsid w:val="00A214D0"/>
    <w:rsid w:val="00A41470"/>
    <w:rsid w:val="00A44EC8"/>
    <w:rsid w:val="00A45965"/>
    <w:rsid w:val="00A45DC5"/>
    <w:rsid w:val="00A531BA"/>
    <w:rsid w:val="00A65E93"/>
    <w:rsid w:val="00AA7ACF"/>
    <w:rsid w:val="00AB4B5A"/>
    <w:rsid w:val="00AB6A2C"/>
    <w:rsid w:val="00AD082A"/>
    <w:rsid w:val="00AE50DE"/>
    <w:rsid w:val="00AE76CB"/>
    <w:rsid w:val="00AF0E18"/>
    <w:rsid w:val="00AF2011"/>
    <w:rsid w:val="00AF3558"/>
    <w:rsid w:val="00B05748"/>
    <w:rsid w:val="00B05B43"/>
    <w:rsid w:val="00B0750C"/>
    <w:rsid w:val="00B11D1C"/>
    <w:rsid w:val="00B127FE"/>
    <w:rsid w:val="00B226FC"/>
    <w:rsid w:val="00B274FC"/>
    <w:rsid w:val="00B3749B"/>
    <w:rsid w:val="00B41C56"/>
    <w:rsid w:val="00B44502"/>
    <w:rsid w:val="00B46931"/>
    <w:rsid w:val="00B50831"/>
    <w:rsid w:val="00B737D6"/>
    <w:rsid w:val="00B82C58"/>
    <w:rsid w:val="00B904D4"/>
    <w:rsid w:val="00B905AB"/>
    <w:rsid w:val="00B950BE"/>
    <w:rsid w:val="00BA4A66"/>
    <w:rsid w:val="00BA4D55"/>
    <w:rsid w:val="00BB7B32"/>
    <w:rsid w:val="00BC26D1"/>
    <w:rsid w:val="00BD5942"/>
    <w:rsid w:val="00BE3185"/>
    <w:rsid w:val="00BE4470"/>
    <w:rsid w:val="00BF25A9"/>
    <w:rsid w:val="00BF5C68"/>
    <w:rsid w:val="00C0491A"/>
    <w:rsid w:val="00C07C67"/>
    <w:rsid w:val="00C111EB"/>
    <w:rsid w:val="00C151CB"/>
    <w:rsid w:val="00C15C8D"/>
    <w:rsid w:val="00C369C3"/>
    <w:rsid w:val="00C46036"/>
    <w:rsid w:val="00C466CE"/>
    <w:rsid w:val="00C55CF7"/>
    <w:rsid w:val="00C57F18"/>
    <w:rsid w:val="00C75D8F"/>
    <w:rsid w:val="00C804E8"/>
    <w:rsid w:val="00C95F60"/>
    <w:rsid w:val="00CA669E"/>
    <w:rsid w:val="00CA6768"/>
    <w:rsid w:val="00CB1B75"/>
    <w:rsid w:val="00CB2462"/>
    <w:rsid w:val="00CB359A"/>
    <w:rsid w:val="00CC0027"/>
    <w:rsid w:val="00CC07B3"/>
    <w:rsid w:val="00CC4A6B"/>
    <w:rsid w:val="00CC52CD"/>
    <w:rsid w:val="00CE3070"/>
    <w:rsid w:val="00CE333E"/>
    <w:rsid w:val="00CE7134"/>
    <w:rsid w:val="00CF0677"/>
    <w:rsid w:val="00CF31F0"/>
    <w:rsid w:val="00D0473B"/>
    <w:rsid w:val="00D11A78"/>
    <w:rsid w:val="00D1256E"/>
    <w:rsid w:val="00D217BC"/>
    <w:rsid w:val="00D264C8"/>
    <w:rsid w:val="00D3594C"/>
    <w:rsid w:val="00D536F7"/>
    <w:rsid w:val="00D55887"/>
    <w:rsid w:val="00D63BC1"/>
    <w:rsid w:val="00D76152"/>
    <w:rsid w:val="00D80A26"/>
    <w:rsid w:val="00DA30F9"/>
    <w:rsid w:val="00DA5AC2"/>
    <w:rsid w:val="00DC21DF"/>
    <w:rsid w:val="00DC271A"/>
    <w:rsid w:val="00DC6EB5"/>
    <w:rsid w:val="00DD26D2"/>
    <w:rsid w:val="00DF478B"/>
    <w:rsid w:val="00DF7A96"/>
    <w:rsid w:val="00E112B1"/>
    <w:rsid w:val="00E148ED"/>
    <w:rsid w:val="00E320C7"/>
    <w:rsid w:val="00E40578"/>
    <w:rsid w:val="00E5067D"/>
    <w:rsid w:val="00E519FC"/>
    <w:rsid w:val="00E53E57"/>
    <w:rsid w:val="00E54282"/>
    <w:rsid w:val="00E85AD8"/>
    <w:rsid w:val="00E90A98"/>
    <w:rsid w:val="00E97793"/>
    <w:rsid w:val="00EA435A"/>
    <w:rsid w:val="00EA4A0A"/>
    <w:rsid w:val="00EB592B"/>
    <w:rsid w:val="00EB7FD6"/>
    <w:rsid w:val="00EC2CAC"/>
    <w:rsid w:val="00EC3CFE"/>
    <w:rsid w:val="00ED3E7F"/>
    <w:rsid w:val="00EE2801"/>
    <w:rsid w:val="00EE37DF"/>
    <w:rsid w:val="00EF032B"/>
    <w:rsid w:val="00EF493D"/>
    <w:rsid w:val="00F073C0"/>
    <w:rsid w:val="00F10969"/>
    <w:rsid w:val="00F17E4A"/>
    <w:rsid w:val="00F25963"/>
    <w:rsid w:val="00F2619F"/>
    <w:rsid w:val="00F5550A"/>
    <w:rsid w:val="00F907E1"/>
    <w:rsid w:val="00F90B97"/>
    <w:rsid w:val="00F91482"/>
    <w:rsid w:val="00FA0839"/>
    <w:rsid w:val="00FA306C"/>
    <w:rsid w:val="00FA4740"/>
    <w:rsid w:val="00FA4CA7"/>
    <w:rsid w:val="00FB2E3A"/>
    <w:rsid w:val="00FD44DD"/>
    <w:rsid w:val="057CFC14"/>
    <w:rsid w:val="09441168"/>
    <w:rsid w:val="1E756CC8"/>
    <w:rsid w:val="21E0E6DB"/>
    <w:rsid w:val="25986D5F"/>
    <w:rsid w:val="58366D4D"/>
    <w:rsid w:val="62EC91F6"/>
    <w:rsid w:val="7C8505C3"/>
    <w:rsid w:val="7D51E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ecimalSymbol w:val="."/>
  <w:listSeparator w:val=","/>
  <w14:docId w14:val="63C77A21"/>
  <w15:chartTrackingRefBased/>
  <w15:docId w15:val="{C2662FA2-22C4-4C5D-9914-9F130194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9E1123"/>
    <w:pPr>
      <w:spacing w:after="120" w:line="288" w:lineRule="auto"/>
    </w:pPr>
    <w:rPr>
      <w:rFonts w:ascii="Arial" w:eastAsia="Arial" w:hAnsi="Arial" w:cs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005C"/>
    <w:pPr>
      <w:keepNext/>
      <w:keepLines/>
      <w:pageBreakBefore/>
      <w:spacing w:after="1440" w:line="520" w:lineRule="exact"/>
      <w:contextualSpacing/>
      <w:outlineLvl w:val="0"/>
    </w:pPr>
    <w:rPr>
      <w:rFonts w:asciiTheme="majorHAnsi" w:eastAsiaTheme="majorEastAsia" w:hAnsiTheme="majorHAnsi" w:cstheme="majorBidi"/>
      <w:b/>
      <w:color w:val="FA4616" w:themeColor="accent1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E2CBF"/>
    <w:pPr>
      <w:keepNext/>
      <w:keepLines/>
      <w:spacing w:before="360" w:after="60" w:line="264" w:lineRule="auto"/>
      <w:outlineLvl w:val="1"/>
    </w:pPr>
    <w:rPr>
      <w:rFonts w:asciiTheme="majorHAnsi" w:eastAsiaTheme="majorEastAsia" w:hAnsiTheme="majorHAnsi" w:cstheme="majorBidi"/>
      <w:b/>
      <w:color w:val="FA4616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55C9C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373A36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2429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24295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05C"/>
    <w:rPr>
      <w:rFonts w:asciiTheme="majorHAnsi" w:eastAsiaTheme="majorEastAsia" w:hAnsiTheme="majorHAnsi" w:cstheme="majorBidi"/>
      <w:b/>
      <w:color w:val="FA4616" w:themeColor="accent1"/>
      <w:sz w:val="48"/>
      <w:szCs w:val="32"/>
    </w:rPr>
  </w:style>
  <w:style w:type="table" w:styleId="PlainTable4">
    <w:name w:val="Plain Table 4"/>
    <w:aliases w:val="Rapleys"/>
    <w:basedOn w:val="TableNormal"/>
    <w:uiPriority w:val="44"/>
    <w:rsid w:val="00A45965"/>
    <w:pPr>
      <w:spacing w:after="0" w:line="240" w:lineRule="auto"/>
    </w:pPr>
    <w:tblPr>
      <w:tblStyleRowBandSize w:val="1"/>
      <w:tblStyleColBandSize w:val="1"/>
      <w:tblCellMar>
        <w:top w:w="113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A4616" w:themeFill="accent1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1E2CBF"/>
    <w:rPr>
      <w:rFonts w:asciiTheme="majorHAnsi" w:eastAsiaTheme="majorEastAsia" w:hAnsiTheme="majorHAnsi" w:cstheme="majorBidi"/>
      <w:b/>
      <w:color w:val="FA4616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55C9C"/>
    <w:rPr>
      <w:rFonts w:asciiTheme="majorHAnsi" w:eastAsiaTheme="majorEastAsia" w:hAnsiTheme="majorHAnsi" w:cstheme="majorBidi"/>
      <w:b/>
      <w:color w:val="373A36" w:themeColor="text1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954"/>
    <w:rPr>
      <w:rFonts w:asciiTheme="majorHAnsi" w:eastAsiaTheme="majorEastAsia" w:hAnsiTheme="majorHAnsi" w:cstheme="majorBidi"/>
      <w:i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954"/>
    <w:rPr>
      <w:rFonts w:asciiTheme="majorHAnsi" w:eastAsiaTheme="majorEastAsia" w:hAnsiTheme="majorHAnsi" w:cstheme="majorBidi"/>
      <w:sz w:val="20"/>
    </w:rPr>
  </w:style>
  <w:style w:type="paragraph" w:styleId="ListBullet">
    <w:name w:val="List Bullet"/>
    <w:basedOn w:val="Normal"/>
    <w:uiPriority w:val="1"/>
    <w:rsid w:val="0034483E"/>
    <w:pPr>
      <w:numPr>
        <w:numId w:val="5"/>
      </w:numPr>
      <w:spacing w:after="240" w:line="264" w:lineRule="auto"/>
    </w:pPr>
    <w:rPr>
      <w:color w:val="373A36" w:themeColor="text1"/>
    </w:rPr>
  </w:style>
  <w:style w:type="paragraph" w:styleId="ListBullet2">
    <w:name w:val="List Bullet 2"/>
    <w:basedOn w:val="Normal"/>
    <w:uiPriority w:val="1"/>
    <w:rsid w:val="0034483E"/>
    <w:pPr>
      <w:numPr>
        <w:ilvl w:val="1"/>
        <w:numId w:val="5"/>
      </w:numPr>
      <w:spacing w:line="264" w:lineRule="auto"/>
    </w:pPr>
    <w:rPr>
      <w:color w:val="373A36" w:themeColor="text1"/>
    </w:rPr>
  </w:style>
  <w:style w:type="paragraph" w:styleId="ListBullet3">
    <w:name w:val="List Bullet 3"/>
    <w:basedOn w:val="Normal"/>
    <w:uiPriority w:val="1"/>
    <w:rsid w:val="0034483E"/>
    <w:pPr>
      <w:numPr>
        <w:ilvl w:val="2"/>
        <w:numId w:val="5"/>
      </w:numPr>
      <w:spacing w:line="264" w:lineRule="auto"/>
      <w:contextualSpacing/>
    </w:pPr>
    <w:rPr>
      <w:color w:val="373A36" w:themeColor="text1"/>
    </w:rPr>
  </w:style>
  <w:style w:type="paragraph" w:styleId="ListBullet4">
    <w:name w:val="List Bullet 4"/>
    <w:basedOn w:val="Normal"/>
    <w:uiPriority w:val="1"/>
    <w:rsid w:val="0034483E"/>
    <w:pPr>
      <w:numPr>
        <w:ilvl w:val="3"/>
        <w:numId w:val="11"/>
      </w:numPr>
      <w:spacing w:line="264" w:lineRule="auto"/>
      <w:contextualSpacing/>
    </w:pPr>
    <w:rPr>
      <w:color w:val="373A36" w:themeColor="text1"/>
    </w:rPr>
  </w:style>
  <w:style w:type="paragraph" w:styleId="ListNumber">
    <w:name w:val="List Number"/>
    <w:basedOn w:val="Normal"/>
    <w:uiPriority w:val="3"/>
    <w:rsid w:val="0001077B"/>
    <w:pPr>
      <w:numPr>
        <w:numId w:val="6"/>
      </w:numPr>
      <w:spacing w:after="240" w:line="264" w:lineRule="auto"/>
    </w:pPr>
    <w:rPr>
      <w:color w:val="373A36" w:themeColor="text1"/>
    </w:rPr>
  </w:style>
  <w:style w:type="paragraph" w:styleId="ListNumber2">
    <w:name w:val="List Number 2"/>
    <w:basedOn w:val="Normal"/>
    <w:uiPriority w:val="3"/>
    <w:rsid w:val="00203566"/>
    <w:pPr>
      <w:numPr>
        <w:ilvl w:val="1"/>
        <w:numId w:val="11"/>
      </w:numPr>
      <w:spacing w:after="240"/>
    </w:pPr>
  </w:style>
  <w:style w:type="paragraph" w:styleId="ListNumber3">
    <w:name w:val="List Number 3"/>
    <w:basedOn w:val="Normal"/>
    <w:uiPriority w:val="3"/>
    <w:rsid w:val="00203566"/>
    <w:pPr>
      <w:numPr>
        <w:ilvl w:val="2"/>
        <w:numId w:val="11"/>
      </w:numPr>
      <w:spacing w:after="240"/>
    </w:pPr>
  </w:style>
  <w:style w:type="paragraph" w:customStyle="1" w:styleId="BasicParagraph">
    <w:name w:val="[Basic Paragraph]"/>
    <w:basedOn w:val="Normal"/>
    <w:uiPriority w:val="99"/>
    <w:semiHidden/>
    <w:rsid w:val="00DA5AC2"/>
    <w:pPr>
      <w:autoSpaceDE w:val="0"/>
      <w:autoSpaceDN w:val="0"/>
      <w:adjustRightInd w:val="0"/>
      <w:spacing w:after="0"/>
      <w:textAlignment w:val="center"/>
    </w:pPr>
    <w:rPr>
      <w:rFonts w:eastAsiaTheme="minorHAnsi" w:cs="Arial"/>
      <w:color w:val="000000"/>
      <w:sz w:val="24"/>
      <w:szCs w:val="24"/>
    </w:rPr>
  </w:style>
  <w:style w:type="table" w:styleId="TableGridLight">
    <w:name w:val="Grid Table Light"/>
    <w:basedOn w:val="TableNormal"/>
    <w:uiPriority w:val="40"/>
    <w:rsid w:val="00DA5AC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DA5AC2"/>
    <w:pPr>
      <w:spacing w:after="0" w:line="240" w:lineRule="auto"/>
    </w:pPr>
    <w:tblPr>
      <w:tblStyleRowBandSize w:val="1"/>
      <w:tblStyleColBandSize w:val="1"/>
      <w:tblBorders>
        <w:top w:val="single" w:sz="4" w:space="0" w:color="FDB4A1" w:themeColor="accent1" w:themeTint="66"/>
        <w:left w:val="single" w:sz="4" w:space="0" w:color="FDB4A1" w:themeColor="accent1" w:themeTint="66"/>
        <w:bottom w:val="single" w:sz="4" w:space="0" w:color="FDB4A1" w:themeColor="accent1" w:themeTint="66"/>
        <w:right w:val="single" w:sz="4" w:space="0" w:color="FDB4A1" w:themeColor="accent1" w:themeTint="66"/>
        <w:insideH w:val="single" w:sz="4" w:space="0" w:color="FDB4A1" w:themeColor="accent1" w:themeTint="66"/>
        <w:insideV w:val="single" w:sz="4" w:space="0" w:color="FDB4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C8F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8F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5Dark-Accent2">
    <w:name w:val="List Table 5 Dark Accent 2"/>
    <w:basedOn w:val="TableNormal"/>
    <w:uiPriority w:val="50"/>
    <w:rsid w:val="00DA5AC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8232" w:themeColor="accent2"/>
        <w:left w:val="single" w:sz="24" w:space="0" w:color="F58232" w:themeColor="accent2"/>
        <w:bottom w:val="single" w:sz="24" w:space="0" w:color="F58232" w:themeColor="accent2"/>
        <w:right w:val="single" w:sz="24" w:space="0" w:color="F58232" w:themeColor="accent2"/>
      </w:tblBorders>
    </w:tblPr>
    <w:tcPr>
      <w:shd w:val="clear" w:color="auto" w:fill="F582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A5AC2"/>
    <w:pPr>
      <w:spacing w:after="0" w:line="240" w:lineRule="auto"/>
    </w:pPr>
    <w:tblPr>
      <w:tblStyleRowBandSize w:val="1"/>
      <w:tblStyleColBandSize w:val="1"/>
      <w:tblBorders>
        <w:top w:val="single" w:sz="4" w:space="0" w:color="F58232" w:themeColor="accent2"/>
        <w:left w:val="single" w:sz="4" w:space="0" w:color="F58232" w:themeColor="accent2"/>
        <w:bottom w:val="single" w:sz="4" w:space="0" w:color="F58232" w:themeColor="accent2"/>
        <w:right w:val="single" w:sz="4" w:space="0" w:color="F582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8232" w:themeFill="accent2"/>
      </w:tcPr>
    </w:tblStylePr>
    <w:tblStylePr w:type="lastRow">
      <w:rPr>
        <w:b/>
        <w:bCs/>
      </w:rPr>
      <w:tblPr/>
      <w:tcPr>
        <w:tcBorders>
          <w:top w:val="double" w:sz="4" w:space="0" w:color="F582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8232" w:themeColor="accent2"/>
          <w:right w:val="single" w:sz="4" w:space="0" w:color="F58232" w:themeColor="accent2"/>
        </w:tcBorders>
      </w:tcPr>
    </w:tblStylePr>
    <w:tblStylePr w:type="band1Horz">
      <w:tblPr/>
      <w:tcPr>
        <w:tcBorders>
          <w:top w:val="single" w:sz="4" w:space="0" w:color="F58232" w:themeColor="accent2"/>
          <w:bottom w:val="single" w:sz="4" w:space="0" w:color="F582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8232" w:themeColor="accent2"/>
          <w:left w:val="nil"/>
        </w:tcBorders>
      </w:tcPr>
    </w:tblStylePr>
    <w:tblStylePr w:type="swCell">
      <w:tblPr/>
      <w:tcPr>
        <w:tcBorders>
          <w:top w:val="double" w:sz="4" w:space="0" w:color="F58232" w:themeColor="accent2"/>
          <w:right w:val="nil"/>
        </w:tcBorders>
      </w:tcPr>
    </w:tblStylePr>
  </w:style>
  <w:style w:type="table" w:styleId="ListTable3-Accent1">
    <w:name w:val="List Table 3 Accent 1"/>
    <w:aliases w:val="Cadent"/>
    <w:basedOn w:val="TableNormal"/>
    <w:uiPriority w:val="48"/>
    <w:rsid w:val="00B905AB"/>
    <w:pPr>
      <w:spacing w:after="0" w:line="200" w:lineRule="exact"/>
    </w:pPr>
    <w:rPr>
      <w:sz w:val="16"/>
    </w:rPr>
    <w:tblPr>
      <w:tblStyleRowBandSize w:val="1"/>
      <w:tblStyleColBandSize w:val="1"/>
      <w:tblBorders>
        <w:insideH w:val="single" w:sz="6" w:space="0" w:color="CACAC9"/>
      </w:tblBorders>
      <w:tblCellMar>
        <w:top w:w="85" w:type="dxa"/>
        <w:left w:w="142" w:type="dxa"/>
        <w:right w:w="142" w:type="dxa"/>
      </w:tblCellMar>
    </w:tblPr>
    <w:tcPr>
      <w:shd w:val="clear" w:color="auto" w:fill="F1F1F1"/>
    </w:tcPr>
    <w:tblStylePr w:type="firstRow">
      <w:rPr>
        <w:rFonts w:asciiTheme="majorHAnsi" w:hAnsiTheme="majorHAnsi"/>
        <w:b w:val="0"/>
        <w:bCs/>
        <w:color w:val="FFFFFF" w:themeColor="background1"/>
        <w:sz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4616" w:themeFill="accent1"/>
      </w:tcPr>
    </w:tblStylePr>
    <w:tblStylePr w:type="lastRow">
      <w:rPr>
        <w:b/>
        <w:bCs/>
      </w:rPr>
      <w:tblPr/>
      <w:tcPr>
        <w:tcBorders>
          <w:top w:val="double" w:sz="4" w:space="0" w:color="FA4616" w:themeColor="accent1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  <w:color w:val="FA4616" w:themeColor="accent1"/>
        <w:sz w:val="32"/>
      </w:rPr>
      <w:tblPr/>
      <w:tcPr>
        <w:tcBorders>
          <w:right w:val="single" w:sz="36" w:space="0" w:color="FFFFFF"/>
        </w:tcBorders>
        <w:shd w:val="clear" w:color="auto" w:fill="FFF2E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4616" w:themeColor="accent1"/>
          <w:right w:val="single" w:sz="4" w:space="0" w:color="FA4616" w:themeColor="accent1"/>
        </w:tcBorders>
      </w:tcPr>
    </w:tblStylePr>
    <w:tblStylePr w:type="band1Horz">
      <w:tblPr/>
      <w:tcPr>
        <w:tcBorders>
          <w:top w:val="single" w:sz="4" w:space="0" w:color="FA4616" w:themeColor="accent1"/>
          <w:bottom w:val="single" w:sz="4" w:space="0" w:color="FA461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4616" w:themeColor="accent1"/>
          <w:left w:val="nil"/>
        </w:tcBorders>
      </w:tcPr>
    </w:tblStylePr>
    <w:tblStylePr w:type="swCell">
      <w:tblPr/>
      <w:tcPr>
        <w:tcBorders>
          <w:top w:val="double" w:sz="4" w:space="0" w:color="FA4616" w:themeColor="accent1"/>
          <w:right w:val="nil"/>
        </w:tcBorders>
      </w:tcPr>
    </w:tblStylePr>
  </w:style>
  <w:style w:type="table" w:styleId="TableGrid">
    <w:name w:val="Table Grid"/>
    <w:basedOn w:val="TableNormal"/>
    <w:uiPriority w:val="39"/>
    <w:rsid w:val="001D6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1D6A4A"/>
    <w:pPr>
      <w:spacing w:after="0" w:line="240" w:lineRule="auto"/>
    </w:pPr>
    <w:tblPr>
      <w:tblStyleRowBandSize w:val="1"/>
      <w:tblStyleColBandSize w:val="1"/>
      <w:tblBorders>
        <w:top w:val="single" w:sz="4" w:space="0" w:color="373A36" w:themeColor="text1"/>
        <w:left w:val="single" w:sz="4" w:space="0" w:color="373A36" w:themeColor="text1"/>
        <w:bottom w:val="single" w:sz="4" w:space="0" w:color="373A36" w:themeColor="text1"/>
        <w:right w:val="single" w:sz="4" w:space="0" w:color="373A36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3A36" w:themeFill="text1"/>
      </w:tcPr>
    </w:tblStylePr>
    <w:tblStylePr w:type="lastRow">
      <w:rPr>
        <w:b/>
        <w:bCs/>
      </w:rPr>
      <w:tblPr/>
      <w:tcPr>
        <w:tcBorders>
          <w:top w:val="double" w:sz="4" w:space="0" w:color="373A36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3A36" w:themeColor="text1"/>
          <w:right w:val="single" w:sz="4" w:space="0" w:color="373A36" w:themeColor="text1"/>
        </w:tcBorders>
      </w:tcPr>
    </w:tblStylePr>
    <w:tblStylePr w:type="band1Horz">
      <w:tblPr/>
      <w:tcPr>
        <w:tcBorders>
          <w:top w:val="single" w:sz="4" w:space="0" w:color="373A36" w:themeColor="text1"/>
          <w:bottom w:val="single" w:sz="4" w:space="0" w:color="373A3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3A36" w:themeColor="text1"/>
          <w:left w:val="nil"/>
        </w:tcBorders>
      </w:tcPr>
    </w:tblStylePr>
    <w:tblStylePr w:type="swCell">
      <w:tblPr/>
      <w:tcPr>
        <w:tcBorders>
          <w:top w:val="double" w:sz="4" w:space="0" w:color="373A36" w:themeColor="text1"/>
          <w:right w:val="nil"/>
        </w:tcBorders>
      </w:tcPr>
    </w:tblStylePr>
  </w:style>
  <w:style w:type="paragraph" w:customStyle="1" w:styleId="Tabletext">
    <w:name w:val="Table text"/>
    <w:basedOn w:val="Normal"/>
    <w:uiPriority w:val="8"/>
    <w:qFormat/>
    <w:rsid w:val="0034483E"/>
    <w:pPr>
      <w:spacing w:line="264" w:lineRule="auto"/>
    </w:pPr>
    <w:rPr>
      <w:bCs/>
      <w:sz w:val="16"/>
    </w:rPr>
  </w:style>
  <w:style w:type="paragraph" w:styleId="Quote">
    <w:name w:val="Quote"/>
    <w:basedOn w:val="BodyText1"/>
    <w:next w:val="Normal"/>
    <w:link w:val="QuoteChar"/>
    <w:uiPriority w:val="29"/>
    <w:semiHidden/>
    <w:qFormat/>
    <w:rsid w:val="00762885"/>
    <w:rPr>
      <w:b/>
      <w:color w:val="FFFFFF" w:themeColor="background1"/>
      <w:sz w:val="24"/>
      <w:szCs w:val="28"/>
    </w:rPr>
  </w:style>
  <w:style w:type="paragraph" w:customStyle="1" w:styleId="Heading1Blk">
    <w:name w:val="Heading 1Blk"/>
    <w:basedOn w:val="Normal"/>
    <w:uiPriority w:val="10"/>
    <w:qFormat/>
    <w:rsid w:val="00366555"/>
    <w:pPr>
      <w:spacing w:after="840" w:line="240" w:lineRule="auto"/>
      <w:ind w:right="4026"/>
    </w:pPr>
    <w:rPr>
      <w:b/>
      <w:noProof/>
      <w:color w:val="373A36" w:themeColor="text1"/>
      <w:sz w:val="60"/>
      <w:szCs w:val="60"/>
    </w:rPr>
  </w:style>
  <w:style w:type="table" w:customStyle="1" w:styleId="Textgrid">
    <w:name w:val="Text grid"/>
    <w:basedOn w:val="TableNormal"/>
    <w:uiPriority w:val="99"/>
    <w:rsid w:val="00624723"/>
    <w:pPr>
      <w:spacing w:after="0" w:line="240" w:lineRule="auto"/>
    </w:pPr>
    <w:tblPr>
      <w:tblCellMar>
        <w:left w:w="0" w:type="dxa"/>
        <w:right w:w="284" w:type="dxa"/>
      </w:tblCellMar>
    </w:tblPr>
    <w:tcPr>
      <w:shd w:val="clear" w:color="auto" w:fill="auto"/>
    </w:tcPr>
  </w:style>
  <w:style w:type="paragraph" w:customStyle="1" w:styleId="Intro">
    <w:name w:val="Intro"/>
    <w:basedOn w:val="Normal"/>
    <w:uiPriority w:val="12"/>
    <w:qFormat/>
    <w:rsid w:val="0051418C"/>
    <w:pPr>
      <w:spacing w:after="480" w:line="300" w:lineRule="exact"/>
    </w:pPr>
    <w:rPr>
      <w:b/>
      <w:noProof/>
      <w:color w:val="373A36" w:themeColor="text1"/>
      <w:sz w:val="22"/>
    </w:rPr>
  </w:style>
  <w:style w:type="paragraph" w:styleId="Header">
    <w:name w:val="header"/>
    <w:basedOn w:val="Normal"/>
    <w:link w:val="HeaderChar"/>
    <w:uiPriority w:val="99"/>
    <w:semiHidden/>
    <w:rsid w:val="000B3F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3844"/>
    <w:rPr>
      <w:rFonts w:ascii="Arial" w:eastAsia="Arial" w:hAnsi="Arial" w:cs="Times New Roman"/>
      <w:sz w:val="20"/>
    </w:rPr>
  </w:style>
  <w:style w:type="paragraph" w:styleId="Footer">
    <w:name w:val="footer"/>
    <w:basedOn w:val="Normal"/>
    <w:link w:val="FooterChar"/>
    <w:uiPriority w:val="99"/>
    <w:semiHidden/>
    <w:rsid w:val="00DF7A96"/>
    <w:pPr>
      <w:pBdr>
        <w:top w:val="single" w:sz="4" w:space="4" w:color="373A36" w:themeColor="text1"/>
      </w:pBdr>
      <w:tabs>
        <w:tab w:val="center" w:pos="4513"/>
        <w:tab w:val="right" w:pos="9026"/>
      </w:tabs>
      <w:spacing w:after="0" w:line="240" w:lineRule="auto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3844"/>
    <w:rPr>
      <w:rFonts w:ascii="Arial" w:eastAsia="Arial" w:hAnsi="Arial" w:cs="Times New Roman"/>
      <w:sz w:val="20"/>
    </w:rPr>
  </w:style>
  <w:style w:type="paragraph" w:customStyle="1" w:styleId="BodyText1">
    <w:name w:val="Body Text1"/>
    <w:basedOn w:val="Normal"/>
    <w:qFormat/>
    <w:rsid w:val="0034483E"/>
    <w:pPr>
      <w:spacing w:line="264" w:lineRule="auto"/>
    </w:pPr>
    <w:rPr>
      <w:color w:val="373A36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62885"/>
    <w:rPr>
      <w:rFonts w:ascii="Arial" w:eastAsia="Arial" w:hAnsi="Arial" w:cs="Times New Roman"/>
      <w:b/>
      <w:color w:val="FFFFFF" w:themeColor="background1"/>
      <w:sz w:val="24"/>
      <w:szCs w:val="28"/>
    </w:rPr>
  </w:style>
  <w:style w:type="paragraph" w:customStyle="1" w:styleId="SectionHeader">
    <w:name w:val="Section Header"/>
    <w:basedOn w:val="BodyText1"/>
    <w:qFormat/>
    <w:rsid w:val="00B127FE"/>
    <w:pPr>
      <w:spacing w:line="240" w:lineRule="auto"/>
    </w:pPr>
    <w:rPr>
      <w:b/>
      <w:color w:val="FA4616" w:themeColor="accent1"/>
      <w:sz w:val="82"/>
    </w:rPr>
  </w:style>
  <w:style w:type="paragraph" w:customStyle="1" w:styleId="Sectionnumber">
    <w:name w:val="Section number"/>
    <w:basedOn w:val="BodyText1"/>
    <w:qFormat/>
    <w:rsid w:val="00E112B1"/>
    <w:pPr>
      <w:numPr>
        <w:numId w:val="11"/>
      </w:numPr>
      <w:jc w:val="center"/>
    </w:pPr>
    <w:rPr>
      <w:color w:val="FFFFFF" w:themeColor="background1"/>
      <w:sz w:val="144"/>
      <w:szCs w:val="24"/>
    </w:rPr>
  </w:style>
  <w:style w:type="paragraph" w:customStyle="1" w:styleId="Contentstitle">
    <w:name w:val="Contents title"/>
    <w:basedOn w:val="Heading1"/>
    <w:semiHidden/>
    <w:qFormat/>
    <w:rsid w:val="00DD26D2"/>
    <w:rPr>
      <w:noProof/>
    </w:rPr>
  </w:style>
  <w:style w:type="paragraph" w:styleId="TOC1">
    <w:name w:val="toc 1"/>
    <w:basedOn w:val="Normal"/>
    <w:next w:val="Normal"/>
    <w:autoRedefine/>
    <w:uiPriority w:val="39"/>
    <w:rsid w:val="009F1211"/>
    <w:pPr>
      <w:pBdr>
        <w:bottom w:val="single" w:sz="2" w:space="2" w:color="FA4616" w:themeColor="accent1"/>
      </w:pBdr>
      <w:tabs>
        <w:tab w:val="right" w:pos="7371"/>
      </w:tabs>
      <w:spacing w:before="360" w:after="0" w:line="300" w:lineRule="exact"/>
      <w:ind w:left="851" w:right="2607"/>
    </w:pPr>
    <w:rPr>
      <w:b/>
      <w:noProof/>
      <w:color w:val="FA4616" w:themeColor="accent1"/>
      <w:sz w:val="30"/>
    </w:rPr>
  </w:style>
  <w:style w:type="paragraph" w:styleId="TOC2">
    <w:name w:val="toc 2"/>
    <w:basedOn w:val="Normal"/>
    <w:next w:val="Normal"/>
    <w:autoRedefine/>
    <w:uiPriority w:val="39"/>
    <w:rsid w:val="009F1211"/>
    <w:pPr>
      <w:tabs>
        <w:tab w:val="right" w:pos="7371"/>
      </w:tabs>
      <w:spacing w:after="0" w:line="320" w:lineRule="exact"/>
      <w:ind w:left="851" w:right="2607"/>
    </w:pPr>
    <w:rPr>
      <w:noProof/>
      <w:color w:val="373A36" w:themeColor="text1"/>
      <w:sz w:val="24"/>
    </w:rPr>
  </w:style>
  <w:style w:type="character" w:styleId="Hyperlink">
    <w:name w:val="Hyperlink"/>
    <w:basedOn w:val="DefaultParagraphFont"/>
    <w:uiPriority w:val="99"/>
    <w:rsid w:val="00DC271A"/>
    <w:rPr>
      <w:color w:val="FA4616" w:themeColor="hyperlink"/>
      <w:u w:val="single"/>
    </w:rPr>
  </w:style>
  <w:style w:type="paragraph" w:customStyle="1" w:styleId="Covertitle">
    <w:name w:val="Cover title"/>
    <w:basedOn w:val="Normal"/>
    <w:uiPriority w:val="13"/>
    <w:qFormat/>
    <w:rsid w:val="00AD082A"/>
    <w:pPr>
      <w:spacing w:before="1440" w:after="160" w:line="240" w:lineRule="auto"/>
    </w:pPr>
    <w:rPr>
      <w:b/>
      <w:color w:val="FA4616" w:themeColor="accent1"/>
      <w:sz w:val="120"/>
      <w:szCs w:val="56"/>
    </w:rPr>
  </w:style>
  <w:style w:type="paragraph" w:customStyle="1" w:styleId="Coversubtitle">
    <w:name w:val="Cover subtitle"/>
    <w:basedOn w:val="Normal"/>
    <w:uiPriority w:val="13"/>
    <w:qFormat/>
    <w:rsid w:val="0001077B"/>
    <w:pPr>
      <w:spacing w:after="160" w:line="259" w:lineRule="auto"/>
    </w:pPr>
    <w:rPr>
      <w:b/>
      <w:color w:val="373A36" w:themeColor="text1"/>
      <w:sz w:val="48"/>
    </w:rPr>
  </w:style>
  <w:style w:type="paragraph" w:customStyle="1" w:styleId="SectionDividerIntro">
    <w:name w:val="Section Divider Intro"/>
    <w:basedOn w:val="Intro"/>
    <w:qFormat/>
    <w:rsid w:val="00B127FE"/>
    <w:pPr>
      <w:framePr w:hSpace="180" w:wrap="around" w:vAnchor="text" w:hAnchor="margin" w:y="1237"/>
      <w:spacing w:line="240" w:lineRule="auto"/>
    </w:pPr>
    <w:rPr>
      <w:sz w:val="30"/>
    </w:rPr>
  </w:style>
  <w:style w:type="paragraph" w:customStyle="1" w:styleId="SectionDividerBody">
    <w:name w:val="Section Divider Body"/>
    <w:basedOn w:val="BodyText1"/>
    <w:qFormat/>
    <w:rsid w:val="00B127FE"/>
    <w:pPr>
      <w:framePr w:hSpace="180" w:wrap="around" w:vAnchor="text" w:hAnchor="margin" w:y="1237"/>
    </w:pPr>
    <w:rPr>
      <w:b/>
      <w:sz w:val="24"/>
    </w:rPr>
  </w:style>
  <w:style w:type="paragraph" w:styleId="ListParagraph">
    <w:name w:val="List Paragraph"/>
    <w:basedOn w:val="Normal"/>
    <w:uiPriority w:val="34"/>
    <w:semiHidden/>
    <w:qFormat/>
    <w:rsid w:val="001D4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58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emf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footnotes" Target="foot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adentgasltd.sharepoint.com/sites/CadentO365AssetLibrary/Document%20Templates/Report%20Word%20Template%2025.1.23.dotx" TargetMode="External"/></Relationships>
</file>

<file path=word/theme/theme1.xml><?xml version="1.0" encoding="utf-8"?>
<a:theme xmlns:a="http://schemas.openxmlformats.org/drawingml/2006/main" name="Office Theme">
  <a:themeElements>
    <a:clrScheme name="_Cadent">
      <a:dk1>
        <a:srgbClr val="373A36"/>
      </a:dk1>
      <a:lt1>
        <a:sysClr val="window" lastClr="FFFFFF"/>
      </a:lt1>
      <a:dk2>
        <a:srgbClr val="6DCAF3"/>
      </a:dk2>
      <a:lt2>
        <a:srgbClr val="E7E6E6"/>
      </a:lt2>
      <a:accent1>
        <a:srgbClr val="FA4616"/>
      </a:accent1>
      <a:accent2>
        <a:srgbClr val="F58232"/>
      </a:accent2>
      <a:accent3>
        <a:srgbClr val="373A36"/>
      </a:accent3>
      <a:accent4>
        <a:srgbClr val="37B6AE"/>
      </a:accent4>
      <a:accent5>
        <a:srgbClr val="FFCC00"/>
      </a:accent5>
      <a:accent6>
        <a:srgbClr val="E4609F"/>
      </a:accent6>
      <a:hlink>
        <a:srgbClr val="FA4616"/>
      </a:hlink>
      <a:folHlink>
        <a:srgbClr val="F5823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740DDBEDB9340BC7343B29D2BB740" ma:contentTypeVersion="10" ma:contentTypeDescription="Create a new document." ma:contentTypeScope="" ma:versionID="800339d1ceb47933fea593c351cec55d">
  <xsd:schema xmlns:xsd="http://www.w3.org/2001/XMLSchema" xmlns:xs="http://www.w3.org/2001/XMLSchema" xmlns:p="http://schemas.microsoft.com/office/2006/metadata/properties" xmlns:ns2="1da359e2-f871-418e-b811-afddf73c0589" xmlns:ns3="ef6669e4-adf2-4295-8b8b-7fd530954b9a" targetNamespace="http://schemas.microsoft.com/office/2006/metadata/properties" ma:root="true" ma:fieldsID="4a239c535d64f57e1e58d24f866043c4" ns2:_="" ns3:_="">
    <xsd:import namespace="1da359e2-f871-418e-b811-afddf73c0589"/>
    <xsd:import namespace="ef6669e4-adf2-4295-8b8b-7fd530954b9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359e2-f871-418e-b811-afddf73c058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669e4-adf2-4295-8b8b-7fd530954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da359e2-f871-418e-b811-afddf73c0589">3MSX742YDUMH-2021780184-18</_dlc_DocId>
    <_dlc_DocIdUrl xmlns="1da359e2-f871-418e-b811-afddf73c0589">
      <Url>https://cadentgasltd.sharepoint.com/sites/CadentO365AssetLibrary/_layouts/15/DocIdRedir.aspx?ID=3MSX742YDUMH-2021780184-18</Url>
      <Description>3MSX742YDUMH-2021780184-18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AACF49-57CF-4B0A-9253-A60DF2252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359e2-f871-418e-b811-afddf73c0589"/>
    <ds:schemaRef ds:uri="ef6669e4-adf2-4295-8b8b-7fd53095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B90B28-0B3A-462C-9BCC-3041F4EE773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6280126-0B6C-429A-A8B3-B68F1BEC050C}">
  <ds:schemaRefs>
    <ds:schemaRef ds:uri="http://schemas.microsoft.com/office/2006/metadata/properties"/>
    <ds:schemaRef ds:uri="http://schemas.microsoft.com/office/infopath/2007/PartnerControls"/>
    <ds:schemaRef ds:uri="1da359e2-f871-418e-b811-afddf73c0589"/>
  </ds:schemaRefs>
</ds:datastoreItem>
</file>

<file path=customXml/itemProps4.xml><?xml version="1.0" encoding="utf-8"?>
<ds:datastoreItem xmlns:ds="http://schemas.openxmlformats.org/officeDocument/2006/customXml" ds:itemID="{0420D5D9-C4D5-423F-A11A-63C3B9DA5A9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36E53BD-BEC0-4ACD-BA78-BA25575E1A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Report%20Word%20Template%2025.1.23</Template>
  <TotalTime>2</TotalTime>
  <Pages>5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Crane, Richard</dc:creator>
  <cp:keywords/>
  <dc:description/>
  <cp:lastModifiedBy>Crane, Richard</cp:lastModifiedBy>
  <cp:revision>2</cp:revision>
  <cp:lastPrinted>2022-08-04T08:34:00Z</cp:lastPrinted>
  <dcterms:created xsi:type="dcterms:W3CDTF">2024-12-06T15:59:00Z</dcterms:created>
  <dcterms:modified xsi:type="dcterms:W3CDTF">2024-12-06T15:59:00Z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0x0101008FE740DDBEDB9340BC7343B29D2BB740</vt:lpwstr>
  </property>
  <property fmtid="{D5CDD505-2E9C-101B-9397-08002B2CF9AE}" pid="3" name="MediaServiceImageTags">
    <vt:lpwstr/>
  </property>
  <property fmtid="{D5CDD505-2E9C-101B-9397-08002B2CF9AE}" pid="4" name="_dlc_DocIdItemGuid">
    <vt:lpwstr>fba7df3d-2a72-4528-bbfa-8708ef12a94e</vt:lpwstr>
  </property>
  <property fmtid="{D5CDD505-2E9C-101B-9397-08002B2CF9AE}" pid="5" name="MSIP_Label_4b435a31-4a51-492c-a5f9-db703ab5f2e4_Enabled">
    <vt:lpwstr>true</vt:lpwstr>
  </property>
  <property fmtid="{D5CDD505-2E9C-101B-9397-08002B2CF9AE}" pid="6" name="MSIP_Label_4b435a31-4a51-492c-a5f9-db703ab5f2e4_SetDate">
    <vt:lpwstr>2024-09-23T09:40:27Z</vt:lpwstr>
  </property>
  <property fmtid="{D5CDD505-2E9C-101B-9397-08002B2CF9AE}" pid="7" name="MSIP_Label_4b435a31-4a51-492c-a5f9-db703ab5f2e4_Method">
    <vt:lpwstr>Standard</vt:lpwstr>
  </property>
  <property fmtid="{D5CDD505-2E9C-101B-9397-08002B2CF9AE}" pid="8" name="MSIP_Label_4b435a31-4a51-492c-a5f9-db703ab5f2e4_Name">
    <vt:lpwstr>Cadent - Official</vt:lpwstr>
  </property>
  <property fmtid="{D5CDD505-2E9C-101B-9397-08002B2CF9AE}" pid="9" name="MSIP_Label_4b435a31-4a51-492c-a5f9-db703ab5f2e4_SiteId">
    <vt:lpwstr>de0d74aa-9914-4bb9-9235-fbefe83b1769</vt:lpwstr>
  </property>
  <property fmtid="{D5CDD505-2E9C-101B-9397-08002B2CF9AE}" pid="10" name="MSIP_Label_4b435a31-4a51-492c-a5f9-db703ab5f2e4_ActionId">
    <vt:lpwstr>9c42d958-01b5-4953-95a2-fa9890196c6d</vt:lpwstr>
  </property>
  <property fmtid="{D5CDD505-2E9C-101B-9397-08002B2CF9AE}" pid="11" name="MSIP_Label_4b435a31-4a51-492c-a5f9-db703ab5f2e4_ContentBits">
    <vt:lpwstr>0</vt:lpwstr>
  </property>
</Properties>
</file>