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E914B" w14:textId="77777777" w:rsidR="002056DE" w:rsidRDefault="002056DE" w:rsidP="00B60271">
      <w:pPr>
        <w:rPr>
          <w:rStyle w:val="fontstyle01"/>
        </w:rPr>
      </w:pPr>
    </w:p>
    <w:p w14:paraId="0FD60A26" w14:textId="77777777" w:rsidR="002056DE" w:rsidRDefault="002056DE" w:rsidP="00B60271">
      <w:pPr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</w:rPr>
      </w:pPr>
    </w:p>
    <w:p w14:paraId="774120B0" w14:textId="77777777" w:rsidR="002056DE" w:rsidRDefault="002056DE" w:rsidP="00B60271">
      <w:pPr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</w:rPr>
      </w:pPr>
    </w:p>
    <w:tbl>
      <w:tblPr>
        <w:tblpPr w:leftFromText="180" w:rightFromText="180" w:bottomFromText="160" w:vertAnchor="text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</w:tblGrid>
      <w:tr w:rsidR="009C7E48" w:rsidRPr="009C7E48" w14:paraId="2E288712" w14:textId="77777777" w:rsidTr="002056DE">
        <w:trPr>
          <w:trHeight w:val="1701"/>
        </w:trPr>
        <w:tc>
          <w:tcPr>
            <w:tcW w:w="4962" w:type="dxa"/>
            <w:hideMark/>
          </w:tcPr>
          <w:p w14:paraId="5C9658E0" w14:textId="77777777" w:rsidR="002056DE" w:rsidRPr="009C7E48" w:rsidRDefault="002056DE">
            <w:pPr>
              <w:pStyle w:val="NoSpacing"/>
              <w:rPr>
                <w:color w:val="auto"/>
              </w:rPr>
            </w:pPr>
            <w:r w:rsidRPr="009C7E48">
              <w:rPr>
                <w:color w:val="auto"/>
              </w:rPr>
              <w:t>Planning Department</w:t>
            </w:r>
          </w:p>
          <w:p w14:paraId="0EDC6DA2" w14:textId="77777777" w:rsidR="002056DE" w:rsidRPr="009C7E48" w:rsidRDefault="002056DE">
            <w:pPr>
              <w:pStyle w:val="NoSpacing"/>
              <w:rPr>
                <w:color w:val="auto"/>
              </w:rPr>
            </w:pPr>
            <w:r w:rsidRPr="009C7E48">
              <w:rPr>
                <w:color w:val="auto"/>
              </w:rPr>
              <w:t xml:space="preserve">Manchester City Council </w:t>
            </w:r>
          </w:p>
          <w:p w14:paraId="396694AD" w14:textId="77777777" w:rsidR="002056DE" w:rsidRPr="009C7E48" w:rsidRDefault="002056DE">
            <w:pPr>
              <w:pStyle w:val="NoSpacing"/>
              <w:rPr>
                <w:color w:val="auto"/>
              </w:rPr>
            </w:pPr>
            <w:r w:rsidRPr="009C7E48">
              <w:rPr>
                <w:color w:val="auto"/>
              </w:rPr>
              <w:t xml:space="preserve">PO Box 532 </w:t>
            </w:r>
          </w:p>
          <w:p w14:paraId="2F628CDC" w14:textId="77777777" w:rsidR="002056DE" w:rsidRPr="009C7E48" w:rsidRDefault="002056DE">
            <w:pPr>
              <w:pStyle w:val="NoSpacing"/>
              <w:rPr>
                <w:color w:val="auto"/>
              </w:rPr>
            </w:pPr>
            <w:r w:rsidRPr="009C7E48">
              <w:rPr>
                <w:color w:val="auto"/>
              </w:rPr>
              <w:t xml:space="preserve">Town Hall </w:t>
            </w:r>
          </w:p>
          <w:p w14:paraId="72C2AFDB" w14:textId="77777777" w:rsidR="002056DE" w:rsidRPr="009C7E48" w:rsidRDefault="002056DE">
            <w:pPr>
              <w:pStyle w:val="NoSpacing"/>
              <w:rPr>
                <w:color w:val="auto"/>
              </w:rPr>
            </w:pPr>
            <w:r w:rsidRPr="009C7E48">
              <w:rPr>
                <w:color w:val="auto"/>
              </w:rPr>
              <w:t xml:space="preserve">Manchester </w:t>
            </w:r>
          </w:p>
          <w:p w14:paraId="31E15FE4" w14:textId="77777777" w:rsidR="002056DE" w:rsidRPr="009C7E48" w:rsidRDefault="002056DE">
            <w:pPr>
              <w:pStyle w:val="NoSpacing"/>
              <w:rPr>
                <w:color w:val="auto"/>
              </w:rPr>
            </w:pPr>
            <w:r w:rsidRPr="009C7E48">
              <w:rPr>
                <w:color w:val="auto"/>
              </w:rPr>
              <w:t>M60 2LA</w:t>
            </w:r>
          </w:p>
        </w:tc>
      </w:tr>
      <w:tr w:rsidR="009C7E48" w:rsidRPr="009C7E48" w14:paraId="2283F852" w14:textId="77777777" w:rsidTr="002056DE">
        <w:trPr>
          <w:trHeight w:val="1077"/>
        </w:trPr>
        <w:tc>
          <w:tcPr>
            <w:tcW w:w="4962" w:type="dxa"/>
          </w:tcPr>
          <w:p w14:paraId="63D27DD3" w14:textId="77777777" w:rsidR="002056DE" w:rsidRPr="009C7E48" w:rsidRDefault="002056DE">
            <w:pPr>
              <w:pStyle w:val="NoSpacing"/>
              <w:rPr>
                <w:color w:val="auto"/>
              </w:rPr>
            </w:pPr>
          </w:p>
          <w:p w14:paraId="1D320203" w14:textId="46E638A1" w:rsidR="002056DE" w:rsidRPr="009C7E48" w:rsidRDefault="002056DE">
            <w:pPr>
              <w:pStyle w:val="NoSpacing"/>
              <w:rPr>
                <w:color w:val="auto"/>
              </w:rPr>
            </w:pPr>
            <w:r w:rsidRPr="009C7E48">
              <w:rPr>
                <w:color w:val="auto"/>
              </w:rPr>
              <w:t>23</w:t>
            </w:r>
            <w:r w:rsidRPr="009C7E48">
              <w:rPr>
                <w:color w:val="auto"/>
              </w:rPr>
              <w:t xml:space="preserve"> March 2021</w:t>
            </w:r>
          </w:p>
        </w:tc>
      </w:tr>
    </w:tbl>
    <w:p w14:paraId="3BDA235A" w14:textId="7FA159AE" w:rsidR="002056DE" w:rsidRPr="009C7E48" w:rsidRDefault="002056DE" w:rsidP="002056DE">
      <w:pPr>
        <w:pStyle w:val="NoSpacing"/>
        <w:rPr>
          <w:color w:val="auto"/>
        </w:rPr>
      </w:pPr>
      <w:bookmarkStart w:id="0" w:name="lngDropDear"/>
      <w:r w:rsidRPr="009C7E48">
        <w:rPr>
          <w:color w:val="auto"/>
        </w:rPr>
        <w:br w:type="textWrapping" w:clear="all"/>
        <w:t>Dear</w:t>
      </w:r>
      <w:bookmarkEnd w:id="0"/>
      <w:r w:rsidRPr="009C7E48">
        <w:rPr>
          <w:color w:val="auto"/>
        </w:rPr>
        <w:t xml:space="preserve"> </w:t>
      </w:r>
      <w:sdt>
        <w:sdtPr>
          <w:rPr>
            <w:color w:val="auto"/>
          </w:rPr>
          <w:tag w:val="DearName"/>
          <w:id w:val="-1367975459"/>
          <w:placeholder>
            <w:docPart w:val="9DC7C02BA93A45B587A44DAB71A43D74"/>
          </w:placeholder>
          <w:text/>
        </w:sdtPr>
        <w:sdtContent>
          <w:r w:rsidRPr="009C7E48">
            <w:rPr>
              <w:color w:val="auto"/>
            </w:rPr>
            <w:t>Sir/Madam,</w:t>
          </w:r>
        </w:sdtContent>
      </w:sdt>
    </w:p>
    <w:p w14:paraId="28CB7C02" w14:textId="77777777" w:rsidR="002056DE" w:rsidRDefault="002056DE" w:rsidP="00B60271">
      <w:pPr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</w:rPr>
      </w:pPr>
    </w:p>
    <w:p w14:paraId="023EDAC0" w14:textId="6E3A21B4" w:rsidR="00B60271" w:rsidRPr="002056DE" w:rsidRDefault="002056DE" w:rsidP="00B60271">
      <w:pPr>
        <w:rPr>
          <w:rStyle w:val="fontstyle01"/>
          <w:rFonts w:asciiTheme="minorHAnsi" w:hAnsiTheme="minorHAnsi" w:cstheme="minorHAnsi"/>
          <w:sz w:val="24"/>
          <w:szCs w:val="24"/>
          <w:u w:val="single"/>
        </w:rPr>
      </w:pPr>
      <w:r w:rsidRPr="002056DE"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  <w:u w:val="single"/>
        </w:rPr>
        <w:t xml:space="preserve">Additional validation requests for Planning Submission: </w:t>
      </w:r>
      <w:r w:rsidR="00B60271" w:rsidRPr="002056DE"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  <w:u w:val="single"/>
        </w:rPr>
        <w:t>129738/FO/2021</w:t>
      </w:r>
      <w:r w:rsidRPr="002056DE"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  <w:u w:val="single"/>
        </w:rPr>
        <w:t xml:space="preserve">: </w:t>
      </w:r>
      <w:r w:rsidR="00B60271" w:rsidRPr="002056DE"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  <w:u w:val="single"/>
        </w:rPr>
        <w:t xml:space="preserve">Temporary Compound at Red Bank Car Park </w:t>
      </w:r>
    </w:p>
    <w:p w14:paraId="405AB7D0" w14:textId="4595C943" w:rsidR="00B60271" w:rsidRPr="009C7E48" w:rsidRDefault="002056DE" w:rsidP="00B60271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  <w:u w:val="single"/>
        </w:rPr>
        <w:t xml:space="preserve">Assessment of </w:t>
      </w:r>
      <w:r w:rsidRPr="002056DE"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  <w:u w:val="single"/>
        </w:rPr>
        <w:t xml:space="preserve">Traffic and </w:t>
      </w:r>
      <w:r w:rsidR="00B60271" w:rsidRPr="002056DE"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  <w:u w:val="single"/>
        </w:rPr>
        <w:t>Transport</w:t>
      </w:r>
      <w:r w:rsidR="00B60271" w:rsidRPr="002056DE">
        <w:rPr>
          <w:rFonts w:cstheme="minorHAnsi"/>
          <w:color w:val="007CA8"/>
          <w:sz w:val="20"/>
          <w:szCs w:val="20"/>
          <w:u w:val="single"/>
        </w:rPr>
        <w:br/>
      </w:r>
    </w:p>
    <w:p w14:paraId="734A8C04" w14:textId="1608201C" w:rsidR="00B60271" w:rsidRPr="009C7E48" w:rsidRDefault="00B60271" w:rsidP="00FF3FEE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In summary, the proposed works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to the existing railway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will provide a significant improvement and enhancement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to the rail infrastructure at this location. It will also allow an increase in line speed in order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to help reduce passenger journey time and meet the wider aims of the TRU Programme.</w:t>
      </w:r>
      <w:r w:rsidRPr="009C7E48">
        <w:rPr>
          <w:rFonts w:cstheme="minorHAnsi"/>
          <w:color w:val="000000" w:themeColor="text1"/>
          <w:sz w:val="20"/>
          <w:szCs w:val="20"/>
        </w:rPr>
        <w:br/>
      </w:r>
      <w:r w:rsidRPr="009C7E48">
        <w:rPr>
          <w:rFonts w:cstheme="minorHAnsi"/>
          <w:color w:val="000000" w:themeColor="text1"/>
          <w:sz w:val="20"/>
          <w:szCs w:val="20"/>
        </w:rPr>
        <w:br/>
        <w:t xml:space="preserve">The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application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site situated slightly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north of the railway will be required for the location of the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temporary works compound. This will be required in connection to the railway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engineering works; the duration of which is expected to run to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27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August 2021. </w:t>
      </w:r>
    </w:p>
    <w:p w14:paraId="0DEA640D" w14:textId="767D3847" w:rsidR="00B60271" w:rsidRPr="009C7E48" w:rsidRDefault="00B60271" w:rsidP="00FF3FEE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Fonts w:cstheme="minorHAnsi"/>
          <w:color w:val="000000" w:themeColor="text1"/>
          <w:sz w:val="20"/>
          <w:szCs w:val="20"/>
        </w:rPr>
        <w:br/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The main vehicular access to the site will leave the A665 and then take the route onto Lord St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reet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 before arriving on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to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Roger Street where a proposed existing access to the car park will be used to allow vehicles to enter and exit the site.  </w:t>
      </w:r>
    </w:p>
    <w:p w14:paraId="740CFE18" w14:textId="6A65133B" w:rsidR="00B60271" w:rsidRPr="009C7E48" w:rsidRDefault="00B60271" w:rsidP="00FF3FEE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Due to the nature of the works and limiting disruption to the railway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some of the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works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at this location will use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planned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night time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railway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possessions. This has the ability to help reduce the impact on temporary road closures. </w:t>
      </w:r>
      <w:bookmarkStart w:id="1" w:name="_Hlk67402113"/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An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estimated  </w:t>
      </w:r>
      <w:bookmarkEnd w:id="1"/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6 HGV movements per day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will occur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over a period of around 12  (24hr periods) days/ nights. This volume is not considered to be significant in the context of the volumes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of traffic using the A664 </w:t>
      </w:r>
      <w:r w:rsid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and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A665 and surrounding city centre network. </w:t>
      </w:r>
    </w:p>
    <w:p w14:paraId="317CC17A" w14:textId="1EB3FF56" w:rsidR="00B60271" w:rsidRPr="009C7E48" w:rsidRDefault="00B60271" w:rsidP="00FF3FEE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Fonts w:cstheme="minorHAnsi"/>
          <w:color w:val="000000" w:themeColor="text1"/>
          <w:sz w:val="20"/>
          <w:szCs w:val="20"/>
        </w:rPr>
        <w:br/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An Environmental Social Management Plan has been produced and will be implemented to promote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all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best practicable measures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during construction. This would include, but not be limited to; the re-use of material to minimise off-site disposal, appropriate site entrance signs and advance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warnings of works for road closures, on-site parking for staff, delivery schedules that avoid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busy periods and formal processes in which to manage/monitor mud on the roads.</w:t>
      </w:r>
      <w:r w:rsidRPr="009C7E48">
        <w:rPr>
          <w:rFonts w:cstheme="minorHAnsi"/>
          <w:color w:val="000000" w:themeColor="text1"/>
          <w:sz w:val="20"/>
          <w:szCs w:val="20"/>
        </w:rPr>
        <w:br/>
      </w:r>
    </w:p>
    <w:p w14:paraId="057500E3" w14:textId="705E2417" w:rsidR="00B60271" w:rsidRPr="009C7E48" w:rsidRDefault="00B60271" w:rsidP="00FF3FEE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lastRenderedPageBreak/>
        <w:t>The potential impact on traffic and transport is not considered to be significant and given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that there is not an unacceptable impact on highway safety or any severe residual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cumulative impacts on the road network the proposal should be considered for approval in</w:t>
      </w:r>
      <w:r w:rsidRPr="009C7E48">
        <w:rPr>
          <w:rFonts w:cstheme="minorHAnsi"/>
          <w:color w:val="000000" w:themeColor="text1"/>
          <w:sz w:val="20"/>
          <w:szCs w:val="20"/>
        </w:rPr>
        <w:t xml:space="preserve">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accordance with paragraph 109 of the NPPF.</w:t>
      </w:r>
    </w:p>
    <w:p w14:paraId="74AFAA4D" w14:textId="77777777" w:rsidR="00B60271" w:rsidRPr="002056DE" w:rsidRDefault="00B60271" w:rsidP="00FF3FEE">
      <w:pPr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  <w:u w:val="single"/>
        </w:rPr>
      </w:pPr>
      <w:r w:rsidRPr="002056DE">
        <w:rPr>
          <w:rStyle w:val="fontstyle01"/>
          <w:rFonts w:asciiTheme="minorHAnsi" w:hAnsiTheme="minorHAnsi" w:cstheme="minorHAnsi"/>
          <w:color w:val="00A2DB" w:themeColor="accent2"/>
          <w:sz w:val="24"/>
          <w:szCs w:val="24"/>
          <w:u w:val="single"/>
        </w:rPr>
        <w:t xml:space="preserve">Hours of operation. </w:t>
      </w:r>
    </w:p>
    <w:p w14:paraId="122541C3" w14:textId="66E5CDD8" w:rsidR="00B60271" w:rsidRPr="009C7E48" w:rsidRDefault="00B60271" w:rsidP="00FF3FEE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The temporary compound is only required to support the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specific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works to the railway upgrades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at this location. </w:t>
      </w:r>
      <w:bookmarkStart w:id="2" w:name="_Hlk67402249"/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The compound hours of operation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are detailed below;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 </w:t>
      </w:r>
      <w:bookmarkEnd w:id="2"/>
    </w:p>
    <w:p w14:paraId="74B21667" w14:textId="32383B94" w:rsidR="00B60271" w:rsidRPr="009C7E48" w:rsidRDefault="00B60271" w:rsidP="00FF3FEE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16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July to 29th July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: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7 days a week   07:00 to 20:00  - 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Site M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obilisation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.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</w:p>
    <w:p w14:paraId="6F12544B" w14:textId="5D7B19CE" w:rsidR="00B60271" w:rsidRPr="009C7E48" w:rsidRDefault="00B60271" w:rsidP="00FF3FEE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Fri  30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July to Mon 16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Aug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: 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24 hr working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r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ailway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blockade works </w:t>
      </w:r>
    </w:p>
    <w:p w14:paraId="2D38AA39" w14:textId="4157EB16" w:rsidR="00B60271" w:rsidRPr="009C7E48" w:rsidRDefault="00B60271" w:rsidP="00FF3FEE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17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Aug  to  27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Aug  07:00 to 20:00</w:t>
      </w:r>
      <w:r w:rsidR="002056DE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  7 days a week demobilisation </w:t>
      </w:r>
    </w:p>
    <w:p w14:paraId="7990DACB" w14:textId="4A13A4C7" w:rsidR="009C7E48" w:rsidRPr="009C7E48" w:rsidRDefault="002056DE" w:rsidP="00B60271">
      <w:pPr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</w:pP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A </w:t>
      </w:r>
      <w:r w:rsidR="00B60271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>Section 61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noise and vibration control consent/agreement</w:t>
      </w:r>
      <w:r w:rsidR="00B60271"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 will be in place when working outside of normal working hours</w:t>
      </w:r>
      <w:r w:rsidRPr="009C7E48">
        <w:rPr>
          <w:rStyle w:val="fontstyle01"/>
          <w:rFonts w:asciiTheme="minorHAnsi" w:hAnsiTheme="minorHAnsi" w:cstheme="minorHAnsi"/>
          <w:color w:val="000000" w:themeColor="text1"/>
          <w:sz w:val="20"/>
          <w:szCs w:val="20"/>
        </w:rPr>
        <w:t xml:space="preserve">. </w:t>
      </w:r>
    </w:p>
    <w:p w14:paraId="1BCFB03B" w14:textId="77777777" w:rsidR="009C7E48" w:rsidRDefault="009C7E48" w:rsidP="009C7E48">
      <w:pPr>
        <w:jc w:val="both"/>
        <w:rPr>
          <w:rFonts w:cs="Arial"/>
          <w:color w:val="000000" w:themeColor="text1"/>
          <w:sz w:val="20"/>
          <w:szCs w:val="18"/>
        </w:rPr>
      </w:pPr>
    </w:p>
    <w:p w14:paraId="5F20BB5A" w14:textId="518FFC52" w:rsidR="009C7E48" w:rsidRPr="009C7E48" w:rsidRDefault="009C7E48" w:rsidP="009C7E48">
      <w:pPr>
        <w:jc w:val="both"/>
        <w:rPr>
          <w:rFonts w:cs="Arial"/>
          <w:color w:val="000000" w:themeColor="text1"/>
          <w:sz w:val="20"/>
          <w:szCs w:val="18"/>
        </w:rPr>
      </w:pPr>
      <w:r w:rsidRPr="009C7E48">
        <w:rPr>
          <w:rFonts w:cs="Arial"/>
          <w:color w:val="000000" w:themeColor="text1"/>
          <w:sz w:val="20"/>
          <w:szCs w:val="18"/>
        </w:rPr>
        <w:t xml:space="preserve">Yours Faithfully, </w:t>
      </w:r>
    </w:p>
    <w:p w14:paraId="05C05533" w14:textId="182F1C6F" w:rsidR="009C7E48" w:rsidRPr="009C7E48" w:rsidRDefault="009C7E48" w:rsidP="009C7E48">
      <w:pPr>
        <w:jc w:val="both"/>
        <w:rPr>
          <w:rFonts w:cs="Arial"/>
          <w:color w:val="000000" w:themeColor="text1"/>
          <w:szCs w:val="20"/>
        </w:rPr>
      </w:pPr>
      <w:r w:rsidRPr="009C7E48">
        <w:rPr>
          <w:noProof/>
          <w:color w:val="000000" w:themeColor="text1"/>
        </w:rPr>
        <w:drawing>
          <wp:inline distT="0" distB="0" distL="0" distR="0" wp14:anchorId="5BCB93C7" wp14:editId="2BB6565B">
            <wp:extent cx="510540" cy="3429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color w:val="000000" w:themeColor="text1"/>
          <w:lang w:eastAsia="en-GB"/>
        </w:rPr>
        <w:tag w:val="Author"/>
        <w:id w:val="1944268674"/>
        <w:placeholder>
          <w:docPart w:val="82347ED81C3541B98DFF9DEDB768AD9E"/>
        </w:placeholder>
        <w:text/>
      </w:sdtPr>
      <w:sdtContent>
        <w:p w14:paraId="3E912F6A" w14:textId="03C4CF61" w:rsidR="009C7E48" w:rsidRPr="009C7E48" w:rsidRDefault="009C7E48" w:rsidP="009C7E48">
          <w:pPr>
            <w:pStyle w:val="NoSpacing"/>
            <w:spacing w:line="240" w:lineRule="auto"/>
            <w:jc w:val="both"/>
            <w:rPr>
              <w:color w:val="000000" w:themeColor="text1"/>
            </w:rPr>
          </w:pPr>
          <w:r w:rsidRPr="009C7E48">
            <w:rPr>
              <w:color w:val="000000" w:themeColor="text1"/>
              <w:lang w:eastAsia="en-GB"/>
            </w:rPr>
            <w:t>Chris Sharp MRTPI</w:t>
          </w:r>
        </w:p>
      </w:sdtContent>
    </w:sdt>
    <w:p w14:paraId="62D4BD96" w14:textId="77777777" w:rsidR="009C7E48" w:rsidRPr="009C7E48" w:rsidRDefault="009C7E48" w:rsidP="009C7E48">
      <w:pPr>
        <w:pStyle w:val="BodyText"/>
        <w:spacing w:after="0" w:line="240" w:lineRule="auto"/>
        <w:jc w:val="both"/>
        <w:rPr>
          <w:color w:val="000000" w:themeColor="text1"/>
          <w:lang w:eastAsia="en-GB"/>
        </w:rPr>
      </w:pPr>
      <w:r w:rsidRPr="009C7E48">
        <w:rPr>
          <w:color w:val="000000" w:themeColor="text1"/>
          <w:lang w:eastAsia="en-GB"/>
        </w:rPr>
        <w:t>Principal Planner</w:t>
      </w:r>
    </w:p>
    <w:p w14:paraId="2CE5BBD0" w14:textId="7B3FDEC0" w:rsidR="005104C0" w:rsidRPr="00B60271" w:rsidRDefault="005104C0" w:rsidP="00B60271">
      <w:pPr>
        <w:pStyle w:val="BodyText"/>
        <w:rPr>
          <w:rFonts w:asciiTheme="minorHAnsi" w:hAnsiTheme="minorHAnsi" w:cstheme="minorHAnsi"/>
          <w:szCs w:val="20"/>
        </w:rPr>
      </w:pPr>
    </w:p>
    <w:sectPr w:rsidR="005104C0" w:rsidRPr="00B60271" w:rsidSect="00DE4665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1133" w:bottom="1134" w:left="1531" w:header="510" w:footer="510" w:gutter="0"/>
      <w:cols w:space="567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BBD1E7" w14:textId="77777777" w:rsidR="000D0D70" w:rsidRDefault="000D0D70" w:rsidP="00B52373">
      <w:r>
        <w:separator/>
      </w:r>
    </w:p>
  </w:endnote>
  <w:endnote w:type="continuationSeparator" w:id="0">
    <w:p w14:paraId="711AB283" w14:textId="77777777" w:rsidR="000D0D70" w:rsidRDefault="000D0D70" w:rsidP="00B52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5000" w:type="pct"/>
      <w:tblBorders>
        <w:top w:val="single" w:sz="4" w:space="0" w:color="394A58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99"/>
      <w:gridCol w:w="1243"/>
    </w:tblGrid>
    <w:tr w:rsidR="0037164C" w:rsidRPr="00347FAF" w14:paraId="0585B93E" w14:textId="77777777" w:rsidTr="00687BFB">
      <w:tc>
        <w:tcPr>
          <w:tcW w:w="7655" w:type="dxa"/>
        </w:tcPr>
        <w:p w14:paraId="39DC3854" w14:textId="1EE2D0BF" w:rsidR="0037164C" w:rsidRDefault="0037164C" w:rsidP="00934628">
          <w:pPr>
            <w:pStyle w:val="FooterLegal"/>
          </w:pPr>
          <w:r>
            <w:fldChar w:fldCharType="begin"/>
          </w:r>
          <w:r>
            <w:instrText xml:space="preserve"> IF </w:instrText>
          </w:r>
          <w:r w:rsidRPr="00CB270E">
            <w:fldChar w:fldCharType="begin"/>
          </w:r>
          <w:r w:rsidRPr="00CB270E">
            <w:instrText xml:space="preserve"> DOCVARIABLE DocRiskLevel </w:instrText>
          </w:r>
          <w:r w:rsidRPr="00CB270E">
            <w:fldChar w:fldCharType="separate"/>
          </w:r>
          <w:r>
            <w:rPr>
              <w:b/>
              <w:bCs/>
              <w:lang w:val="en-US"/>
            </w:rPr>
            <w:instrText>Error! No document variable supplied.</w:instrText>
          </w:r>
          <w:r w:rsidRPr="00CB270E">
            <w:fldChar w:fldCharType="end"/>
          </w:r>
          <w:r>
            <w:instrText xml:space="preserve"> = "Error!*" "" </w:instrText>
          </w:r>
          <w:r w:rsidRPr="00CB270E">
            <w:fldChar w:fldCharType="begin"/>
          </w:r>
          <w:r w:rsidRPr="00CB270E">
            <w:instrText xml:space="preserve"> DOCVARIABLE DocRiskLevel </w:instrText>
          </w:r>
          <w:r w:rsidRPr="00CB270E">
            <w:fldChar w:fldCharType="end"/>
          </w:r>
          <w:r>
            <w:instrText xml:space="preserve"> \* MERGEFORMAT </w:instrText>
          </w:r>
          <w:r>
            <w:fldChar w:fldCharType="end"/>
          </w:r>
        </w:p>
      </w:tc>
      <w:tc>
        <w:tcPr>
          <w:tcW w:w="1189" w:type="dxa"/>
          <w:vAlign w:val="bottom"/>
        </w:tcPr>
        <w:p w14:paraId="5069CA61" w14:textId="77777777" w:rsidR="0037164C" w:rsidRPr="00347FAF" w:rsidRDefault="0037164C" w:rsidP="00915BD7">
          <w:pPr>
            <w:pStyle w:val="Footer"/>
            <w:jc w:val="right"/>
            <w:rPr>
              <w:noProof/>
              <w:sz w:val="20"/>
              <w:szCs w:val="28"/>
            </w:rPr>
          </w:pPr>
          <w:r w:rsidRPr="00347FAF">
            <w:rPr>
              <w:sz w:val="20"/>
              <w:szCs w:val="28"/>
            </w:rPr>
            <w:t xml:space="preserve">Page </w:t>
          </w:r>
          <w:r w:rsidRPr="00347FAF">
            <w:rPr>
              <w:sz w:val="20"/>
              <w:szCs w:val="28"/>
            </w:rPr>
            <w:fldChar w:fldCharType="begin"/>
          </w:r>
          <w:r w:rsidRPr="00347FAF">
            <w:rPr>
              <w:sz w:val="20"/>
              <w:szCs w:val="28"/>
            </w:rPr>
            <w:instrText xml:space="preserve"> PAGE </w:instrText>
          </w:r>
          <w:r w:rsidRPr="00347FAF">
            <w:rPr>
              <w:sz w:val="20"/>
              <w:szCs w:val="28"/>
            </w:rPr>
            <w:fldChar w:fldCharType="separate"/>
          </w:r>
          <w:r w:rsidRPr="00347FAF">
            <w:rPr>
              <w:noProof/>
              <w:sz w:val="20"/>
              <w:szCs w:val="28"/>
            </w:rPr>
            <w:t>2</w:t>
          </w:r>
          <w:r w:rsidRPr="00347FAF">
            <w:rPr>
              <w:sz w:val="20"/>
              <w:szCs w:val="28"/>
            </w:rPr>
            <w:fldChar w:fldCharType="end"/>
          </w:r>
          <w:r w:rsidRPr="00347FAF">
            <w:rPr>
              <w:sz w:val="20"/>
              <w:szCs w:val="28"/>
            </w:rPr>
            <w:t xml:space="preserve"> of </w:t>
          </w:r>
          <w:r w:rsidRPr="00347FAF">
            <w:rPr>
              <w:noProof/>
              <w:sz w:val="20"/>
              <w:szCs w:val="28"/>
            </w:rPr>
            <w:fldChar w:fldCharType="begin"/>
          </w:r>
          <w:r w:rsidRPr="00347FAF">
            <w:rPr>
              <w:noProof/>
              <w:sz w:val="20"/>
              <w:szCs w:val="28"/>
            </w:rPr>
            <w:instrText xml:space="preserve"> NUMPAGES </w:instrText>
          </w:r>
          <w:r w:rsidRPr="00347FAF">
            <w:rPr>
              <w:noProof/>
              <w:sz w:val="20"/>
              <w:szCs w:val="28"/>
            </w:rPr>
            <w:fldChar w:fldCharType="separate"/>
          </w:r>
          <w:r w:rsidRPr="00347FAF">
            <w:rPr>
              <w:noProof/>
              <w:sz w:val="20"/>
              <w:szCs w:val="28"/>
            </w:rPr>
            <w:t>2</w:t>
          </w:r>
          <w:r w:rsidRPr="00347FAF">
            <w:rPr>
              <w:noProof/>
              <w:sz w:val="20"/>
              <w:szCs w:val="28"/>
            </w:rPr>
            <w:fldChar w:fldCharType="end"/>
          </w:r>
        </w:p>
      </w:tc>
    </w:tr>
  </w:tbl>
  <w:p w14:paraId="7620365E" w14:textId="77777777" w:rsidR="0037164C" w:rsidRPr="00817CC0" w:rsidRDefault="0037164C" w:rsidP="00917081">
    <w:pPr>
      <w:pStyle w:val="FooterTiny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B34C3" w14:textId="77777777" w:rsidR="0037164C" w:rsidRDefault="0037164C" w:rsidP="0082082E">
    <w:pPr>
      <w:pStyle w:val="FooterLegalTight"/>
    </w:pPr>
  </w:p>
  <w:tbl>
    <w:tblPr>
      <w:tblStyle w:val="TableGrid"/>
      <w:tblW w:w="5000" w:type="pct"/>
      <w:tblBorders>
        <w:top w:val="single" w:sz="4" w:space="0" w:color="394A58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99"/>
      <w:gridCol w:w="1243"/>
    </w:tblGrid>
    <w:tr w:rsidR="0037164C" w:rsidRPr="00817CC0" w14:paraId="68D66240" w14:textId="77777777" w:rsidTr="00687BFB">
      <w:tc>
        <w:tcPr>
          <w:tcW w:w="7655" w:type="dxa"/>
        </w:tcPr>
        <w:p w14:paraId="5643F2B5" w14:textId="244BE063" w:rsidR="0037164C" w:rsidRPr="0012538B" w:rsidRDefault="0037164C" w:rsidP="00B7538C">
          <w:pPr>
            <w:pStyle w:val="FooterLegal"/>
          </w:pPr>
          <w:r>
            <w:fldChar w:fldCharType="begin"/>
          </w:r>
          <w:r>
            <w:instrText xml:space="preserve"> IF </w:instrText>
          </w:r>
          <w:r w:rsidRPr="00CB270E">
            <w:fldChar w:fldCharType="begin"/>
          </w:r>
          <w:r w:rsidRPr="00CB270E">
            <w:instrText xml:space="preserve"> DOCVARIABLE DocRiskLevel </w:instrText>
          </w:r>
          <w:r w:rsidRPr="00CB270E">
            <w:fldChar w:fldCharType="separate"/>
          </w:r>
          <w:r>
            <w:rPr>
              <w:b/>
              <w:bCs/>
              <w:lang w:val="en-US"/>
            </w:rPr>
            <w:instrText>Error! No document variable supplied.</w:instrText>
          </w:r>
          <w:r w:rsidRPr="00CB270E">
            <w:fldChar w:fldCharType="end"/>
          </w:r>
          <w:r>
            <w:instrText xml:space="preserve"> = "Error!*" "" </w:instrText>
          </w:r>
          <w:r w:rsidRPr="00CB270E">
            <w:fldChar w:fldCharType="begin"/>
          </w:r>
          <w:r w:rsidRPr="00CB270E">
            <w:instrText xml:space="preserve"> DOCVARIABLE DocRiskLevel </w:instrText>
          </w:r>
          <w:r w:rsidRPr="00CB270E">
            <w:fldChar w:fldCharType="end"/>
          </w:r>
          <w:r>
            <w:instrText xml:space="preserve"> \* MERGEFORMAT </w:instrText>
          </w:r>
          <w:r>
            <w:fldChar w:fldCharType="end"/>
          </w:r>
        </w:p>
        <w:p w14:paraId="07C2E9BE" w14:textId="77777777" w:rsidR="0037164C" w:rsidRPr="0012538B" w:rsidRDefault="0037164C" w:rsidP="00934628">
          <w:pPr>
            <w:pStyle w:val="FooterLegal"/>
            <w:spacing w:before="0"/>
          </w:pPr>
        </w:p>
      </w:tc>
      <w:tc>
        <w:tcPr>
          <w:tcW w:w="1189" w:type="dxa"/>
          <w:vAlign w:val="bottom"/>
        </w:tcPr>
        <w:p w14:paraId="5B8DC549" w14:textId="77777777" w:rsidR="0037164C" w:rsidRPr="00687BFB" w:rsidRDefault="0037164C" w:rsidP="00687BFB">
          <w:pPr>
            <w:pStyle w:val="FooterLegal"/>
            <w:jc w:val="right"/>
            <w:rPr>
              <w:sz w:val="16"/>
            </w:rPr>
          </w:pPr>
          <w:r w:rsidRPr="00687BFB">
            <w:rPr>
              <w:sz w:val="16"/>
            </w:rPr>
            <w:t xml:space="preserve">Page </w:t>
          </w:r>
          <w:r w:rsidRPr="00687BFB">
            <w:rPr>
              <w:sz w:val="16"/>
            </w:rPr>
            <w:fldChar w:fldCharType="begin"/>
          </w:r>
          <w:r w:rsidRPr="00687BFB">
            <w:rPr>
              <w:sz w:val="16"/>
            </w:rPr>
            <w:instrText xml:space="preserve"> PAGE </w:instrText>
          </w:r>
          <w:r w:rsidRPr="00687BFB"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 w:rsidRPr="00687BFB">
            <w:rPr>
              <w:sz w:val="16"/>
            </w:rPr>
            <w:fldChar w:fldCharType="end"/>
          </w:r>
          <w:r w:rsidRPr="00687BFB">
            <w:rPr>
              <w:sz w:val="16"/>
            </w:rPr>
            <w:t xml:space="preserve"> of </w:t>
          </w:r>
          <w:r w:rsidRPr="00687BFB">
            <w:rPr>
              <w:sz w:val="16"/>
            </w:rPr>
            <w:fldChar w:fldCharType="begin"/>
          </w:r>
          <w:r w:rsidRPr="00687BFB">
            <w:rPr>
              <w:sz w:val="16"/>
            </w:rPr>
            <w:instrText xml:space="preserve"> NUMPAGES </w:instrText>
          </w:r>
          <w:r w:rsidRPr="00687BFB"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 w:rsidRPr="00687BFB">
            <w:rPr>
              <w:sz w:val="16"/>
            </w:rPr>
            <w:fldChar w:fldCharType="end"/>
          </w:r>
        </w:p>
      </w:tc>
    </w:tr>
  </w:tbl>
  <w:p w14:paraId="03841E33" w14:textId="77777777" w:rsidR="0037164C" w:rsidRPr="00817CC0" w:rsidRDefault="0037164C" w:rsidP="008072CA">
    <w:pPr>
      <w:pStyle w:val="FooterLega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464AB" w14:textId="77777777" w:rsidR="000D0D70" w:rsidRDefault="000D0D70" w:rsidP="00B52373">
      <w:r>
        <w:separator/>
      </w:r>
    </w:p>
  </w:footnote>
  <w:footnote w:type="continuationSeparator" w:id="0">
    <w:p w14:paraId="70C4A66E" w14:textId="77777777" w:rsidR="000D0D70" w:rsidRDefault="000D0D70" w:rsidP="00B52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BD88DA" w14:textId="77777777" w:rsidR="0037164C" w:rsidRPr="00D90E7F" w:rsidRDefault="0037164C" w:rsidP="00D90E7F">
    <w:pPr>
      <w:pStyle w:val="Header"/>
    </w:pPr>
    <w:bookmarkStart w:id="3" w:name="_Hlk5952564"/>
    <w:bookmarkStart w:id="4" w:name="_Hlk5952565"/>
    <w:bookmarkStart w:id="5" w:name="_Hlk5952580"/>
    <w:bookmarkStart w:id="6" w:name="_Hlk5952581"/>
  </w:p>
  <w:p w14:paraId="7D37D5BA" w14:textId="77777777" w:rsidR="0037164C" w:rsidRPr="00555B43" w:rsidRDefault="0037164C" w:rsidP="00D90E7F">
    <w:pPr>
      <w:pStyle w:val="Header"/>
    </w:pPr>
    <w:bookmarkStart w:id="7" w:name="_Hlk5954210"/>
    <w:bookmarkStart w:id="8" w:name="_Hlk5954211"/>
    <w:r w:rsidRPr="00555B43">
      <w:rPr>
        <w:noProof/>
        <w:lang w:eastAsia="en-GB"/>
      </w:rPr>
      <w:drawing>
        <wp:anchor distT="0" distB="0" distL="114300" distR="114300" simplePos="0" relativeHeight="251681792" behindDoc="0" locked="1" layoutInCell="1" allowOverlap="1" wp14:anchorId="11644EC2" wp14:editId="502E2492">
          <wp:simplePos x="0" y="0"/>
          <wp:positionH relativeFrom="rightMargin">
            <wp:posOffset>-428625</wp:posOffset>
          </wp:positionH>
          <wp:positionV relativeFrom="page">
            <wp:posOffset>313690</wp:posOffset>
          </wp:positionV>
          <wp:extent cx="748800" cy="399600"/>
          <wp:effectExtent l="0" t="0" r="0" b="635"/>
          <wp:wrapNone/>
          <wp:docPr id="8" name="picLogoAtki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rk_blue_SNC_atkins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288"/>
                  <a:stretch/>
                </pic:blipFill>
                <pic:spPr bwMode="auto">
                  <a:xfrm>
                    <a:off x="0" y="0"/>
                    <a:ext cx="748800" cy="39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3"/>
    <w:bookmarkEnd w:id="4"/>
    <w:bookmarkEnd w:id="5"/>
    <w:bookmarkEnd w:id="6"/>
    <w:bookmarkEnd w:id="7"/>
    <w:bookmarkEnd w:id="8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243507" w14:textId="77777777" w:rsidR="0037164C" w:rsidRPr="00555B43" w:rsidRDefault="0037164C" w:rsidP="00DC471F">
    <w:pPr>
      <w:pStyle w:val="Header"/>
    </w:pPr>
    <w:r w:rsidRPr="00555B43">
      <w:rPr>
        <w:noProof/>
        <w:lang w:eastAsia="en-GB"/>
      </w:rPr>
      <w:drawing>
        <wp:anchor distT="0" distB="0" distL="114300" distR="114300" simplePos="0" relativeHeight="251676672" behindDoc="0" locked="1" layoutInCell="1" allowOverlap="1" wp14:anchorId="153DC271" wp14:editId="7D5934E0">
          <wp:simplePos x="0" y="0"/>
          <wp:positionH relativeFrom="page">
            <wp:posOffset>842645</wp:posOffset>
          </wp:positionH>
          <wp:positionV relativeFrom="page">
            <wp:posOffset>379730</wp:posOffset>
          </wp:positionV>
          <wp:extent cx="3140075" cy="798830"/>
          <wp:effectExtent l="0" t="0" r="3175" b="1270"/>
          <wp:wrapNone/>
          <wp:docPr id="9" name="picLogoAtki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ark_blue_SNC_atkin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0075" cy="798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133398" w14:textId="77777777" w:rsidR="0037164C" w:rsidRDefault="0037164C" w:rsidP="00DC471F">
    <w:pPr>
      <w:pStyle w:val="Header"/>
    </w:pPr>
  </w:p>
  <w:p w14:paraId="7DAF3731" w14:textId="77777777" w:rsidR="0037164C" w:rsidRDefault="0037164C" w:rsidP="00DC471F">
    <w:pPr>
      <w:pStyle w:val="Header"/>
    </w:pPr>
  </w:p>
  <w:tbl>
    <w:tblPr>
      <w:tblpPr w:vertAnchor="page" w:horzAnchor="margin" w:tblpXSpec="right" w:tblpY="795"/>
      <w:tblOverlap w:val="never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41"/>
    </w:tblGrid>
    <w:tr w:rsidR="0037164C" w14:paraId="3DD04139" w14:textId="77777777" w:rsidTr="00EF23B7">
      <w:tc>
        <w:tcPr>
          <w:tcW w:w="3741" w:type="dxa"/>
          <w:vAlign w:val="bottom"/>
        </w:tcPr>
        <w:p w14:paraId="45E53EFF" w14:textId="77777777" w:rsidR="0037164C" w:rsidRPr="00A368A1" w:rsidRDefault="0037164C" w:rsidP="008607AC">
          <w:pPr>
            <w:pStyle w:val="HeaderSpace"/>
            <w:framePr w:wrap="auto" w:vAnchor="margin" w:hAnchor="text" w:xAlign="left" w:yAlign="inline"/>
            <w:suppressOverlap w:val="0"/>
            <w:jc w:val="right"/>
          </w:pPr>
        </w:p>
        <w:p w14:paraId="06AEA192" w14:textId="00A1B57E" w:rsidR="0037164C" w:rsidRDefault="0037164C" w:rsidP="007B2F9C">
          <w:pPr>
            <w:pStyle w:val="CoName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IF </w:instrTex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DOCPROPERTY DocCompanyLetterhead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instrText>Atkins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 xml:space="preserve"> = "Error!*" "" </w:instrTex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DOCPROPERTY DocCompanyLetterhead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instrText>Atkins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 xml:space="preserve">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Atkins</w:t>
          </w:r>
          <w:r>
            <w:rPr>
              <w:noProof/>
            </w:rPr>
            <w:fldChar w:fldCharType="end"/>
          </w:r>
          <w:r>
            <w:rPr>
              <w:noProof/>
            </w:rPr>
            <w:t xml:space="preserve"> L</w:t>
          </w:r>
          <w:r w:rsidR="008F7891">
            <w:rPr>
              <w:noProof/>
            </w:rPr>
            <w:t>td</w:t>
          </w:r>
        </w:p>
        <w:sdt>
          <w:sdtPr>
            <w:rPr>
              <w:lang w:eastAsia="en-GB"/>
            </w:rPr>
            <w:tag w:val="FromAddress"/>
            <w:id w:val="2024581718"/>
            <w:text w:multiLine="1"/>
          </w:sdtPr>
          <w:sdtEndPr/>
          <w:sdtContent>
            <w:p w14:paraId="747904D9" w14:textId="063E9387" w:rsidR="0037164C" w:rsidRPr="00D33BF0" w:rsidRDefault="0037164C" w:rsidP="007B2F9C">
              <w:pPr>
                <w:pStyle w:val="FromDetails"/>
              </w:pPr>
              <w:r w:rsidRPr="008C7E6B">
                <w:rPr>
                  <w:lang w:eastAsia="en-GB"/>
                </w:rPr>
                <w:t>The Axis</w:t>
              </w:r>
              <w:r w:rsidRPr="008C7E6B">
                <w:rPr>
                  <w:lang w:eastAsia="en-GB"/>
                </w:rPr>
                <w:br/>
                <w:t>10 Holliday Street</w:t>
              </w:r>
              <w:r w:rsidRPr="008C7E6B">
                <w:rPr>
                  <w:lang w:eastAsia="en-GB"/>
                </w:rPr>
                <w:br/>
                <w:t>Birmingham</w:t>
              </w:r>
              <w:r w:rsidRPr="008C7E6B">
                <w:rPr>
                  <w:lang w:eastAsia="en-GB"/>
                </w:rPr>
                <w:br/>
                <w:t xml:space="preserve">B1 1TF </w:t>
              </w:r>
            </w:p>
          </w:sdtContent>
        </w:sdt>
        <w:sdt>
          <w:sdtPr>
            <w:tag w:val="ContactInfo"/>
            <w:id w:val="67080046"/>
            <w:text w:multiLine="1"/>
          </w:sdtPr>
          <w:sdtEndPr/>
          <w:sdtContent>
            <w:p w14:paraId="61BBFC7B" w14:textId="77777777" w:rsidR="0037164C" w:rsidRPr="00D33BF0" w:rsidRDefault="009C7E48" w:rsidP="007B2F9C">
              <w:pPr>
                <w:pStyle w:val="FromDetails"/>
              </w:pPr>
            </w:p>
          </w:sdtContent>
        </w:sdt>
        <w:p w14:paraId="03D1DA12" w14:textId="77777777" w:rsidR="0037164C" w:rsidRPr="00D33BF0" w:rsidRDefault="0037164C" w:rsidP="007B2F9C">
          <w:pPr>
            <w:pStyle w:val="FromDetails"/>
          </w:pPr>
        </w:p>
        <w:p w14:paraId="24A7A0C9" w14:textId="77777777" w:rsidR="0037164C" w:rsidRDefault="0037164C" w:rsidP="007B2F9C">
          <w:pPr>
            <w:pStyle w:val="FromDetails"/>
          </w:pPr>
          <w:bookmarkStart w:id="9" w:name="CompanyWebsite1"/>
          <w:r>
            <w:t>atkinsglobal.com</w:t>
          </w:r>
          <w:bookmarkEnd w:id="9"/>
        </w:p>
        <w:p w14:paraId="4DCFF3FE" w14:textId="77777777" w:rsidR="0037164C" w:rsidRDefault="0037164C" w:rsidP="007B2F9C">
          <w:pPr>
            <w:pStyle w:val="CoName"/>
          </w:pPr>
          <w:r w:rsidRPr="00D33BF0">
            <w:t>snclavalin.com</w:t>
          </w:r>
        </w:p>
      </w:tc>
    </w:tr>
  </w:tbl>
  <w:p w14:paraId="7962FB66" w14:textId="77777777" w:rsidR="0037164C" w:rsidRPr="00917081" w:rsidRDefault="0037164C" w:rsidP="00922704">
    <w:pPr>
      <w:pStyle w:val="HeaderTin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.6pt;height:4.8pt;visibility:visible;mso-wrap-style:square" o:bullet="t">
        <v:imagedata r:id="rId1" o:title=""/>
      </v:shape>
    </w:pict>
  </w:numPicBullet>
  <w:abstractNum w:abstractNumId="0" w15:restartNumberingAfterBreak="0">
    <w:nsid w:val="FFFFFF7E"/>
    <w:multiLevelType w:val="singleLevel"/>
    <w:tmpl w:val="3392F2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05D29E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8AEC2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sz w:val="9"/>
        <w:szCs w:val="9"/>
      </w:rPr>
    </w:lvl>
  </w:abstractNum>
  <w:abstractNum w:abstractNumId="3" w15:restartNumberingAfterBreak="0">
    <w:nsid w:val="FFFFFF83"/>
    <w:multiLevelType w:val="singleLevel"/>
    <w:tmpl w:val="4E56B55E"/>
    <w:lvl w:ilvl="0">
      <w:start w:val="1"/>
      <w:numFmt w:val="bullet"/>
      <w:lvlText w:val="-"/>
      <w:lvlJc w:val="left"/>
      <w:pPr>
        <w:ind w:left="700" w:hanging="360"/>
      </w:pPr>
      <w:rPr>
        <w:rFonts w:ascii="Arial" w:hAnsi="Arial" w:hint="default"/>
        <w:color w:val="auto"/>
      </w:rPr>
    </w:lvl>
  </w:abstractNum>
  <w:abstractNum w:abstractNumId="4" w15:restartNumberingAfterBreak="0">
    <w:nsid w:val="FFFFFF88"/>
    <w:multiLevelType w:val="singleLevel"/>
    <w:tmpl w:val="13E819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5B6F9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2D97DE8"/>
    <w:multiLevelType w:val="hybridMultilevel"/>
    <w:tmpl w:val="17964136"/>
    <w:lvl w:ilvl="0" w:tplc="96E8C4C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58595B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150CF0"/>
    <w:multiLevelType w:val="hybridMultilevel"/>
    <w:tmpl w:val="2070B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E85FB8"/>
    <w:multiLevelType w:val="multilevel"/>
    <w:tmpl w:val="75D6FE48"/>
    <w:lvl w:ilvl="0">
      <w:start w:val="1"/>
      <w:numFmt w:val="decimal"/>
      <w:pStyle w:val="Level1"/>
      <w:lvlText w:val="%1."/>
      <w:lvlJc w:val="left"/>
      <w:pPr>
        <w:tabs>
          <w:tab w:val="num" w:pos="850"/>
        </w:tabs>
        <w:ind w:left="850" w:hanging="85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850"/>
        </w:tabs>
        <w:ind w:left="850" w:hanging="85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01"/>
        </w:tabs>
        <w:ind w:left="1701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Level4"/>
      <w:lvlText w:val="(%4)"/>
      <w:lvlJc w:val="left"/>
      <w:pPr>
        <w:tabs>
          <w:tab w:val="num" w:pos="2551"/>
        </w:tabs>
        <w:ind w:left="2551" w:hanging="85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Level5"/>
      <w:lvlText w:val="(%5)"/>
      <w:lvlJc w:val="left"/>
      <w:pPr>
        <w:tabs>
          <w:tab w:val="num" w:pos="3402"/>
        </w:tabs>
        <w:ind w:left="3402" w:hanging="851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Level6"/>
      <w:lvlText w:val="(%6)"/>
      <w:lvlJc w:val="left"/>
      <w:pPr>
        <w:tabs>
          <w:tab w:val="num" w:pos="4252"/>
        </w:tabs>
        <w:ind w:left="4252" w:hanging="85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C176D4B"/>
    <w:multiLevelType w:val="hybridMultilevel"/>
    <w:tmpl w:val="2626D0F8"/>
    <w:lvl w:ilvl="0" w:tplc="A39E8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505464"/>
    <w:multiLevelType w:val="multilevel"/>
    <w:tmpl w:val="D8BE7670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11" w15:restartNumberingAfterBreak="0">
    <w:nsid w:val="13A0281E"/>
    <w:multiLevelType w:val="hybridMultilevel"/>
    <w:tmpl w:val="6C4657BA"/>
    <w:lvl w:ilvl="0" w:tplc="EFF66A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58C9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3031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365B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B04D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8CB4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26A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60EE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3694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722242D"/>
    <w:multiLevelType w:val="hybridMultilevel"/>
    <w:tmpl w:val="F168CE5A"/>
    <w:lvl w:ilvl="0" w:tplc="A9940E04">
      <w:start w:val="1"/>
      <w:numFmt w:val="decimal"/>
      <w:lvlText w:val="Table 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46826"/>
    <w:multiLevelType w:val="hybridMultilevel"/>
    <w:tmpl w:val="905A6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37EBC"/>
    <w:multiLevelType w:val="hybridMultilevel"/>
    <w:tmpl w:val="80DCD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6080A"/>
    <w:multiLevelType w:val="hybridMultilevel"/>
    <w:tmpl w:val="332A26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CAB4E5D"/>
    <w:multiLevelType w:val="hybridMultilevel"/>
    <w:tmpl w:val="0EE25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B30109"/>
    <w:multiLevelType w:val="hybridMultilevel"/>
    <w:tmpl w:val="CF28F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9303DD"/>
    <w:multiLevelType w:val="hybridMultilevel"/>
    <w:tmpl w:val="68502CFC"/>
    <w:lvl w:ilvl="0" w:tplc="E46A6EE2">
      <w:start w:val="1"/>
      <w:numFmt w:val="decimal"/>
      <w:lvlText w:val="(%1)"/>
      <w:lvlJc w:val="left"/>
      <w:pPr>
        <w:ind w:left="732" w:hanging="37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13CD2"/>
    <w:multiLevelType w:val="hybridMultilevel"/>
    <w:tmpl w:val="2EDE533A"/>
    <w:lvl w:ilvl="0" w:tplc="6382F51A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36CB3A27"/>
    <w:multiLevelType w:val="hybridMultilevel"/>
    <w:tmpl w:val="64685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22432"/>
    <w:multiLevelType w:val="hybridMultilevel"/>
    <w:tmpl w:val="7234A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604967"/>
    <w:multiLevelType w:val="hybridMultilevel"/>
    <w:tmpl w:val="E8909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D59F6"/>
    <w:multiLevelType w:val="hybridMultilevel"/>
    <w:tmpl w:val="0A0CE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C52CEA"/>
    <w:multiLevelType w:val="hybridMultilevel"/>
    <w:tmpl w:val="6FEC0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20538F"/>
    <w:multiLevelType w:val="hybridMultilevel"/>
    <w:tmpl w:val="2F3206EC"/>
    <w:lvl w:ilvl="0" w:tplc="CE94C348">
      <w:start w:val="1"/>
      <w:numFmt w:val="bullet"/>
      <w:pStyle w:val="Bullettext"/>
      <w:lvlText w:val=""/>
      <w:lvlJc w:val="left"/>
      <w:pPr>
        <w:ind w:left="28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3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4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70" w:hanging="360"/>
      </w:pPr>
      <w:rPr>
        <w:rFonts w:ascii="Wingdings" w:hAnsi="Wingdings" w:hint="default"/>
      </w:rPr>
    </w:lvl>
  </w:abstractNum>
  <w:abstractNum w:abstractNumId="26" w15:restartNumberingAfterBreak="0">
    <w:nsid w:val="690E123E"/>
    <w:multiLevelType w:val="multilevel"/>
    <w:tmpl w:val="D4AEAA98"/>
    <w:lvl w:ilvl="0">
      <w:start w:val="1"/>
      <w:numFmt w:val="decimal"/>
      <w:pStyle w:val="Heading1"/>
      <w:lvlText w:val="%1.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5103"/>
        </w:tabs>
        <w:ind w:left="1021" w:hanging="1021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upperLetter"/>
      <w:pStyle w:val="Heading6"/>
      <w:lvlText w:val="Appendix %6."/>
      <w:lvlJc w:val="left"/>
      <w:pPr>
        <w:ind w:left="2014" w:hanging="1021"/>
      </w:pPr>
      <w:rPr>
        <w:rFonts w:hint="default"/>
      </w:rPr>
    </w:lvl>
    <w:lvl w:ilvl="6">
      <w:start w:val="1"/>
      <w:numFmt w:val="decimal"/>
      <w:pStyle w:val="Heading7"/>
      <w:lvlText w:val="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pStyle w:val="Heading8"/>
      <w:lvlText w:val="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pStyle w:val="Heading9"/>
      <w:lvlText w:val="%6.%7.%8.%9."/>
      <w:lvlJc w:val="left"/>
      <w:pPr>
        <w:ind w:left="1021" w:hanging="1021"/>
      </w:pPr>
      <w:rPr>
        <w:rFonts w:hint="default"/>
      </w:rPr>
    </w:lvl>
  </w:abstractNum>
  <w:abstractNum w:abstractNumId="27" w15:restartNumberingAfterBreak="0">
    <w:nsid w:val="694B29FE"/>
    <w:multiLevelType w:val="hybridMultilevel"/>
    <w:tmpl w:val="741A8D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1F6A18"/>
    <w:multiLevelType w:val="hybridMultilevel"/>
    <w:tmpl w:val="2626D0F8"/>
    <w:lvl w:ilvl="0" w:tplc="A39E8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AF6FB5"/>
    <w:multiLevelType w:val="hybridMultilevel"/>
    <w:tmpl w:val="02642796"/>
    <w:lvl w:ilvl="0" w:tplc="C93EF378">
      <w:start w:val="2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991601"/>
    <w:multiLevelType w:val="multilevel"/>
    <w:tmpl w:val="F38AAB80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cs="Times New Roman" w:hint="default"/>
        <w:color w:val="58595B" w:themeColor="text2"/>
      </w:rPr>
    </w:lvl>
    <w:lvl w:ilvl="1">
      <w:start w:val="1"/>
      <w:numFmt w:val="bullet"/>
      <w:pStyle w:val="ListBullet2"/>
      <w:lvlText w:val="-"/>
      <w:lvlJc w:val="left"/>
      <w:pPr>
        <w:ind w:left="714" w:hanging="357"/>
      </w:pPr>
      <w:rPr>
        <w:rFonts w:ascii="Arial" w:hAnsi="Arial" w:cs="Arial" w:hint="default"/>
        <w:color w:val="58595B" w:themeColor="text2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cs="Times New Roman" w:hint="default"/>
        <w:color w:val="58595B" w:themeColor="text2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31" w15:restartNumberingAfterBreak="0">
    <w:nsid w:val="7C16234A"/>
    <w:multiLevelType w:val="multilevel"/>
    <w:tmpl w:val="DA907FF0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cs="Times New Roman" w:hint="default"/>
        <w:color w:val="58595B" w:themeColor="text2"/>
      </w:rPr>
    </w:lvl>
    <w:lvl w:ilvl="1">
      <w:start w:val="1"/>
      <w:numFmt w:val="bullet"/>
      <w:lvlText w:val="-"/>
      <w:lvlJc w:val="left"/>
      <w:pPr>
        <w:ind w:left="714" w:hanging="357"/>
      </w:pPr>
      <w:rPr>
        <w:rFonts w:ascii="Arial" w:hAnsi="Arial" w:cs="Arial" w:hint="default"/>
        <w:color w:val="58595B" w:themeColor="text2"/>
      </w:rPr>
    </w:lvl>
    <w:lvl w:ilvl="2">
      <w:start w:val="1"/>
      <w:numFmt w:val="bullet"/>
      <w:pStyle w:val="ListBullet3"/>
      <w:lvlText w:val=""/>
      <w:lvlJc w:val="left"/>
      <w:pPr>
        <w:ind w:left="1071" w:hanging="357"/>
      </w:pPr>
      <w:rPr>
        <w:rFonts w:ascii="Symbol" w:hAnsi="Symbol" w:hint="default"/>
        <w:color w:val="58595B" w:themeColor="text2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num w:numId="1">
    <w:abstractNumId w:val="26"/>
  </w:num>
  <w:num w:numId="2">
    <w:abstractNumId w:val="26"/>
  </w:num>
  <w:num w:numId="3">
    <w:abstractNumId w:val="26"/>
  </w:num>
  <w:num w:numId="4">
    <w:abstractNumId w:val="26"/>
  </w:num>
  <w:num w:numId="5">
    <w:abstractNumId w:val="26"/>
  </w:num>
  <w:num w:numId="6">
    <w:abstractNumId w:val="26"/>
  </w:num>
  <w:num w:numId="7">
    <w:abstractNumId w:val="26"/>
  </w:num>
  <w:num w:numId="8">
    <w:abstractNumId w:val="26"/>
  </w:num>
  <w:num w:numId="9">
    <w:abstractNumId w:val="26"/>
  </w:num>
  <w:num w:numId="10">
    <w:abstractNumId w:val="5"/>
  </w:num>
  <w:num w:numId="11">
    <w:abstractNumId w:val="5"/>
  </w:num>
  <w:num w:numId="12">
    <w:abstractNumId w:val="3"/>
  </w:num>
  <w:num w:numId="13">
    <w:abstractNumId w:val="3"/>
  </w:num>
  <w:num w:numId="14">
    <w:abstractNumId w:val="2"/>
  </w:num>
  <w:num w:numId="15">
    <w:abstractNumId w:val="2"/>
  </w:num>
  <w:num w:numId="16">
    <w:abstractNumId w:val="12"/>
  </w:num>
  <w:num w:numId="17">
    <w:abstractNumId w:val="6"/>
  </w:num>
  <w:num w:numId="18">
    <w:abstractNumId w:val="4"/>
  </w:num>
  <w:num w:numId="19">
    <w:abstractNumId w:val="1"/>
  </w:num>
  <w:num w:numId="20">
    <w:abstractNumId w:val="0"/>
  </w:num>
  <w:num w:numId="21">
    <w:abstractNumId w:val="11"/>
  </w:num>
  <w:num w:numId="22">
    <w:abstractNumId w:val="30"/>
  </w:num>
  <w:num w:numId="23">
    <w:abstractNumId w:val="30"/>
  </w:num>
  <w:num w:numId="24">
    <w:abstractNumId w:val="30"/>
  </w:num>
  <w:num w:numId="25">
    <w:abstractNumId w:val="10"/>
  </w:num>
  <w:num w:numId="26">
    <w:abstractNumId w:val="10"/>
  </w:num>
  <w:num w:numId="27">
    <w:abstractNumId w:val="10"/>
  </w:num>
  <w:num w:numId="28">
    <w:abstractNumId w:val="8"/>
  </w:num>
  <w:num w:numId="29">
    <w:abstractNumId w:val="7"/>
  </w:num>
  <w:num w:numId="30">
    <w:abstractNumId w:val="9"/>
  </w:num>
  <w:num w:numId="31">
    <w:abstractNumId w:val="18"/>
  </w:num>
  <w:num w:numId="32">
    <w:abstractNumId w:val="29"/>
  </w:num>
  <w:num w:numId="33">
    <w:abstractNumId w:val="28"/>
  </w:num>
  <w:num w:numId="34">
    <w:abstractNumId w:val="14"/>
  </w:num>
  <w:num w:numId="35">
    <w:abstractNumId w:val="22"/>
  </w:num>
  <w:num w:numId="36">
    <w:abstractNumId w:val="20"/>
  </w:num>
  <w:num w:numId="37">
    <w:abstractNumId w:val="19"/>
  </w:num>
  <w:num w:numId="38">
    <w:abstractNumId w:val="23"/>
  </w:num>
  <w:num w:numId="39">
    <w:abstractNumId w:val="17"/>
  </w:num>
  <w:num w:numId="40">
    <w:abstractNumId w:val="13"/>
  </w:num>
  <w:num w:numId="41">
    <w:abstractNumId w:val="15"/>
  </w:num>
  <w:num w:numId="42">
    <w:abstractNumId w:val="16"/>
  </w:num>
  <w:num w:numId="43">
    <w:abstractNumId w:val="21"/>
  </w:num>
  <w:num w:numId="44">
    <w:abstractNumId w:val="27"/>
  </w:num>
  <w:num w:numId="45">
    <w:abstractNumId w:val="31"/>
  </w:num>
  <w:num w:numId="46">
    <w:abstractNumId w:val="25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kinsTemplate" w:val="Yes"/>
    <w:docVar w:name="RiskCarriageReturnType" w:val="2"/>
  </w:docVars>
  <w:rsids>
    <w:rsidRoot w:val="00B15FBE"/>
    <w:rsid w:val="00005028"/>
    <w:rsid w:val="000058FF"/>
    <w:rsid w:val="00005940"/>
    <w:rsid w:val="00013B4E"/>
    <w:rsid w:val="000168D4"/>
    <w:rsid w:val="00021F67"/>
    <w:rsid w:val="00022F4F"/>
    <w:rsid w:val="0002522A"/>
    <w:rsid w:val="00026B80"/>
    <w:rsid w:val="00051466"/>
    <w:rsid w:val="0005706A"/>
    <w:rsid w:val="00063792"/>
    <w:rsid w:val="00067CB1"/>
    <w:rsid w:val="00071169"/>
    <w:rsid w:val="00072C2D"/>
    <w:rsid w:val="000736A9"/>
    <w:rsid w:val="00080878"/>
    <w:rsid w:val="000854F5"/>
    <w:rsid w:val="000912F4"/>
    <w:rsid w:val="0009461F"/>
    <w:rsid w:val="00094CC1"/>
    <w:rsid w:val="00097D89"/>
    <w:rsid w:val="000A257C"/>
    <w:rsid w:val="000A3B43"/>
    <w:rsid w:val="000A75F7"/>
    <w:rsid w:val="000B6C4B"/>
    <w:rsid w:val="000B7745"/>
    <w:rsid w:val="000C0E5F"/>
    <w:rsid w:val="000D0D70"/>
    <w:rsid w:val="000D6D3F"/>
    <w:rsid w:val="000E3912"/>
    <w:rsid w:val="000E3E46"/>
    <w:rsid w:val="000E76C2"/>
    <w:rsid w:val="000F199E"/>
    <w:rsid w:val="000F2B6E"/>
    <w:rsid w:val="00102CE5"/>
    <w:rsid w:val="00102EB6"/>
    <w:rsid w:val="00105687"/>
    <w:rsid w:val="00106B68"/>
    <w:rsid w:val="00107FB2"/>
    <w:rsid w:val="0011361D"/>
    <w:rsid w:val="00113BD7"/>
    <w:rsid w:val="00116524"/>
    <w:rsid w:val="00120490"/>
    <w:rsid w:val="00123AF4"/>
    <w:rsid w:val="0012538B"/>
    <w:rsid w:val="00147F41"/>
    <w:rsid w:val="001632AA"/>
    <w:rsid w:val="0016726D"/>
    <w:rsid w:val="00167DDD"/>
    <w:rsid w:val="00173145"/>
    <w:rsid w:val="00183A89"/>
    <w:rsid w:val="00186E4C"/>
    <w:rsid w:val="001915CC"/>
    <w:rsid w:val="00192140"/>
    <w:rsid w:val="00195644"/>
    <w:rsid w:val="001A7601"/>
    <w:rsid w:val="001B7DB6"/>
    <w:rsid w:val="001C00E8"/>
    <w:rsid w:val="001C38A0"/>
    <w:rsid w:val="001C3E73"/>
    <w:rsid w:val="001D34B1"/>
    <w:rsid w:val="001D79FB"/>
    <w:rsid w:val="001E70D3"/>
    <w:rsid w:val="001F1035"/>
    <w:rsid w:val="002052D3"/>
    <w:rsid w:val="002056DE"/>
    <w:rsid w:val="00206802"/>
    <w:rsid w:val="00212BEF"/>
    <w:rsid w:val="002153E7"/>
    <w:rsid w:val="00223EA9"/>
    <w:rsid w:val="0022645B"/>
    <w:rsid w:val="00231595"/>
    <w:rsid w:val="002453A6"/>
    <w:rsid w:val="0024547B"/>
    <w:rsid w:val="00247960"/>
    <w:rsid w:val="0025635D"/>
    <w:rsid w:val="00264A3C"/>
    <w:rsid w:val="00267F05"/>
    <w:rsid w:val="00271520"/>
    <w:rsid w:val="00272344"/>
    <w:rsid w:val="00273A13"/>
    <w:rsid w:val="00280A00"/>
    <w:rsid w:val="00281FCA"/>
    <w:rsid w:val="0028228B"/>
    <w:rsid w:val="0028292C"/>
    <w:rsid w:val="002901A3"/>
    <w:rsid w:val="002939A7"/>
    <w:rsid w:val="00297A6A"/>
    <w:rsid w:val="002A33A8"/>
    <w:rsid w:val="002A3620"/>
    <w:rsid w:val="002A5D32"/>
    <w:rsid w:val="002A67B9"/>
    <w:rsid w:val="002B0507"/>
    <w:rsid w:val="002B6108"/>
    <w:rsid w:val="002B64D4"/>
    <w:rsid w:val="002B754F"/>
    <w:rsid w:val="002C11B3"/>
    <w:rsid w:val="002C6D35"/>
    <w:rsid w:val="002E32B0"/>
    <w:rsid w:val="002F1F1A"/>
    <w:rsid w:val="002F51B8"/>
    <w:rsid w:val="002F6366"/>
    <w:rsid w:val="00304E75"/>
    <w:rsid w:val="00315A8A"/>
    <w:rsid w:val="0032544D"/>
    <w:rsid w:val="00326593"/>
    <w:rsid w:val="00327CA8"/>
    <w:rsid w:val="00331C73"/>
    <w:rsid w:val="0033247F"/>
    <w:rsid w:val="00336438"/>
    <w:rsid w:val="0033762E"/>
    <w:rsid w:val="0034475F"/>
    <w:rsid w:val="003463D8"/>
    <w:rsid w:val="00347FAF"/>
    <w:rsid w:val="003511DC"/>
    <w:rsid w:val="003556EC"/>
    <w:rsid w:val="0036499C"/>
    <w:rsid w:val="0037164C"/>
    <w:rsid w:val="0038161D"/>
    <w:rsid w:val="0038379B"/>
    <w:rsid w:val="00387628"/>
    <w:rsid w:val="00390B1D"/>
    <w:rsid w:val="00392433"/>
    <w:rsid w:val="003A3C79"/>
    <w:rsid w:val="003A4F89"/>
    <w:rsid w:val="003A4FF3"/>
    <w:rsid w:val="003A5F0C"/>
    <w:rsid w:val="003A69D3"/>
    <w:rsid w:val="003B39C5"/>
    <w:rsid w:val="003B4C8C"/>
    <w:rsid w:val="003C15C0"/>
    <w:rsid w:val="003C40A9"/>
    <w:rsid w:val="003E4D1A"/>
    <w:rsid w:val="003F3A6F"/>
    <w:rsid w:val="004001AB"/>
    <w:rsid w:val="00404284"/>
    <w:rsid w:val="004051D7"/>
    <w:rsid w:val="00421B3F"/>
    <w:rsid w:val="00425DA7"/>
    <w:rsid w:val="00432D96"/>
    <w:rsid w:val="00434C00"/>
    <w:rsid w:val="0043656B"/>
    <w:rsid w:val="0046051C"/>
    <w:rsid w:val="00460763"/>
    <w:rsid w:val="00463F2A"/>
    <w:rsid w:val="00465101"/>
    <w:rsid w:val="00466A4E"/>
    <w:rsid w:val="004767DA"/>
    <w:rsid w:val="00476C5C"/>
    <w:rsid w:val="004827B5"/>
    <w:rsid w:val="00491073"/>
    <w:rsid w:val="00492278"/>
    <w:rsid w:val="00493DE0"/>
    <w:rsid w:val="004A6678"/>
    <w:rsid w:val="004B321A"/>
    <w:rsid w:val="004B49F4"/>
    <w:rsid w:val="004B722F"/>
    <w:rsid w:val="004C0469"/>
    <w:rsid w:val="004C38FE"/>
    <w:rsid w:val="004C3AD4"/>
    <w:rsid w:val="004D29F8"/>
    <w:rsid w:val="004D3C00"/>
    <w:rsid w:val="004D69C6"/>
    <w:rsid w:val="004D6B8C"/>
    <w:rsid w:val="004E419A"/>
    <w:rsid w:val="004E4CFB"/>
    <w:rsid w:val="004F0CAD"/>
    <w:rsid w:val="004F66FE"/>
    <w:rsid w:val="00500085"/>
    <w:rsid w:val="00500369"/>
    <w:rsid w:val="00500B17"/>
    <w:rsid w:val="005025C3"/>
    <w:rsid w:val="005036C5"/>
    <w:rsid w:val="005104C0"/>
    <w:rsid w:val="00512034"/>
    <w:rsid w:val="0051359E"/>
    <w:rsid w:val="00513BE6"/>
    <w:rsid w:val="00515994"/>
    <w:rsid w:val="005252EC"/>
    <w:rsid w:val="00533A00"/>
    <w:rsid w:val="00553898"/>
    <w:rsid w:val="005550E6"/>
    <w:rsid w:val="00555E82"/>
    <w:rsid w:val="00556264"/>
    <w:rsid w:val="00556CF5"/>
    <w:rsid w:val="00566A2C"/>
    <w:rsid w:val="00566A44"/>
    <w:rsid w:val="00575DA5"/>
    <w:rsid w:val="00584C84"/>
    <w:rsid w:val="005A259E"/>
    <w:rsid w:val="005A3006"/>
    <w:rsid w:val="005B0F70"/>
    <w:rsid w:val="005B0FBB"/>
    <w:rsid w:val="005B54C0"/>
    <w:rsid w:val="005C00EB"/>
    <w:rsid w:val="005C641C"/>
    <w:rsid w:val="005C69FD"/>
    <w:rsid w:val="005C7665"/>
    <w:rsid w:val="005D17B0"/>
    <w:rsid w:val="005D29A3"/>
    <w:rsid w:val="005E4F54"/>
    <w:rsid w:val="005E5666"/>
    <w:rsid w:val="005E6FAC"/>
    <w:rsid w:val="005F439F"/>
    <w:rsid w:val="005F622B"/>
    <w:rsid w:val="00611280"/>
    <w:rsid w:val="00613839"/>
    <w:rsid w:val="006168DC"/>
    <w:rsid w:val="0061784B"/>
    <w:rsid w:val="00621CDA"/>
    <w:rsid w:val="0062510F"/>
    <w:rsid w:val="0062560D"/>
    <w:rsid w:val="00630EB7"/>
    <w:rsid w:val="006310AC"/>
    <w:rsid w:val="00632598"/>
    <w:rsid w:val="00636B66"/>
    <w:rsid w:val="00642220"/>
    <w:rsid w:val="00644506"/>
    <w:rsid w:val="00644C26"/>
    <w:rsid w:val="0065087F"/>
    <w:rsid w:val="00652832"/>
    <w:rsid w:val="00661CCE"/>
    <w:rsid w:val="00661E7B"/>
    <w:rsid w:val="00664C74"/>
    <w:rsid w:val="0066673A"/>
    <w:rsid w:val="006747CB"/>
    <w:rsid w:val="006754D2"/>
    <w:rsid w:val="006772AA"/>
    <w:rsid w:val="00677E6D"/>
    <w:rsid w:val="00682ECA"/>
    <w:rsid w:val="00683AAC"/>
    <w:rsid w:val="00687BFB"/>
    <w:rsid w:val="00694777"/>
    <w:rsid w:val="006975A8"/>
    <w:rsid w:val="00697E26"/>
    <w:rsid w:val="006A1106"/>
    <w:rsid w:val="006A27DF"/>
    <w:rsid w:val="006A476A"/>
    <w:rsid w:val="006A63E5"/>
    <w:rsid w:val="006A6DAE"/>
    <w:rsid w:val="006A7915"/>
    <w:rsid w:val="006B366D"/>
    <w:rsid w:val="006B55F4"/>
    <w:rsid w:val="006C5279"/>
    <w:rsid w:val="006C719D"/>
    <w:rsid w:val="006D0E7C"/>
    <w:rsid w:val="006D4DB1"/>
    <w:rsid w:val="006E5B3B"/>
    <w:rsid w:val="006E7189"/>
    <w:rsid w:val="006F0003"/>
    <w:rsid w:val="006F2614"/>
    <w:rsid w:val="006F455C"/>
    <w:rsid w:val="006F4E75"/>
    <w:rsid w:val="006F5549"/>
    <w:rsid w:val="007065B2"/>
    <w:rsid w:val="00707867"/>
    <w:rsid w:val="00707DBF"/>
    <w:rsid w:val="00727D42"/>
    <w:rsid w:val="00731ACF"/>
    <w:rsid w:val="00735363"/>
    <w:rsid w:val="0073593A"/>
    <w:rsid w:val="007426E3"/>
    <w:rsid w:val="00745494"/>
    <w:rsid w:val="00747290"/>
    <w:rsid w:val="00751B36"/>
    <w:rsid w:val="00751FD8"/>
    <w:rsid w:val="00761449"/>
    <w:rsid w:val="0076610A"/>
    <w:rsid w:val="0077482D"/>
    <w:rsid w:val="00777AED"/>
    <w:rsid w:val="007805D9"/>
    <w:rsid w:val="007825F9"/>
    <w:rsid w:val="00787D1B"/>
    <w:rsid w:val="00790BC4"/>
    <w:rsid w:val="00795524"/>
    <w:rsid w:val="007A50A8"/>
    <w:rsid w:val="007A5896"/>
    <w:rsid w:val="007B1C2A"/>
    <w:rsid w:val="007B21DE"/>
    <w:rsid w:val="007B2345"/>
    <w:rsid w:val="007B2F9C"/>
    <w:rsid w:val="007C0E56"/>
    <w:rsid w:val="007C71D5"/>
    <w:rsid w:val="007D103B"/>
    <w:rsid w:val="007D5DC6"/>
    <w:rsid w:val="007E608E"/>
    <w:rsid w:val="007F1C9F"/>
    <w:rsid w:val="007F51CB"/>
    <w:rsid w:val="007F7AC4"/>
    <w:rsid w:val="00800CE3"/>
    <w:rsid w:val="008072CA"/>
    <w:rsid w:val="00813DD6"/>
    <w:rsid w:val="00815B02"/>
    <w:rsid w:val="00820099"/>
    <w:rsid w:val="0082082E"/>
    <w:rsid w:val="00823AEB"/>
    <w:rsid w:val="0082685A"/>
    <w:rsid w:val="00832098"/>
    <w:rsid w:val="008365D7"/>
    <w:rsid w:val="00837019"/>
    <w:rsid w:val="00840BF2"/>
    <w:rsid w:val="00843783"/>
    <w:rsid w:val="00847929"/>
    <w:rsid w:val="00847E08"/>
    <w:rsid w:val="00850F60"/>
    <w:rsid w:val="008607AC"/>
    <w:rsid w:val="008611FE"/>
    <w:rsid w:val="008623B0"/>
    <w:rsid w:val="00862AD0"/>
    <w:rsid w:val="00875E49"/>
    <w:rsid w:val="008823A9"/>
    <w:rsid w:val="00886F04"/>
    <w:rsid w:val="00894182"/>
    <w:rsid w:val="008B355D"/>
    <w:rsid w:val="008C440B"/>
    <w:rsid w:val="008C6F5A"/>
    <w:rsid w:val="008C7E6B"/>
    <w:rsid w:val="008D13D4"/>
    <w:rsid w:val="008D3F02"/>
    <w:rsid w:val="008F39CB"/>
    <w:rsid w:val="008F7891"/>
    <w:rsid w:val="00904A76"/>
    <w:rsid w:val="00910606"/>
    <w:rsid w:val="00914AA0"/>
    <w:rsid w:val="00915BD7"/>
    <w:rsid w:val="00916C57"/>
    <w:rsid w:val="00917081"/>
    <w:rsid w:val="00922704"/>
    <w:rsid w:val="009240A7"/>
    <w:rsid w:val="00932956"/>
    <w:rsid w:val="00933AC5"/>
    <w:rsid w:val="00934628"/>
    <w:rsid w:val="00935081"/>
    <w:rsid w:val="00941C76"/>
    <w:rsid w:val="00943124"/>
    <w:rsid w:val="0094545E"/>
    <w:rsid w:val="00947555"/>
    <w:rsid w:val="00947D80"/>
    <w:rsid w:val="00947ED9"/>
    <w:rsid w:val="0095034C"/>
    <w:rsid w:val="009510BD"/>
    <w:rsid w:val="00953176"/>
    <w:rsid w:val="00957567"/>
    <w:rsid w:val="0095764E"/>
    <w:rsid w:val="00964579"/>
    <w:rsid w:val="00971AA4"/>
    <w:rsid w:val="00974B12"/>
    <w:rsid w:val="009847D9"/>
    <w:rsid w:val="009909DA"/>
    <w:rsid w:val="0099113D"/>
    <w:rsid w:val="009923AF"/>
    <w:rsid w:val="0099366C"/>
    <w:rsid w:val="009A488A"/>
    <w:rsid w:val="009A58F1"/>
    <w:rsid w:val="009B5399"/>
    <w:rsid w:val="009C4DA0"/>
    <w:rsid w:val="009C5F41"/>
    <w:rsid w:val="009C6B7C"/>
    <w:rsid w:val="009C7E48"/>
    <w:rsid w:val="009D02B1"/>
    <w:rsid w:val="009E001D"/>
    <w:rsid w:val="009E0355"/>
    <w:rsid w:val="009F36E2"/>
    <w:rsid w:val="00A000F9"/>
    <w:rsid w:val="00A00379"/>
    <w:rsid w:val="00A01866"/>
    <w:rsid w:val="00A03885"/>
    <w:rsid w:val="00A0485E"/>
    <w:rsid w:val="00A07FDF"/>
    <w:rsid w:val="00A10287"/>
    <w:rsid w:val="00A104AB"/>
    <w:rsid w:val="00A14060"/>
    <w:rsid w:val="00A153EF"/>
    <w:rsid w:val="00A16103"/>
    <w:rsid w:val="00A252E3"/>
    <w:rsid w:val="00A26B48"/>
    <w:rsid w:val="00A3591B"/>
    <w:rsid w:val="00A368A1"/>
    <w:rsid w:val="00A4337B"/>
    <w:rsid w:val="00A46AC9"/>
    <w:rsid w:val="00A507FD"/>
    <w:rsid w:val="00A539DD"/>
    <w:rsid w:val="00A6129B"/>
    <w:rsid w:val="00A63DEF"/>
    <w:rsid w:val="00A65783"/>
    <w:rsid w:val="00A8355E"/>
    <w:rsid w:val="00A83DF9"/>
    <w:rsid w:val="00A866B3"/>
    <w:rsid w:val="00A90CF4"/>
    <w:rsid w:val="00A97234"/>
    <w:rsid w:val="00AA741B"/>
    <w:rsid w:val="00AA7DBA"/>
    <w:rsid w:val="00AB0B00"/>
    <w:rsid w:val="00AB2134"/>
    <w:rsid w:val="00AB3711"/>
    <w:rsid w:val="00AC6FE4"/>
    <w:rsid w:val="00AD7D8B"/>
    <w:rsid w:val="00AE4A06"/>
    <w:rsid w:val="00AE76BE"/>
    <w:rsid w:val="00AF09C3"/>
    <w:rsid w:val="00AF0A0D"/>
    <w:rsid w:val="00AF185B"/>
    <w:rsid w:val="00AF65D7"/>
    <w:rsid w:val="00B04D5C"/>
    <w:rsid w:val="00B11E04"/>
    <w:rsid w:val="00B12A80"/>
    <w:rsid w:val="00B15FBE"/>
    <w:rsid w:val="00B1678A"/>
    <w:rsid w:val="00B20E0A"/>
    <w:rsid w:val="00B2304A"/>
    <w:rsid w:val="00B42C7D"/>
    <w:rsid w:val="00B43F57"/>
    <w:rsid w:val="00B469E3"/>
    <w:rsid w:val="00B46F8B"/>
    <w:rsid w:val="00B473F7"/>
    <w:rsid w:val="00B52373"/>
    <w:rsid w:val="00B52D64"/>
    <w:rsid w:val="00B52FAD"/>
    <w:rsid w:val="00B5300C"/>
    <w:rsid w:val="00B55636"/>
    <w:rsid w:val="00B60271"/>
    <w:rsid w:val="00B74767"/>
    <w:rsid w:val="00B7538C"/>
    <w:rsid w:val="00B81C7E"/>
    <w:rsid w:val="00B81D19"/>
    <w:rsid w:val="00B84B88"/>
    <w:rsid w:val="00B8558D"/>
    <w:rsid w:val="00BA04F3"/>
    <w:rsid w:val="00BA1179"/>
    <w:rsid w:val="00BA263D"/>
    <w:rsid w:val="00BA3EFA"/>
    <w:rsid w:val="00BA4E7F"/>
    <w:rsid w:val="00BA6E3A"/>
    <w:rsid w:val="00BC2E4F"/>
    <w:rsid w:val="00BC6948"/>
    <w:rsid w:val="00BD194C"/>
    <w:rsid w:val="00BE20E8"/>
    <w:rsid w:val="00BE2604"/>
    <w:rsid w:val="00BE267C"/>
    <w:rsid w:val="00BF6D3C"/>
    <w:rsid w:val="00BF7B0C"/>
    <w:rsid w:val="00C12255"/>
    <w:rsid w:val="00C15DFD"/>
    <w:rsid w:val="00C16A8E"/>
    <w:rsid w:val="00C3279B"/>
    <w:rsid w:val="00C42091"/>
    <w:rsid w:val="00C473D5"/>
    <w:rsid w:val="00C51901"/>
    <w:rsid w:val="00C545FF"/>
    <w:rsid w:val="00C71B2B"/>
    <w:rsid w:val="00C75B3D"/>
    <w:rsid w:val="00C83D66"/>
    <w:rsid w:val="00C86C31"/>
    <w:rsid w:val="00C900F5"/>
    <w:rsid w:val="00C928D9"/>
    <w:rsid w:val="00C941A7"/>
    <w:rsid w:val="00CA0C3A"/>
    <w:rsid w:val="00CB00AD"/>
    <w:rsid w:val="00CC36C1"/>
    <w:rsid w:val="00CD50D5"/>
    <w:rsid w:val="00CD5E67"/>
    <w:rsid w:val="00D01F43"/>
    <w:rsid w:val="00D11AB6"/>
    <w:rsid w:val="00D11F1D"/>
    <w:rsid w:val="00D17577"/>
    <w:rsid w:val="00D20DCA"/>
    <w:rsid w:val="00D24237"/>
    <w:rsid w:val="00D269C5"/>
    <w:rsid w:val="00D3215F"/>
    <w:rsid w:val="00D33BF0"/>
    <w:rsid w:val="00D37CBF"/>
    <w:rsid w:val="00D41DF0"/>
    <w:rsid w:val="00D4260C"/>
    <w:rsid w:val="00D473C3"/>
    <w:rsid w:val="00D5019A"/>
    <w:rsid w:val="00D52E10"/>
    <w:rsid w:val="00D57D0D"/>
    <w:rsid w:val="00D6387A"/>
    <w:rsid w:val="00D64363"/>
    <w:rsid w:val="00D65782"/>
    <w:rsid w:val="00D73A89"/>
    <w:rsid w:val="00D750F5"/>
    <w:rsid w:val="00D75D0B"/>
    <w:rsid w:val="00D77187"/>
    <w:rsid w:val="00D81540"/>
    <w:rsid w:val="00D84850"/>
    <w:rsid w:val="00D868BD"/>
    <w:rsid w:val="00D903BB"/>
    <w:rsid w:val="00D90E7F"/>
    <w:rsid w:val="00D965D2"/>
    <w:rsid w:val="00DB0AF2"/>
    <w:rsid w:val="00DB6B75"/>
    <w:rsid w:val="00DC1923"/>
    <w:rsid w:val="00DC471F"/>
    <w:rsid w:val="00DD3D9B"/>
    <w:rsid w:val="00DE2A0D"/>
    <w:rsid w:val="00DE4665"/>
    <w:rsid w:val="00DE663A"/>
    <w:rsid w:val="00E07032"/>
    <w:rsid w:val="00E10324"/>
    <w:rsid w:val="00E12726"/>
    <w:rsid w:val="00E1335D"/>
    <w:rsid w:val="00E24297"/>
    <w:rsid w:val="00E253B6"/>
    <w:rsid w:val="00E379FB"/>
    <w:rsid w:val="00E4019D"/>
    <w:rsid w:val="00E41272"/>
    <w:rsid w:val="00E54770"/>
    <w:rsid w:val="00E55C2F"/>
    <w:rsid w:val="00E56404"/>
    <w:rsid w:val="00E64CDB"/>
    <w:rsid w:val="00E64FF5"/>
    <w:rsid w:val="00E66348"/>
    <w:rsid w:val="00E7586D"/>
    <w:rsid w:val="00E81D93"/>
    <w:rsid w:val="00E91AF6"/>
    <w:rsid w:val="00E91D55"/>
    <w:rsid w:val="00E96A20"/>
    <w:rsid w:val="00E96CDF"/>
    <w:rsid w:val="00E96CEC"/>
    <w:rsid w:val="00EA11FC"/>
    <w:rsid w:val="00EA6F35"/>
    <w:rsid w:val="00EB167D"/>
    <w:rsid w:val="00EB1BE3"/>
    <w:rsid w:val="00EB2EC1"/>
    <w:rsid w:val="00EB52DF"/>
    <w:rsid w:val="00EB6B48"/>
    <w:rsid w:val="00EB7C8C"/>
    <w:rsid w:val="00EC4D60"/>
    <w:rsid w:val="00EC5701"/>
    <w:rsid w:val="00ED03E7"/>
    <w:rsid w:val="00ED4965"/>
    <w:rsid w:val="00ED4F9E"/>
    <w:rsid w:val="00ED7FEA"/>
    <w:rsid w:val="00EF23B7"/>
    <w:rsid w:val="00EF417E"/>
    <w:rsid w:val="00EF6C6D"/>
    <w:rsid w:val="00F009C5"/>
    <w:rsid w:val="00F02A78"/>
    <w:rsid w:val="00F06D56"/>
    <w:rsid w:val="00F10C94"/>
    <w:rsid w:val="00F127EC"/>
    <w:rsid w:val="00F171B5"/>
    <w:rsid w:val="00F31794"/>
    <w:rsid w:val="00F375CC"/>
    <w:rsid w:val="00F4019C"/>
    <w:rsid w:val="00F43647"/>
    <w:rsid w:val="00F45E7F"/>
    <w:rsid w:val="00F46616"/>
    <w:rsid w:val="00F56134"/>
    <w:rsid w:val="00F567E4"/>
    <w:rsid w:val="00F67F67"/>
    <w:rsid w:val="00F75CAE"/>
    <w:rsid w:val="00F75DE7"/>
    <w:rsid w:val="00F76DB5"/>
    <w:rsid w:val="00F77EC3"/>
    <w:rsid w:val="00F80B50"/>
    <w:rsid w:val="00F81F13"/>
    <w:rsid w:val="00F83F05"/>
    <w:rsid w:val="00F91F55"/>
    <w:rsid w:val="00FA0723"/>
    <w:rsid w:val="00FA0B44"/>
    <w:rsid w:val="00FA1140"/>
    <w:rsid w:val="00FA35EC"/>
    <w:rsid w:val="00FA497F"/>
    <w:rsid w:val="00FB3927"/>
    <w:rsid w:val="00FB4230"/>
    <w:rsid w:val="00FB6D1D"/>
    <w:rsid w:val="00FB75B1"/>
    <w:rsid w:val="00FB7ADB"/>
    <w:rsid w:val="00FC36CA"/>
    <w:rsid w:val="00FC54D0"/>
    <w:rsid w:val="00FC727C"/>
    <w:rsid w:val="00FD03DD"/>
    <w:rsid w:val="00FD21E7"/>
    <w:rsid w:val="00FD4D81"/>
    <w:rsid w:val="00FD7C88"/>
    <w:rsid w:val="00FE25DE"/>
    <w:rsid w:val="00FE7F2D"/>
    <w:rsid w:val="00FF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B58298"/>
  <w15:chartTrackingRefBased/>
  <w15:docId w15:val="{88774BA2-D867-4EB7-B57D-28C2394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13" w:unhideWhenUsed="1" w:qFormat="1"/>
    <w:lsdException w:name="heading 7" w:semiHidden="1" w:uiPriority="13" w:unhideWhenUsed="1" w:qFormat="1"/>
    <w:lsdException w:name="heading 8" w:semiHidden="1" w:uiPriority="13" w:unhideWhenUsed="1" w:qFormat="1"/>
    <w:lsdException w:name="heading 9" w:semiHidden="1" w:uiPriority="13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uiPriority="33"/>
    <w:lsdException w:name="footer" w:uiPriority="37"/>
    <w:lsdException w:name="index heading" w:semiHidden="1"/>
    <w:lsdException w:name="caption" w:semiHidden="1" w:uiPriority="38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9" w:unhideWhenUsed="1" w:qFormat="1"/>
    <w:lsdException w:name="List Number" w:uiPriority="1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9" w:unhideWhenUsed="1" w:qFormat="1"/>
    <w:lsdException w:name="List Bullet 3" w:semiHidden="1" w:uiPriority="9" w:unhideWhenUsed="1" w:qFormat="1"/>
    <w:lsdException w:name="List Bullet 4" w:semiHidden="1"/>
    <w:lsdException w:name="List Bullet 5" w:semiHidden="1"/>
    <w:lsdException w:name="List Number 2" w:uiPriority="11" w:qFormat="1"/>
    <w:lsdException w:name="List Number 3" w:uiPriority="11" w:qFormat="1"/>
    <w:lsdException w:name="List Number 4" w:semiHidden="1"/>
    <w:lsdException w:name="List Number 5" w:semiHidden="1"/>
    <w:lsdException w:name="Title" w:semiHidden="1" w:uiPriority="38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uiPriority="0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38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18" w:unhideWhenUsed="1" w:qFormat="1"/>
    <w:lsdException w:name="FollowedHyperlink" w:semiHidden="1"/>
    <w:lsdException w:name="Strong" w:semiHidden="1" w:uiPriority="39" w:qFormat="1"/>
    <w:lsdException w:name="Emphasis" w:semiHidden="1" w:uiPriority="39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15" w:qFormat="1"/>
    <w:lsdException w:name="Intense Quote" w:semiHidden="1" w:uiPriority="3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39" w:qFormat="1"/>
    <w:lsdException w:name="Subtle Reference" w:semiHidden="1" w:uiPriority="39" w:qFormat="1"/>
    <w:lsdException w:name="Intense Reference" w:semiHidden="1" w:uiPriority="39" w:qFormat="1"/>
    <w:lsdException w:name="Book Title" w:semiHidden="1" w:uiPriority="39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271"/>
  </w:style>
  <w:style w:type="paragraph" w:styleId="Heading1">
    <w:name w:val="heading 1"/>
    <w:aliases w:val="H1 Numb,H1 [WTGL],L1,Handover Heading 3,OSS2,ADVICE 1,h1,Headline 1,Oscar Faber 1,Numbered 1,Hoofdstuk,Section Heading,chapter heading,Chapter Hdg,Top Level,~SectionHeading,RSK Heading 1,Main Title,Heading 1Christine.,Heading 1Christine,RSKH1"/>
    <w:basedOn w:val="Normal"/>
    <w:next w:val="BodyText"/>
    <w:link w:val="Heading1Char"/>
    <w:uiPriority w:val="3"/>
    <w:qFormat/>
    <w:rsid w:val="00123AF4"/>
    <w:pPr>
      <w:keepNext/>
      <w:keepLines/>
      <w:numPr>
        <w:numId w:val="9"/>
      </w:numPr>
      <w:spacing w:after="360" w:line="240" w:lineRule="auto"/>
      <w:outlineLvl w:val="0"/>
    </w:pPr>
    <w:rPr>
      <w:rFonts w:ascii="Arial" w:eastAsia="Times New Roman" w:hAnsi="Arial" w:cs="Times New Roman"/>
      <w:bCs/>
      <w:color w:val="00A2DB" w:themeColor="accent2"/>
      <w:sz w:val="48"/>
      <w:szCs w:val="28"/>
    </w:rPr>
  </w:style>
  <w:style w:type="paragraph" w:styleId="Heading2">
    <w:name w:val="heading 2"/>
    <w:aliases w:val="H2 Numb,Heading,Handover Heading 2,Numbered - 2,Section,Oscar Faber 2,Numbered 2,Para Nos,h2,Bijlage,Reset numbering,level 1 subhead,Second Level,Numbe... Char,Heading Char,Handover Heading 2 Char,Numbered - 2 Char,Section Char,h2 Char"/>
    <w:basedOn w:val="Normal"/>
    <w:next w:val="BodyText"/>
    <w:link w:val="Heading2Char"/>
    <w:uiPriority w:val="3"/>
    <w:qFormat/>
    <w:rsid w:val="00DE4665"/>
    <w:pPr>
      <w:keepNext/>
      <w:keepLines/>
      <w:spacing w:before="360" w:after="40" w:line="240" w:lineRule="auto"/>
      <w:ind w:left="1021" w:hanging="1021"/>
      <w:outlineLvl w:val="1"/>
    </w:pPr>
    <w:rPr>
      <w:rFonts w:ascii="Arial" w:eastAsia="Times New Roman" w:hAnsi="Arial" w:cs="Times New Roman"/>
      <w:bCs/>
      <w:color w:val="00A2DB" w:themeColor="accent2"/>
      <w:sz w:val="24"/>
    </w:rPr>
  </w:style>
  <w:style w:type="paragraph" w:styleId="Heading3">
    <w:name w:val="heading 3"/>
    <w:aliases w:val="H3 Numb"/>
    <w:basedOn w:val="Normal"/>
    <w:next w:val="BodyText"/>
    <w:link w:val="Heading3Char"/>
    <w:uiPriority w:val="3"/>
    <w:qFormat/>
    <w:rsid w:val="00B55636"/>
    <w:pPr>
      <w:keepNext/>
      <w:keepLines/>
      <w:spacing w:before="240" w:after="40" w:line="240" w:lineRule="auto"/>
      <w:ind w:left="1021" w:hanging="1021"/>
      <w:outlineLvl w:val="2"/>
    </w:pPr>
    <w:rPr>
      <w:rFonts w:ascii="Arial" w:eastAsia="Times New Roman" w:hAnsi="Arial" w:cs="Times New Roman"/>
      <w:bCs/>
      <w:color w:val="00A2DB" w:themeColor="accent2"/>
      <w:sz w:val="24"/>
      <w:szCs w:val="20"/>
    </w:rPr>
  </w:style>
  <w:style w:type="paragraph" w:styleId="Heading4">
    <w:name w:val="heading 4"/>
    <w:aliases w:val="H4 Numb"/>
    <w:basedOn w:val="Normal"/>
    <w:next w:val="BodyText"/>
    <w:link w:val="Heading4Char"/>
    <w:uiPriority w:val="3"/>
    <w:qFormat/>
    <w:rsid w:val="00123AF4"/>
    <w:pPr>
      <w:keepNext/>
      <w:keepLines/>
      <w:numPr>
        <w:ilvl w:val="3"/>
        <w:numId w:val="9"/>
      </w:numPr>
      <w:spacing w:before="240" w:after="40" w:line="240" w:lineRule="auto"/>
      <w:outlineLvl w:val="3"/>
    </w:pPr>
    <w:rPr>
      <w:rFonts w:ascii="Arial" w:eastAsia="Times New Roman" w:hAnsi="Arial" w:cs="Times New Roman"/>
      <w:bCs/>
      <w:iCs/>
      <w:color w:val="00A2DB" w:themeColor="accent2"/>
      <w:sz w:val="20"/>
    </w:rPr>
  </w:style>
  <w:style w:type="paragraph" w:styleId="Heading5">
    <w:name w:val="heading 5"/>
    <w:aliases w:val="H5 Numb"/>
    <w:basedOn w:val="Normal"/>
    <w:next w:val="BodyText"/>
    <w:link w:val="Heading5Char"/>
    <w:uiPriority w:val="3"/>
    <w:qFormat/>
    <w:rsid w:val="00123AF4"/>
    <w:pPr>
      <w:keepNext/>
      <w:keepLines/>
      <w:numPr>
        <w:ilvl w:val="4"/>
        <w:numId w:val="9"/>
      </w:numPr>
      <w:spacing w:before="240" w:after="40" w:line="240" w:lineRule="auto"/>
      <w:outlineLvl w:val="4"/>
    </w:pPr>
    <w:rPr>
      <w:rFonts w:ascii="Arial" w:eastAsia="Times New Roman" w:hAnsi="Arial" w:cs="Times New Roman"/>
      <w:color w:val="00A2DB" w:themeColor="accent2"/>
      <w:sz w:val="20"/>
    </w:rPr>
  </w:style>
  <w:style w:type="paragraph" w:styleId="Heading6">
    <w:name w:val="heading 6"/>
    <w:aliases w:val="APP1 Numb"/>
    <w:basedOn w:val="Normal"/>
    <w:next w:val="Heading7"/>
    <w:link w:val="Heading6Char"/>
    <w:uiPriority w:val="13"/>
    <w:qFormat/>
    <w:rsid w:val="00123AF4"/>
    <w:pPr>
      <w:keepNext/>
      <w:keepLines/>
      <w:pageBreakBefore/>
      <w:numPr>
        <w:ilvl w:val="5"/>
        <w:numId w:val="9"/>
      </w:numPr>
      <w:tabs>
        <w:tab w:val="left" w:pos="2948"/>
      </w:tabs>
      <w:spacing w:after="360" w:line="240" w:lineRule="auto"/>
      <w:outlineLvl w:val="5"/>
    </w:pPr>
    <w:rPr>
      <w:rFonts w:ascii="Arial" w:eastAsia="Times New Roman" w:hAnsi="Arial" w:cs="Times New Roman"/>
      <w:iCs/>
      <w:color w:val="00A2DB" w:themeColor="accent2"/>
      <w:sz w:val="48"/>
    </w:rPr>
  </w:style>
  <w:style w:type="paragraph" w:styleId="Heading7">
    <w:name w:val="heading 7"/>
    <w:aliases w:val="APP2 Numb"/>
    <w:basedOn w:val="Normal"/>
    <w:link w:val="Heading7Char"/>
    <w:uiPriority w:val="13"/>
    <w:qFormat/>
    <w:rsid w:val="00123AF4"/>
    <w:pPr>
      <w:keepNext/>
      <w:keepLines/>
      <w:numPr>
        <w:ilvl w:val="6"/>
        <w:numId w:val="9"/>
      </w:numPr>
      <w:spacing w:before="360" w:after="40" w:line="240" w:lineRule="auto"/>
      <w:outlineLvl w:val="6"/>
    </w:pPr>
    <w:rPr>
      <w:rFonts w:ascii="Arial" w:eastAsia="Times New Roman" w:hAnsi="Arial" w:cs="Times New Roman"/>
      <w:iCs/>
      <w:color w:val="00A2DB" w:themeColor="accent2"/>
      <w:sz w:val="30"/>
    </w:rPr>
  </w:style>
  <w:style w:type="paragraph" w:styleId="Heading8">
    <w:name w:val="heading 8"/>
    <w:aliases w:val="APP3 Numb"/>
    <w:basedOn w:val="Normal"/>
    <w:link w:val="Heading8Char"/>
    <w:uiPriority w:val="13"/>
    <w:qFormat/>
    <w:rsid w:val="00123AF4"/>
    <w:pPr>
      <w:keepNext/>
      <w:keepLines/>
      <w:numPr>
        <w:ilvl w:val="7"/>
        <w:numId w:val="9"/>
      </w:numPr>
      <w:spacing w:before="240" w:after="40" w:line="240" w:lineRule="auto"/>
      <w:outlineLvl w:val="7"/>
    </w:pPr>
    <w:rPr>
      <w:rFonts w:ascii="Arial" w:eastAsia="Times New Roman" w:hAnsi="Arial" w:cs="Times New Roman"/>
      <w:color w:val="00A2DB" w:themeColor="accent2"/>
      <w:sz w:val="26"/>
      <w:szCs w:val="20"/>
    </w:rPr>
  </w:style>
  <w:style w:type="paragraph" w:styleId="Heading9">
    <w:name w:val="heading 9"/>
    <w:aliases w:val="APP4 Numb"/>
    <w:basedOn w:val="Normal"/>
    <w:link w:val="Heading9Char"/>
    <w:uiPriority w:val="13"/>
    <w:qFormat/>
    <w:rsid w:val="00123AF4"/>
    <w:pPr>
      <w:keepNext/>
      <w:keepLines/>
      <w:numPr>
        <w:ilvl w:val="8"/>
        <w:numId w:val="9"/>
      </w:numPr>
      <w:spacing w:before="240" w:after="40" w:line="240" w:lineRule="auto"/>
      <w:outlineLvl w:val="8"/>
    </w:pPr>
    <w:rPr>
      <w:rFonts w:ascii="Arial" w:eastAsia="Times New Roman" w:hAnsi="Arial" w:cs="Times New Roman"/>
      <w:iCs/>
      <w:color w:val="00A2DB" w:themeColor="accent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Numb Char,H1 [WTGL] Char,L1 Char,Handover Heading 3 Char,OSS2 Char,ADVICE 1 Char,h1 Char,Headline 1 Char,Oscar Faber 1 Char,Numbered 1 Char,Hoofdstuk Char,Section Heading Char,chapter heading Char,Chapter Hdg Char,Top Level Char"/>
    <w:basedOn w:val="DefaultParagraphFont"/>
    <w:link w:val="Heading1"/>
    <w:uiPriority w:val="9"/>
    <w:rsid w:val="006C5279"/>
    <w:rPr>
      <w:rFonts w:ascii="Arial" w:eastAsia="Times New Roman" w:hAnsi="Arial" w:cs="Times New Roman"/>
      <w:bCs/>
      <w:color w:val="00A2DB" w:themeColor="accent2"/>
      <w:sz w:val="48"/>
      <w:szCs w:val="28"/>
    </w:rPr>
  </w:style>
  <w:style w:type="character" w:customStyle="1" w:styleId="Heading2Char">
    <w:name w:val="Heading 2 Char"/>
    <w:aliases w:val="H2 Numb Char,Heading Char1,Handover Heading 2 Char1,Numbered - 2 Char1,Section Char1,Oscar Faber 2 Char,Numbered 2 Char,Para Nos Char,h2 Char1,Bijlage Char,Reset numbering Char,level 1 subhead Char,Second Level Char,Numbe... Char Char"/>
    <w:basedOn w:val="DefaultParagraphFont"/>
    <w:link w:val="Heading2"/>
    <w:uiPriority w:val="3"/>
    <w:rsid w:val="00DE4665"/>
    <w:rPr>
      <w:rFonts w:ascii="Arial" w:eastAsia="Times New Roman" w:hAnsi="Arial" w:cs="Times New Roman"/>
      <w:bCs/>
      <w:color w:val="00A2DB" w:themeColor="accent2"/>
      <w:sz w:val="24"/>
    </w:rPr>
  </w:style>
  <w:style w:type="character" w:customStyle="1" w:styleId="Heading3Char">
    <w:name w:val="Heading 3 Char"/>
    <w:aliases w:val="H3 Numb Char"/>
    <w:basedOn w:val="DefaultParagraphFont"/>
    <w:link w:val="Heading3"/>
    <w:uiPriority w:val="3"/>
    <w:rsid w:val="00B55636"/>
    <w:rPr>
      <w:rFonts w:ascii="Arial" w:eastAsia="Times New Roman" w:hAnsi="Arial" w:cs="Times New Roman"/>
      <w:bCs/>
      <w:color w:val="00A2DB" w:themeColor="accent2"/>
      <w:sz w:val="24"/>
      <w:szCs w:val="20"/>
    </w:rPr>
  </w:style>
  <w:style w:type="character" w:customStyle="1" w:styleId="Heading4Char">
    <w:name w:val="Heading 4 Char"/>
    <w:aliases w:val="H4 Numb Char"/>
    <w:basedOn w:val="DefaultParagraphFont"/>
    <w:link w:val="Heading4"/>
    <w:uiPriority w:val="9"/>
    <w:rsid w:val="002C6D35"/>
    <w:rPr>
      <w:rFonts w:ascii="Arial" w:eastAsia="Times New Roman" w:hAnsi="Arial" w:cs="Times New Roman"/>
      <w:bCs/>
      <w:iCs/>
      <w:color w:val="00A2DB" w:themeColor="accent2"/>
      <w:sz w:val="20"/>
    </w:rPr>
  </w:style>
  <w:style w:type="character" w:customStyle="1" w:styleId="Heading5Char">
    <w:name w:val="Heading 5 Char"/>
    <w:aliases w:val="H5 Numb Char"/>
    <w:basedOn w:val="DefaultParagraphFont"/>
    <w:link w:val="Heading5"/>
    <w:uiPriority w:val="9"/>
    <w:rsid w:val="002C6D35"/>
    <w:rPr>
      <w:rFonts w:ascii="Arial" w:eastAsia="Times New Roman" w:hAnsi="Arial" w:cs="Times New Roman"/>
      <w:color w:val="00A2DB" w:themeColor="accent2"/>
      <w:sz w:val="20"/>
    </w:rPr>
  </w:style>
  <w:style w:type="character" w:customStyle="1" w:styleId="Heading6Char">
    <w:name w:val="Heading 6 Char"/>
    <w:aliases w:val="APP1 Numb Char"/>
    <w:basedOn w:val="DefaultParagraphFont"/>
    <w:link w:val="Heading6"/>
    <w:uiPriority w:val="27"/>
    <w:semiHidden/>
    <w:rsid w:val="00815B02"/>
    <w:rPr>
      <w:rFonts w:ascii="Arial" w:eastAsia="Times New Roman" w:hAnsi="Arial" w:cs="Times New Roman"/>
      <w:iCs/>
      <w:color w:val="00A2DB" w:themeColor="accent2"/>
      <w:sz w:val="48"/>
    </w:rPr>
  </w:style>
  <w:style w:type="character" w:customStyle="1" w:styleId="Heading7Char">
    <w:name w:val="Heading 7 Char"/>
    <w:aliases w:val="APP2 Numb Char"/>
    <w:basedOn w:val="DefaultParagraphFont"/>
    <w:link w:val="Heading7"/>
    <w:uiPriority w:val="27"/>
    <w:semiHidden/>
    <w:rsid w:val="00815B02"/>
    <w:rPr>
      <w:rFonts w:ascii="Arial" w:eastAsia="Times New Roman" w:hAnsi="Arial" w:cs="Times New Roman"/>
      <w:iCs/>
      <w:color w:val="00A2DB" w:themeColor="accent2"/>
      <w:sz w:val="30"/>
    </w:rPr>
  </w:style>
  <w:style w:type="character" w:customStyle="1" w:styleId="Heading8Char">
    <w:name w:val="Heading 8 Char"/>
    <w:aliases w:val="APP3 Numb Char"/>
    <w:basedOn w:val="DefaultParagraphFont"/>
    <w:link w:val="Heading8"/>
    <w:uiPriority w:val="27"/>
    <w:semiHidden/>
    <w:rsid w:val="00815B02"/>
    <w:rPr>
      <w:rFonts w:ascii="Arial" w:eastAsia="Times New Roman" w:hAnsi="Arial" w:cs="Times New Roman"/>
      <w:color w:val="00A2DB" w:themeColor="accent2"/>
      <w:sz w:val="26"/>
      <w:szCs w:val="20"/>
    </w:rPr>
  </w:style>
  <w:style w:type="character" w:customStyle="1" w:styleId="Heading9Char">
    <w:name w:val="Heading 9 Char"/>
    <w:aliases w:val="APP4 Numb Char"/>
    <w:basedOn w:val="DefaultParagraphFont"/>
    <w:link w:val="Heading9"/>
    <w:uiPriority w:val="27"/>
    <w:semiHidden/>
    <w:rsid w:val="00815B02"/>
    <w:rPr>
      <w:rFonts w:ascii="Arial" w:eastAsia="Times New Roman" w:hAnsi="Arial" w:cs="Times New Roman"/>
      <w:iCs/>
      <w:color w:val="00A2DB" w:themeColor="accent2"/>
      <w:sz w:val="20"/>
      <w:szCs w:val="20"/>
    </w:rPr>
  </w:style>
  <w:style w:type="character" w:styleId="Hyperlink">
    <w:name w:val="Hyperlink"/>
    <w:basedOn w:val="DefaultParagraphFont"/>
    <w:uiPriority w:val="26"/>
    <w:qFormat/>
    <w:rsid w:val="003463D8"/>
    <w:rPr>
      <w:color w:val="00A2DB" w:themeColor="accent2"/>
      <w:u w:val="single"/>
    </w:rPr>
  </w:style>
  <w:style w:type="character" w:styleId="PlaceholderText">
    <w:name w:val="Placeholder Text"/>
    <w:basedOn w:val="DefaultParagraphFont"/>
    <w:uiPriority w:val="99"/>
    <w:semiHidden/>
    <w:rsid w:val="00613839"/>
    <w:rPr>
      <w:color w:val="808080"/>
    </w:rPr>
  </w:style>
  <w:style w:type="paragraph" w:styleId="ListBullet">
    <w:name w:val="List Bullet"/>
    <w:basedOn w:val="Bullettext"/>
    <w:uiPriority w:val="2"/>
    <w:qFormat/>
    <w:rsid w:val="00862AD0"/>
    <w:pPr>
      <w:ind w:hanging="425"/>
    </w:pPr>
  </w:style>
  <w:style w:type="paragraph" w:styleId="ListBullet2">
    <w:name w:val="List Bullet 2"/>
    <w:basedOn w:val="Normal"/>
    <w:uiPriority w:val="11"/>
    <w:qFormat/>
    <w:rsid w:val="00AF09C3"/>
    <w:pPr>
      <w:numPr>
        <w:ilvl w:val="1"/>
        <w:numId w:val="24"/>
      </w:numPr>
      <w:spacing w:after="60" w:line="240" w:lineRule="auto"/>
    </w:pPr>
    <w:rPr>
      <w:rFonts w:ascii="Arial" w:hAnsi="Arial"/>
      <w:color w:val="58595B" w:themeColor="text2"/>
      <w:sz w:val="20"/>
    </w:rPr>
  </w:style>
  <w:style w:type="paragraph" w:styleId="ListBullet3">
    <w:name w:val="List Bullet 3"/>
    <w:uiPriority w:val="11"/>
    <w:qFormat/>
    <w:rsid w:val="00DE4665"/>
    <w:pPr>
      <w:numPr>
        <w:ilvl w:val="2"/>
        <w:numId w:val="45"/>
      </w:numPr>
      <w:spacing w:after="60" w:line="240" w:lineRule="auto"/>
      <w:ind w:left="709" w:hanging="425"/>
    </w:pPr>
    <w:rPr>
      <w:rFonts w:ascii="Arial" w:hAnsi="Arial"/>
      <w:color w:val="58595B" w:themeColor="text2"/>
      <w:sz w:val="20"/>
      <w:lang w:eastAsia="en-GB"/>
    </w:rPr>
  </w:style>
  <w:style w:type="paragraph" w:styleId="Quote">
    <w:name w:val="Quote"/>
    <w:basedOn w:val="BodyText"/>
    <w:next w:val="BodyText"/>
    <w:link w:val="QuoteChar"/>
    <w:uiPriority w:val="11"/>
    <w:qFormat/>
    <w:rsid w:val="00F80B50"/>
    <w:pPr>
      <w:spacing w:before="200" w:after="20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11"/>
    <w:rsid w:val="00F81F13"/>
    <w:rPr>
      <w:rFonts w:ascii="Arial" w:hAnsi="Arial"/>
      <w:i/>
      <w:iCs/>
      <w:color w:val="58595B" w:themeColor="text2"/>
      <w:sz w:val="20"/>
    </w:rPr>
  </w:style>
  <w:style w:type="table" w:customStyle="1" w:styleId="SNCL">
    <w:name w:val="SNCL"/>
    <w:basedOn w:val="TableNormal"/>
    <w:uiPriority w:val="99"/>
    <w:rsid w:val="00123AF4"/>
    <w:pPr>
      <w:spacing w:after="0" w:line="240" w:lineRule="auto"/>
    </w:pPr>
    <w:tblPr>
      <w:tblBorders>
        <w:insideH w:val="single" w:sz="4" w:space="0" w:color="00A2DB" w:themeColor="accent2"/>
        <w:insideV w:val="single" w:sz="4" w:space="0" w:color="00A2DB" w:themeColor="accent2"/>
      </w:tblBorders>
    </w:tblPr>
  </w:style>
  <w:style w:type="paragraph" w:customStyle="1" w:styleId="TableSource">
    <w:name w:val="Table Source"/>
    <w:basedOn w:val="BodyText"/>
    <w:next w:val="BodyText"/>
    <w:uiPriority w:val="15"/>
    <w:qFormat/>
    <w:rsid w:val="00B81C7E"/>
    <w:pPr>
      <w:spacing w:before="60" w:after="200"/>
    </w:pPr>
    <w:rPr>
      <w:sz w:val="16"/>
    </w:rPr>
  </w:style>
  <w:style w:type="paragraph" w:styleId="NoSpacing">
    <w:name w:val="No Spacing"/>
    <w:basedOn w:val="BodyText"/>
    <w:uiPriority w:val="1"/>
    <w:qFormat/>
    <w:rsid w:val="000A3B43"/>
    <w:pPr>
      <w:spacing w:after="0"/>
    </w:pPr>
  </w:style>
  <w:style w:type="paragraph" w:styleId="BodyText">
    <w:name w:val="Body Text"/>
    <w:basedOn w:val="Normal"/>
    <w:link w:val="BodyTextChar"/>
    <w:qFormat/>
    <w:rsid w:val="007B2F9C"/>
    <w:pPr>
      <w:spacing w:after="80" w:line="276" w:lineRule="auto"/>
    </w:pPr>
    <w:rPr>
      <w:rFonts w:ascii="Arial" w:hAnsi="Arial"/>
      <w:color w:val="58595B" w:themeColor="text2"/>
      <w:sz w:val="20"/>
    </w:rPr>
  </w:style>
  <w:style w:type="character" w:customStyle="1" w:styleId="BodyTextChar">
    <w:name w:val="Body Text Char"/>
    <w:basedOn w:val="DefaultParagraphFont"/>
    <w:link w:val="BodyText"/>
    <w:rsid w:val="007B2F9C"/>
    <w:rPr>
      <w:rFonts w:ascii="Arial" w:hAnsi="Arial"/>
      <w:color w:val="58595B" w:themeColor="text2"/>
      <w:sz w:val="20"/>
    </w:rPr>
  </w:style>
  <w:style w:type="paragraph" w:customStyle="1" w:styleId="TableTitle">
    <w:name w:val="Table Title"/>
    <w:basedOn w:val="BodyText"/>
    <w:uiPriority w:val="12"/>
    <w:qFormat/>
    <w:rsid w:val="00910606"/>
    <w:pPr>
      <w:tabs>
        <w:tab w:val="left" w:pos="1134"/>
      </w:tabs>
      <w:spacing w:before="200" w:after="60"/>
    </w:pPr>
    <w:rPr>
      <w:b/>
    </w:rPr>
  </w:style>
  <w:style w:type="paragraph" w:styleId="Footer">
    <w:name w:val="footer"/>
    <w:basedOn w:val="Normal"/>
    <w:link w:val="FooterChar"/>
    <w:uiPriority w:val="31"/>
    <w:rsid w:val="007C0E56"/>
    <w:pPr>
      <w:spacing w:before="120" w:after="0" w:line="240" w:lineRule="auto"/>
    </w:pPr>
    <w:rPr>
      <w:rFonts w:ascii="Arial" w:hAnsi="Arial"/>
      <w:color w:val="58595B" w:themeColor="text2"/>
      <w:sz w:val="16"/>
    </w:rPr>
  </w:style>
  <w:style w:type="character" w:customStyle="1" w:styleId="FooterChar">
    <w:name w:val="Footer Char"/>
    <w:basedOn w:val="DefaultParagraphFont"/>
    <w:link w:val="Footer"/>
    <w:uiPriority w:val="31"/>
    <w:rsid w:val="00C12255"/>
    <w:rPr>
      <w:rFonts w:ascii="Arial" w:hAnsi="Arial"/>
      <w:color w:val="58595B" w:themeColor="text2"/>
      <w:sz w:val="16"/>
    </w:rPr>
  </w:style>
  <w:style w:type="paragraph" w:styleId="Header">
    <w:name w:val="header"/>
    <w:basedOn w:val="Normal"/>
    <w:link w:val="HeaderChar"/>
    <w:uiPriority w:val="30"/>
    <w:rsid w:val="00B52373"/>
    <w:pPr>
      <w:spacing w:after="240" w:line="240" w:lineRule="auto"/>
    </w:pPr>
    <w:rPr>
      <w:rFonts w:ascii="Arial" w:hAnsi="Arial"/>
      <w:color w:val="58595B" w:themeColor="text2"/>
      <w:sz w:val="18"/>
    </w:rPr>
  </w:style>
  <w:style w:type="character" w:customStyle="1" w:styleId="HeaderChar">
    <w:name w:val="Header Char"/>
    <w:basedOn w:val="DefaultParagraphFont"/>
    <w:link w:val="Header"/>
    <w:uiPriority w:val="30"/>
    <w:rsid w:val="00C12255"/>
    <w:rPr>
      <w:rFonts w:ascii="Arial" w:hAnsi="Arial"/>
      <w:color w:val="58595B" w:themeColor="text2"/>
      <w:sz w:val="18"/>
    </w:rPr>
  </w:style>
  <w:style w:type="table" w:styleId="TableGrid">
    <w:name w:val="Table Grid"/>
    <w:basedOn w:val="TableNormal"/>
    <w:uiPriority w:val="59"/>
    <w:rsid w:val="00533A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Heading">
    <w:name w:val="Table Heading"/>
    <w:basedOn w:val="BodyText"/>
    <w:uiPriority w:val="13"/>
    <w:qFormat/>
    <w:rsid w:val="00E55C2F"/>
    <w:pPr>
      <w:spacing w:before="60" w:after="60"/>
    </w:pPr>
    <w:rPr>
      <w:color w:val="005A84" w:themeColor="accent1"/>
    </w:rPr>
  </w:style>
  <w:style w:type="paragraph" w:customStyle="1" w:styleId="TableText">
    <w:name w:val="Table Text"/>
    <w:basedOn w:val="BodyText"/>
    <w:uiPriority w:val="14"/>
    <w:qFormat/>
    <w:rsid w:val="00815B02"/>
    <w:pPr>
      <w:spacing w:before="60" w:after="60"/>
    </w:pPr>
  </w:style>
  <w:style w:type="paragraph" w:customStyle="1" w:styleId="FooterTiny">
    <w:name w:val="Footer Tiny"/>
    <w:basedOn w:val="Footer"/>
    <w:uiPriority w:val="31"/>
    <w:rsid w:val="002A33A8"/>
    <w:pPr>
      <w:spacing w:before="0"/>
    </w:pPr>
    <w:rPr>
      <w:sz w:val="4"/>
    </w:rPr>
  </w:style>
  <w:style w:type="paragraph" w:customStyle="1" w:styleId="TopSpace">
    <w:name w:val="Top Space"/>
    <w:basedOn w:val="BodyText"/>
    <w:uiPriority w:val="34"/>
    <w:rsid w:val="00D37CBF"/>
    <w:pPr>
      <w:spacing w:after="360"/>
    </w:pPr>
  </w:style>
  <w:style w:type="paragraph" w:customStyle="1" w:styleId="DocumentType">
    <w:name w:val="Document Type"/>
    <w:basedOn w:val="Normal"/>
    <w:uiPriority w:val="29"/>
    <w:rsid w:val="000058FF"/>
    <w:pPr>
      <w:spacing w:after="360" w:line="240" w:lineRule="auto"/>
    </w:pPr>
    <w:rPr>
      <w:rFonts w:ascii="Arial" w:eastAsia="Times New Roman" w:hAnsi="Arial" w:cs="Times New Roman"/>
      <w:bCs/>
      <w:color w:val="00A2DB" w:themeColor="accent2"/>
      <w:sz w:val="40"/>
      <w:szCs w:val="28"/>
    </w:rPr>
  </w:style>
  <w:style w:type="paragraph" w:customStyle="1" w:styleId="H1NoNumb">
    <w:name w:val="H1 No Numb"/>
    <w:basedOn w:val="Heading1"/>
    <w:next w:val="BodyText"/>
    <w:link w:val="H1NoNumbChar"/>
    <w:uiPriority w:val="10"/>
    <w:qFormat/>
    <w:rsid w:val="005550E6"/>
    <w:pPr>
      <w:numPr>
        <w:numId w:val="0"/>
      </w:numPr>
    </w:pPr>
    <w:rPr>
      <w:b/>
      <w:bCs w:val="0"/>
      <w:sz w:val="24"/>
      <w:szCs w:val="14"/>
    </w:rPr>
  </w:style>
  <w:style w:type="paragraph" w:customStyle="1" w:styleId="H2NoNumb">
    <w:name w:val="H2 No Numb"/>
    <w:basedOn w:val="BodyText"/>
    <w:next w:val="BodyText"/>
    <w:link w:val="H2NoNumbChar"/>
    <w:uiPriority w:val="10"/>
    <w:qFormat/>
    <w:rsid w:val="00644C26"/>
  </w:style>
  <w:style w:type="paragraph" w:customStyle="1" w:styleId="H3NoNumb">
    <w:name w:val="H3 No Numb"/>
    <w:basedOn w:val="Heading3"/>
    <w:next w:val="BodyText"/>
    <w:link w:val="H3NoNumbChar"/>
    <w:uiPriority w:val="10"/>
    <w:qFormat/>
    <w:rsid w:val="002C6D35"/>
    <w:pPr>
      <w:ind w:left="0" w:firstLine="0"/>
    </w:pPr>
  </w:style>
  <w:style w:type="paragraph" w:customStyle="1" w:styleId="H4NoNumb">
    <w:name w:val="H4 No Numb"/>
    <w:basedOn w:val="Heading4"/>
    <w:next w:val="BodyText"/>
    <w:link w:val="H4NoNumbChar"/>
    <w:uiPriority w:val="10"/>
    <w:qFormat/>
    <w:rsid w:val="002C6D35"/>
    <w:pPr>
      <w:numPr>
        <w:ilvl w:val="0"/>
        <w:numId w:val="0"/>
      </w:numPr>
    </w:pPr>
  </w:style>
  <w:style w:type="paragraph" w:customStyle="1" w:styleId="H5NoNumb">
    <w:name w:val="H5 No Numb"/>
    <w:basedOn w:val="Heading5"/>
    <w:next w:val="BodyText"/>
    <w:link w:val="H5NoNumbChar"/>
    <w:uiPriority w:val="10"/>
    <w:qFormat/>
    <w:rsid w:val="002C6D35"/>
    <w:pPr>
      <w:numPr>
        <w:ilvl w:val="0"/>
        <w:numId w:val="0"/>
      </w:numPr>
    </w:pPr>
  </w:style>
  <w:style w:type="character" w:customStyle="1" w:styleId="H1NoNumbChar">
    <w:name w:val="H1 No Numb Char"/>
    <w:basedOn w:val="Heading1Char"/>
    <w:link w:val="H1NoNumb"/>
    <w:uiPriority w:val="10"/>
    <w:rsid w:val="005550E6"/>
    <w:rPr>
      <w:rFonts w:ascii="Arial" w:eastAsia="Times New Roman" w:hAnsi="Arial" w:cs="Times New Roman"/>
      <w:b/>
      <w:bCs w:val="0"/>
      <w:color w:val="00A2DB" w:themeColor="accent2"/>
      <w:sz w:val="24"/>
      <w:szCs w:val="14"/>
    </w:rPr>
  </w:style>
  <w:style w:type="character" w:customStyle="1" w:styleId="H2NoNumbChar">
    <w:name w:val="H2 No Numb Char"/>
    <w:basedOn w:val="Heading2Char"/>
    <w:link w:val="H2NoNumb"/>
    <w:uiPriority w:val="10"/>
    <w:rsid w:val="00644C26"/>
    <w:rPr>
      <w:rFonts w:ascii="Arial" w:eastAsia="Times New Roman" w:hAnsi="Arial" w:cs="Times New Roman"/>
      <w:bCs w:val="0"/>
      <w:color w:val="58595B" w:themeColor="text2"/>
      <w:sz w:val="20"/>
    </w:rPr>
  </w:style>
  <w:style w:type="character" w:customStyle="1" w:styleId="H3NoNumbChar">
    <w:name w:val="H3 No Numb Char"/>
    <w:basedOn w:val="Heading3Char"/>
    <w:link w:val="H3NoNumb"/>
    <w:uiPriority w:val="10"/>
    <w:rsid w:val="00F81F13"/>
    <w:rPr>
      <w:rFonts w:ascii="Arial" w:eastAsia="Times New Roman" w:hAnsi="Arial" w:cs="Times New Roman"/>
      <w:bCs/>
      <w:color w:val="00A2DB" w:themeColor="accent2"/>
      <w:sz w:val="26"/>
      <w:szCs w:val="20"/>
    </w:rPr>
  </w:style>
  <w:style w:type="character" w:customStyle="1" w:styleId="H4NoNumbChar">
    <w:name w:val="H4 No Numb Char"/>
    <w:basedOn w:val="Heading4Char"/>
    <w:link w:val="H4NoNumb"/>
    <w:uiPriority w:val="10"/>
    <w:rsid w:val="00F81F13"/>
    <w:rPr>
      <w:rFonts w:ascii="Arial" w:eastAsia="Times New Roman" w:hAnsi="Arial" w:cs="Times New Roman"/>
      <w:bCs/>
      <w:iCs/>
      <w:color w:val="00A2DB" w:themeColor="accent2"/>
      <w:sz w:val="20"/>
    </w:rPr>
  </w:style>
  <w:style w:type="character" w:customStyle="1" w:styleId="H5NoNumbChar">
    <w:name w:val="H5 No Numb Char"/>
    <w:basedOn w:val="Heading5Char"/>
    <w:link w:val="H5NoNumb"/>
    <w:uiPriority w:val="10"/>
    <w:rsid w:val="00F81F13"/>
    <w:rPr>
      <w:rFonts w:ascii="Arial" w:eastAsia="Times New Roman" w:hAnsi="Arial" w:cs="Times New Roman"/>
      <w:color w:val="00A2DB" w:themeColor="accent2"/>
      <w:sz w:val="20"/>
    </w:rPr>
  </w:style>
  <w:style w:type="paragraph" w:styleId="ListNumber2">
    <w:name w:val="List Number 2"/>
    <w:basedOn w:val="Normal"/>
    <w:uiPriority w:val="11"/>
    <w:qFormat/>
    <w:rsid w:val="00AF09C3"/>
    <w:pPr>
      <w:numPr>
        <w:ilvl w:val="1"/>
        <w:numId w:val="27"/>
      </w:numPr>
      <w:spacing w:after="0" w:line="240" w:lineRule="auto"/>
      <w:contextualSpacing/>
    </w:pPr>
    <w:rPr>
      <w:rFonts w:ascii="Arial" w:hAnsi="Arial"/>
      <w:color w:val="58595B" w:themeColor="text2"/>
      <w:sz w:val="20"/>
    </w:rPr>
  </w:style>
  <w:style w:type="paragraph" w:styleId="ListNumber3">
    <w:name w:val="List Number 3"/>
    <w:basedOn w:val="Normal"/>
    <w:uiPriority w:val="11"/>
    <w:qFormat/>
    <w:rsid w:val="00AF09C3"/>
    <w:pPr>
      <w:numPr>
        <w:ilvl w:val="2"/>
        <w:numId w:val="27"/>
      </w:numPr>
      <w:spacing w:after="0" w:line="240" w:lineRule="auto"/>
      <w:contextualSpacing/>
    </w:pPr>
    <w:rPr>
      <w:rFonts w:ascii="Arial" w:hAnsi="Arial"/>
      <w:color w:val="58595B" w:themeColor="text2"/>
      <w:sz w:val="20"/>
    </w:rPr>
  </w:style>
  <w:style w:type="paragraph" w:styleId="ListNumber">
    <w:name w:val="List Number"/>
    <w:basedOn w:val="Normal"/>
    <w:uiPriority w:val="3"/>
    <w:qFormat/>
    <w:rsid w:val="00AF09C3"/>
    <w:pPr>
      <w:numPr>
        <w:numId w:val="27"/>
      </w:numPr>
      <w:spacing w:after="0" w:line="240" w:lineRule="auto"/>
      <w:contextualSpacing/>
    </w:pPr>
    <w:rPr>
      <w:rFonts w:ascii="Arial" w:hAnsi="Arial"/>
      <w:color w:val="58595B" w:themeColor="text2"/>
      <w:sz w:val="20"/>
    </w:rPr>
  </w:style>
  <w:style w:type="paragraph" w:customStyle="1" w:styleId="CoName">
    <w:name w:val="CoName"/>
    <w:basedOn w:val="NoSpacing"/>
    <w:uiPriority w:val="32"/>
    <w:rsid w:val="00922704"/>
    <w:pPr>
      <w:jc w:val="right"/>
    </w:pPr>
    <w:rPr>
      <w:b/>
    </w:rPr>
  </w:style>
  <w:style w:type="paragraph" w:customStyle="1" w:styleId="HeaderTiny">
    <w:name w:val="Header Tiny"/>
    <w:basedOn w:val="Header"/>
    <w:uiPriority w:val="30"/>
    <w:rsid w:val="00922704"/>
    <w:pPr>
      <w:spacing w:after="0"/>
    </w:pPr>
    <w:rPr>
      <w:sz w:val="4"/>
    </w:rPr>
  </w:style>
  <w:style w:type="paragraph" w:customStyle="1" w:styleId="TopSpaceTiny">
    <w:name w:val="Top Space Tiny"/>
    <w:basedOn w:val="Normal"/>
    <w:uiPriority w:val="34"/>
    <w:rsid w:val="00D33BF0"/>
    <w:pPr>
      <w:spacing w:after="0" w:line="240" w:lineRule="auto"/>
    </w:pPr>
    <w:rPr>
      <w:rFonts w:ascii="Arial" w:hAnsi="Arial"/>
      <w:color w:val="58595B" w:themeColor="text2"/>
      <w:sz w:val="4"/>
    </w:rPr>
  </w:style>
  <w:style w:type="paragraph" w:customStyle="1" w:styleId="FromDetails">
    <w:name w:val="From Details"/>
    <w:basedOn w:val="NoSpacing"/>
    <w:uiPriority w:val="33"/>
    <w:rsid w:val="004F66FE"/>
    <w:pPr>
      <w:spacing w:after="60"/>
      <w:jc w:val="right"/>
    </w:pPr>
  </w:style>
  <w:style w:type="table" w:styleId="TableWeb2">
    <w:name w:val="Table Web 2"/>
    <w:basedOn w:val="TableNormal"/>
    <w:semiHidden/>
    <w:rsid w:val="00D33BF0"/>
    <w:pPr>
      <w:spacing w:after="0" w:line="240" w:lineRule="auto"/>
      <w:jc w:val="both"/>
    </w:pPr>
    <w:rPr>
      <w:rFonts w:ascii="Arial" w:eastAsia="Batang" w:hAnsi="Arial" w:cs="Arial"/>
      <w:sz w:val="20"/>
      <w:szCs w:val="20"/>
      <w:lang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Space">
    <w:name w:val="Header Space"/>
    <w:basedOn w:val="Normal"/>
    <w:uiPriority w:val="30"/>
    <w:rsid w:val="00A368A1"/>
    <w:pPr>
      <w:framePr w:wrap="around" w:vAnchor="text" w:hAnchor="margin" w:xAlign="right" w:y="1"/>
      <w:spacing w:after="0" w:line="240" w:lineRule="auto"/>
      <w:suppressOverlap/>
    </w:pPr>
    <w:rPr>
      <w:rFonts w:ascii="Arial" w:hAnsi="Arial"/>
      <w:color w:val="58595B" w:themeColor="text2"/>
      <w:sz w:val="12"/>
    </w:rPr>
  </w:style>
  <w:style w:type="paragraph" w:customStyle="1" w:styleId="FooterLegal">
    <w:name w:val="Footer Legal"/>
    <w:basedOn w:val="Footer"/>
    <w:uiPriority w:val="31"/>
    <w:rsid w:val="00C12255"/>
    <w:rPr>
      <w:noProof/>
      <w:sz w:val="14"/>
      <w:szCs w:val="16"/>
    </w:rPr>
  </w:style>
  <w:style w:type="paragraph" w:customStyle="1" w:styleId="FooterLegalTight">
    <w:name w:val="Footer Legal Tight"/>
    <w:basedOn w:val="FooterLegal"/>
    <w:uiPriority w:val="31"/>
    <w:rsid w:val="0082082E"/>
    <w:pPr>
      <w:spacing w:before="0"/>
    </w:pPr>
  </w:style>
  <w:style w:type="paragraph" w:customStyle="1" w:styleId="Bodytable">
    <w:name w:val="Body table"/>
    <w:uiPriority w:val="2"/>
    <w:qFormat/>
    <w:rsid w:val="008C7E6B"/>
    <w:pPr>
      <w:spacing w:before="40" w:after="240" w:line="240" w:lineRule="auto"/>
    </w:pPr>
    <w:rPr>
      <w:rFonts w:eastAsia="Batang" w:cs="Arial"/>
      <w:color w:val="394A58"/>
      <w:sz w:val="20"/>
      <w:szCs w:val="20"/>
      <w:lang w:eastAsia="ko-KR"/>
    </w:rPr>
  </w:style>
  <w:style w:type="paragraph" w:customStyle="1" w:styleId="Level2">
    <w:name w:val="Level 2"/>
    <w:basedOn w:val="Normal"/>
    <w:rsid w:val="008C7E6B"/>
    <w:pPr>
      <w:numPr>
        <w:ilvl w:val="1"/>
        <w:numId w:val="28"/>
      </w:numPr>
      <w:spacing w:after="240" w:line="240" w:lineRule="auto"/>
      <w:jc w:val="both"/>
      <w:outlineLvl w:val="1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Level1">
    <w:name w:val="Level 1"/>
    <w:basedOn w:val="Normal"/>
    <w:rsid w:val="008C7E6B"/>
    <w:pPr>
      <w:numPr>
        <w:numId w:val="28"/>
      </w:numPr>
      <w:tabs>
        <w:tab w:val="left" w:pos="850"/>
      </w:tabs>
      <w:spacing w:after="240" w:line="240" w:lineRule="auto"/>
      <w:jc w:val="both"/>
      <w:outlineLvl w:val="0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Level3">
    <w:name w:val="Level 3"/>
    <w:basedOn w:val="Normal"/>
    <w:rsid w:val="008C7E6B"/>
    <w:pPr>
      <w:numPr>
        <w:ilvl w:val="2"/>
        <w:numId w:val="28"/>
      </w:numPr>
      <w:spacing w:after="240" w:line="240" w:lineRule="auto"/>
      <w:jc w:val="both"/>
      <w:outlineLvl w:val="2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Level4">
    <w:name w:val="Level 4"/>
    <w:basedOn w:val="Normal"/>
    <w:rsid w:val="008C7E6B"/>
    <w:pPr>
      <w:numPr>
        <w:ilvl w:val="3"/>
        <w:numId w:val="28"/>
      </w:numPr>
      <w:tabs>
        <w:tab w:val="left" w:pos="2551"/>
      </w:tabs>
      <w:spacing w:after="240" w:line="240" w:lineRule="auto"/>
      <w:jc w:val="both"/>
      <w:outlineLvl w:val="3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Level5">
    <w:name w:val="Level 5"/>
    <w:basedOn w:val="Normal"/>
    <w:rsid w:val="008C7E6B"/>
    <w:pPr>
      <w:numPr>
        <w:ilvl w:val="4"/>
        <w:numId w:val="28"/>
      </w:numPr>
      <w:tabs>
        <w:tab w:val="left" w:pos="3402"/>
      </w:tabs>
      <w:spacing w:after="240" w:line="240" w:lineRule="auto"/>
      <w:jc w:val="both"/>
      <w:outlineLvl w:val="4"/>
    </w:pPr>
    <w:rPr>
      <w:rFonts w:ascii="Arial" w:eastAsia="Times New Roman" w:hAnsi="Arial" w:cs="Arial"/>
      <w:sz w:val="20"/>
      <w:szCs w:val="20"/>
      <w:lang w:eastAsia="en-GB"/>
    </w:rPr>
  </w:style>
  <w:style w:type="paragraph" w:customStyle="1" w:styleId="Level6">
    <w:name w:val="Level 6"/>
    <w:basedOn w:val="Normal"/>
    <w:rsid w:val="008C7E6B"/>
    <w:pPr>
      <w:numPr>
        <w:ilvl w:val="5"/>
        <w:numId w:val="28"/>
      </w:numPr>
      <w:tabs>
        <w:tab w:val="clear" w:pos="4252"/>
      </w:tabs>
      <w:spacing w:after="240" w:line="240" w:lineRule="auto"/>
      <w:ind w:firstLine="0"/>
      <w:jc w:val="both"/>
    </w:pPr>
    <w:rPr>
      <w:rFonts w:ascii="Arial" w:eastAsia="Times New Roman" w:hAnsi="Arial" w:cs="Arial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C7E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71B5"/>
    <w:pPr>
      <w:spacing w:after="0" w:line="240" w:lineRule="auto"/>
      <w:ind w:left="720"/>
      <w:contextualSpacing/>
    </w:pPr>
    <w:rPr>
      <w:rFonts w:ascii="Arial" w:hAnsi="Arial"/>
      <w:color w:val="58595B" w:themeColor="text2"/>
      <w:sz w:val="20"/>
    </w:rPr>
  </w:style>
  <w:style w:type="character" w:customStyle="1" w:styleId="fontstyle01">
    <w:name w:val="fontstyle01"/>
    <w:basedOn w:val="DefaultParagraphFont"/>
    <w:rsid w:val="00B8558D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NormalNoSpacing">
    <w:name w:val="Normal No Spacing"/>
    <w:basedOn w:val="Normal"/>
    <w:uiPriority w:val="36"/>
    <w:qFormat/>
    <w:rsid w:val="00BE267C"/>
    <w:pPr>
      <w:spacing w:after="0" w:line="240" w:lineRule="auto"/>
    </w:pPr>
    <w:rPr>
      <w:rFonts w:ascii="Arial" w:hAnsi="Arial"/>
      <w:color w:val="58595B" w:themeColor="text2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3D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DE0"/>
    <w:rPr>
      <w:rFonts w:ascii="Segoe UI" w:hAnsi="Segoe UI" w:cs="Segoe UI"/>
      <w:color w:val="58595B" w:themeColor="text2"/>
      <w:sz w:val="18"/>
      <w:szCs w:val="18"/>
    </w:rPr>
  </w:style>
  <w:style w:type="character" w:customStyle="1" w:styleId="normaltextrun">
    <w:name w:val="normaltextrun"/>
    <w:basedOn w:val="DefaultParagraphFont"/>
    <w:rsid w:val="00ED03E7"/>
  </w:style>
  <w:style w:type="character" w:customStyle="1" w:styleId="eop">
    <w:name w:val="eop"/>
    <w:basedOn w:val="DefaultParagraphFont"/>
    <w:rsid w:val="00ED03E7"/>
  </w:style>
  <w:style w:type="paragraph" w:customStyle="1" w:styleId="Bullettext">
    <w:name w:val="Bullet_text"/>
    <w:link w:val="BullettextChar"/>
    <w:autoRedefine/>
    <w:uiPriority w:val="4"/>
    <w:qFormat/>
    <w:rsid w:val="009510BD"/>
    <w:pPr>
      <w:numPr>
        <w:numId w:val="46"/>
      </w:numPr>
      <w:spacing w:before="120" w:after="120" w:line="240" w:lineRule="auto"/>
      <w:ind w:left="709" w:hanging="283"/>
    </w:pPr>
    <w:rPr>
      <w:rFonts w:ascii="Arial" w:hAnsi="Arial"/>
      <w:color w:val="58595B" w:themeColor="text2"/>
      <w:sz w:val="20"/>
      <w:lang w:eastAsia="en-GB"/>
    </w:rPr>
  </w:style>
  <w:style w:type="character" w:customStyle="1" w:styleId="BullettextChar">
    <w:name w:val="Bullet_text Char"/>
    <w:basedOn w:val="DefaultParagraphFont"/>
    <w:link w:val="Bullettext"/>
    <w:uiPriority w:val="4"/>
    <w:locked/>
    <w:rsid w:val="009510BD"/>
    <w:rPr>
      <w:rFonts w:ascii="Arial" w:hAnsi="Arial"/>
      <w:color w:val="58595B" w:themeColor="text2"/>
      <w:sz w:val="20"/>
      <w:lang w:eastAsia="en-GB"/>
    </w:rPr>
  </w:style>
  <w:style w:type="paragraph" w:customStyle="1" w:styleId="Style1">
    <w:name w:val="Style1"/>
    <w:basedOn w:val="Heading3"/>
    <w:link w:val="Style1Char"/>
    <w:uiPriority w:val="36"/>
    <w:qFormat/>
    <w:rsid w:val="00AF185B"/>
    <w:pPr>
      <w:keepNext w:val="0"/>
      <w:keepLines w:val="0"/>
      <w:spacing w:before="120"/>
      <w:jc w:val="both"/>
    </w:pPr>
    <w:rPr>
      <w:bCs w:val="0"/>
      <w:color w:val="58595B" w:themeColor="text2"/>
      <w:sz w:val="20"/>
    </w:rPr>
  </w:style>
  <w:style w:type="character" w:customStyle="1" w:styleId="Style1Char">
    <w:name w:val="Style1 Char"/>
    <w:basedOn w:val="Heading3Char"/>
    <w:link w:val="Style1"/>
    <w:uiPriority w:val="36"/>
    <w:rsid w:val="00AF185B"/>
    <w:rPr>
      <w:rFonts w:ascii="Arial" w:eastAsia="Times New Roman" w:hAnsi="Arial" w:cs="Times New Roman"/>
      <w:bCs w:val="0"/>
      <w:color w:val="58595B" w:themeColor="text2"/>
      <w:sz w:val="20"/>
      <w:szCs w:val="20"/>
    </w:rPr>
  </w:style>
  <w:style w:type="character" w:customStyle="1" w:styleId="fontstyle21">
    <w:name w:val="fontstyle21"/>
    <w:basedOn w:val="DefaultParagraphFont"/>
    <w:rsid w:val="00AB0B00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A75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A75F7"/>
    <w:pPr>
      <w:spacing w:after="0" w:line="240" w:lineRule="auto"/>
    </w:pPr>
    <w:rPr>
      <w:rFonts w:ascii="Arial" w:hAnsi="Arial"/>
      <w:color w:val="58595B" w:themeColor="text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75F7"/>
    <w:rPr>
      <w:rFonts w:ascii="Arial" w:hAnsi="Arial"/>
      <w:color w:val="58595B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5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5F7"/>
    <w:rPr>
      <w:rFonts w:ascii="Arial" w:hAnsi="Arial"/>
      <w:b/>
      <w:bCs/>
      <w:color w:val="58595B" w:themeColor="text2"/>
      <w:sz w:val="20"/>
      <w:szCs w:val="20"/>
    </w:rPr>
  </w:style>
  <w:style w:type="paragraph" w:customStyle="1" w:styleId="xmsonormal">
    <w:name w:val="x_msonormal"/>
    <w:basedOn w:val="Normal"/>
    <w:rsid w:val="000E3E46"/>
    <w:pPr>
      <w:spacing w:after="0" w:line="240" w:lineRule="auto"/>
    </w:pPr>
    <w:rPr>
      <w:rFonts w:ascii="Calibri" w:hAnsi="Calibri" w:cs="Calibri"/>
      <w:lang w:eastAsia="en-GB"/>
    </w:rPr>
  </w:style>
  <w:style w:type="paragraph" w:styleId="Caption">
    <w:name w:val="caption"/>
    <w:basedOn w:val="Normal"/>
    <w:next w:val="Normal"/>
    <w:uiPriority w:val="38"/>
    <w:semiHidden/>
    <w:qFormat/>
    <w:rsid w:val="006F5549"/>
    <w:pPr>
      <w:spacing w:after="200" w:line="240" w:lineRule="auto"/>
    </w:pPr>
    <w:rPr>
      <w:rFonts w:ascii="Arial" w:hAnsi="Arial"/>
      <w:i/>
      <w:iCs/>
      <w:color w:val="58595B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1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NCL\Templates\Co-branded\Letter%20-%20simpl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DC7C02BA93A45B587A44DAB71A43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6E57EB-F639-401A-8B4E-D50C3618F725}"/>
      </w:docPartPr>
      <w:docPartBody>
        <w:p w:rsidR="00000000" w:rsidRDefault="0068658D" w:rsidP="0068658D">
          <w:pPr>
            <w:pStyle w:val="9DC7C02BA93A45B587A44DAB71A43D74"/>
          </w:pPr>
          <w:r>
            <w:rPr>
              <w:rStyle w:val="bodytextchar"/>
              <w:sz w:val="20"/>
            </w:rPr>
            <w:t>&lt;dear name&gt;</w:t>
          </w:r>
        </w:p>
      </w:docPartBody>
    </w:docPart>
    <w:docPart>
      <w:docPartPr>
        <w:name w:val="82347ED81C3541B98DFF9DEDB768A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A002A-1B1B-40E4-989D-88198F00A494}"/>
      </w:docPartPr>
      <w:docPartBody>
        <w:p w:rsidR="00000000" w:rsidRDefault="0068658D" w:rsidP="0068658D">
          <w:pPr>
            <w:pStyle w:val="82347ED81C3541B98DFF9DEDB768AD9E"/>
          </w:pPr>
          <w:r>
            <w:rPr>
              <w:rStyle w:val="bodytextchar"/>
              <w:sz w:val="20"/>
            </w:rPr>
            <w:t>&lt;author&gt;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8D"/>
    <w:rsid w:val="00686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textchar"/>
    <w:basedOn w:val="DefaultParagraphFont"/>
    <w:rsid w:val="0068658D"/>
  </w:style>
  <w:style w:type="paragraph" w:customStyle="1" w:styleId="9DC7C02BA93A45B587A44DAB71A43D74">
    <w:name w:val="9DC7C02BA93A45B587A44DAB71A43D74"/>
    <w:rsid w:val="0068658D"/>
  </w:style>
  <w:style w:type="paragraph" w:customStyle="1" w:styleId="82347ED81C3541B98DFF9DEDB768AD9E">
    <w:name w:val="82347ED81C3541B98DFF9DEDB768AD9E"/>
    <w:rsid w:val="006865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NC Lavalin">
      <a:dk1>
        <a:sysClr val="windowText" lastClr="000000"/>
      </a:dk1>
      <a:lt1>
        <a:sysClr val="window" lastClr="FFFFFF"/>
      </a:lt1>
      <a:dk2>
        <a:srgbClr val="58595B"/>
      </a:dk2>
      <a:lt2>
        <a:srgbClr val="CBCCCE"/>
      </a:lt2>
      <a:accent1>
        <a:srgbClr val="005A84"/>
      </a:accent1>
      <a:accent2>
        <a:srgbClr val="00A2DB"/>
      </a:accent2>
      <a:accent3>
        <a:srgbClr val="84D5F7"/>
      </a:accent3>
      <a:accent4>
        <a:srgbClr val="D4E1EC"/>
      </a:accent4>
      <a:accent5>
        <a:srgbClr val="00ABA0"/>
      </a:accent5>
      <a:accent6>
        <a:srgbClr val="888A8C"/>
      </a:accent6>
      <a:hlink>
        <a:srgbClr val="000000"/>
      </a:hlink>
      <a:folHlink>
        <a:srgbClr val="000000"/>
      </a:folHlink>
    </a:clrScheme>
    <a:fontScheme name="SNC Lavali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A0C9F7A4F4C44BF29F5D7238DF8DD" ma:contentTypeVersion="13" ma:contentTypeDescription="Create a new document." ma:contentTypeScope="" ma:versionID="f015730c9a130497ba48ae2abc9295b8">
  <xsd:schema xmlns:xsd="http://www.w3.org/2001/XMLSchema" xmlns:xs="http://www.w3.org/2001/XMLSchema" xmlns:p="http://schemas.microsoft.com/office/2006/metadata/properties" xmlns:ns3="7f2b6c3d-f356-48fb-8e48-aa9074783df3" xmlns:ns4="bb7dd827-1d09-4198-b86a-92a9f54eff78" targetNamespace="http://schemas.microsoft.com/office/2006/metadata/properties" ma:root="true" ma:fieldsID="aa378e109390888f8dab7d284799fe3f" ns3:_="" ns4:_="">
    <xsd:import namespace="7f2b6c3d-f356-48fb-8e48-aa9074783df3"/>
    <xsd:import namespace="bb7dd827-1d09-4198-b86a-92a9f54eff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b6c3d-f356-48fb-8e48-aa9074783d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dd827-1d09-4198-b86a-92a9f54eff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726529-006C-4D13-A951-91DBD2899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7ABB05-BACC-4BD0-AAB5-EB0374822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b6c3d-f356-48fb-8e48-aa9074783df3"/>
    <ds:schemaRef ds:uri="bb7dd827-1d09-4198-b86a-92a9f54eff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23ED05-9824-4BD2-BDFA-A762B18FF4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6FB29B-096C-45E3-BA06-BCAA6A0250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- simple</Template>
  <TotalTime>4</TotalTime>
  <Pages>2</Pages>
  <Words>435</Words>
  <Characters>2485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Rosillo, Samuel</dc:creator>
  <cp:keywords/>
  <dc:description/>
  <cp:lastModifiedBy>Sharp, Chris</cp:lastModifiedBy>
  <cp:revision>2</cp:revision>
  <dcterms:created xsi:type="dcterms:W3CDTF">2021-03-23T17:07:00Z</dcterms:created>
  <dcterms:modified xsi:type="dcterms:W3CDTF">2021-03-23T17:07:00Z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Company">
    <vt:lpwstr>Atkins</vt:lpwstr>
  </property>
  <property fmtid="{D5CDD505-2E9C-101B-9397-08002B2CF9AE}" pid="3" name="DocCompanyLetterhead">
    <vt:lpwstr>Atkins</vt:lpwstr>
  </property>
  <property fmtid="{D5CDD505-2E9C-101B-9397-08002B2CF9AE}" pid="4" name="DocWizardRun">
    <vt:lpwstr>Yes</vt:lpwstr>
  </property>
  <property fmtid="{D5CDD505-2E9C-101B-9397-08002B2CF9AE}" pid="5" name="DocCompanyFullName">
    <vt:lpwstr>Atkins</vt:lpwstr>
  </property>
  <property fmtid="{D5CDD505-2E9C-101B-9397-08002B2CF9AE}" pid="6" name="DocPaperSize">
    <vt:lpwstr>A4</vt:lpwstr>
  </property>
  <property fmtid="{D5CDD505-2E9C-101B-9397-08002B2CF9AE}" pid="7" name="DocSpellCheckLang">
    <vt:lpwstr>English (United Kingdom)</vt:lpwstr>
  </property>
  <property fmtid="{D5CDD505-2E9C-101B-9397-08002B2CF9AE}" pid="8" name="DocOfficeName">
    <vt:lpwstr/>
  </property>
  <property fmtid="{D5CDD505-2E9C-101B-9397-08002B2CF9AE}" pid="9" name="DocTel">
    <vt:lpwstr/>
  </property>
  <property fmtid="{D5CDD505-2E9C-101B-9397-08002B2CF9AE}" pid="10" name="DocTelShow">
    <vt:lpwstr>Yes</vt:lpwstr>
  </property>
  <property fmtid="{D5CDD505-2E9C-101B-9397-08002B2CF9AE}" pid="11" name="DocFax">
    <vt:lpwstr/>
  </property>
  <property fmtid="{D5CDD505-2E9C-101B-9397-08002B2CF9AE}" pid="12" name="DocFaxShow">
    <vt:lpwstr>Yes</vt:lpwstr>
  </property>
  <property fmtid="{D5CDD505-2E9C-101B-9397-08002B2CF9AE}" pid="13" name="DocPhoneDDL">
    <vt:lpwstr/>
  </property>
  <property fmtid="{D5CDD505-2E9C-101B-9397-08002B2CF9AE}" pid="14" name="DocPhoneDDLShow">
    <vt:lpwstr>No</vt:lpwstr>
  </property>
  <property fmtid="{D5CDD505-2E9C-101B-9397-08002B2CF9AE}" pid="15" name="DocPhoneMob">
    <vt:lpwstr/>
  </property>
  <property fmtid="{D5CDD505-2E9C-101B-9397-08002B2CF9AE}" pid="16" name="DocPhoneMobShow">
    <vt:lpwstr>No</vt:lpwstr>
  </property>
  <property fmtid="{D5CDD505-2E9C-101B-9397-08002B2CF9AE}" pid="17" name="DocEmail">
    <vt:lpwstr/>
  </property>
  <property fmtid="{D5CDD505-2E9C-101B-9397-08002B2CF9AE}" pid="18" name="DocEmailShow">
    <vt:lpwstr>Yes</vt:lpwstr>
  </property>
  <property fmtid="{D5CDD505-2E9C-101B-9397-08002B2CF9AE}" pid="19" name="DocLanguageID">
    <vt:lpwstr>ENUK</vt:lpwstr>
  </property>
  <property fmtid="{D5CDD505-2E9C-101B-9397-08002B2CF9AE}" pid="20" name="DocLanguageCode">
    <vt:lpwstr>2057</vt:lpwstr>
  </property>
  <property fmtid="{D5CDD505-2E9C-101B-9397-08002B2CF9AE}" pid="21" name="DocLanguage">
    <vt:lpwstr>English (United Kingdom)</vt:lpwstr>
  </property>
  <property fmtid="{D5CDD505-2E9C-101B-9397-08002B2CF9AE}" pid="22" name="ContentTypeId">
    <vt:lpwstr>0x010100845A0C9F7A4F4C44BF29F5D7238DF8DD</vt:lpwstr>
  </property>
</Properties>
</file>